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BEF2" w14:textId="77777777" w:rsidR="00275E2C" w:rsidRPr="00ED7C2F" w:rsidRDefault="00275E2C" w:rsidP="00D40D23"/>
    <w:p w14:paraId="2458D42B" w14:textId="77777777" w:rsidR="00275E2C" w:rsidRPr="00ED7C2F" w:rsidRDefault="00275E2C" w:rsidP="00D40D23">
      <w:pPr>
        <w:sectPr w:rsidR="00275E2C" w:rsidRPr="00ED7C2F" w:rsidSect="00E57EDF">
          <w:pgSz w:w="16840" w:h="11910" w:orient="landscape"/>
          <w:pgMar w:top="780" w:right="708" w:bottom="280" w:left="708" w:header="720" w:footer="720" w:gutter="0"/>
          <w:cols w:space="720"/>
        </w:sectPr>
      </w:pPr>
    </w:p>
    <w:p w14:paraId="277B55A4" w14:textId="1BD89F82" w:rsidR="00426C43" w:rsidRPr="00ED7C2F" w:rsidRDefault="00C654D2" w:rsidP="00FE7D18">
      <w:pPr>
        <w:pStyle w:val="frontcoverlargeblacktext"/>
        <w:ind w:left="1701"/>
      </w:pPr>
      <w:proofErr w:type="spellStart"/>
      <w:r w:rsidRPr="00ED7C2F">
        <w:t>Coxmoor</w:t>
      </w:r>
      <w:proofErr w:type="spellEnd"/>
      <w:r w:rsidR="00275E2C" w:rsidRPr="00ED7C2F">
        <w:t xml:space="preserve"> </w:t>
      </w:r>
    </w:p>
    <w:p w14:paraId="1864D51F" w14:textId="0A422B14" w:rsidR="00275E2C" w:rsidRPr="00ED7C2F" w:rsidRDefault="00275E2C" w:rsidP="00FE7D18">
      <w:pPr>
        <w:pStyle w:val="frontcoverlargeblacktext"/>
        <w:ind w:left="1701" w:right="992"/>
      </w:pPr>
      <w:r w:rsidRPr="00ED7C2F">
        <w:t>Action Plan</w:t>
      </w:r>
    </w:p>
    <w:p w14:paraId="26AB87D0" w14:textId="2F9A1B70" w:rsidR="004D5BAC" w:rsidRPr="00ED7C2F" w:rsidRDefault="004D5BAC" w:rsidP="00FE7D18">
      <w:pPr>
        <w:pStyle w:val="FrontcoverLucindatext"/>
        <w:ind w:left="1701" w:right="992"/>
      </w:pPr>
      <w:r w:rsidRPr="00ED7C2F">
        <w:t>2026 - 2035</w:t>
      </w:r>
    </w:p>
    <w:p w14:paraId="0E5A2E4F" w14:textId="67DB0996" w:rsidR="00BE7985" w:rsidRPr="00ED7C2F" w:rsidRDefault="004D5BAC" w:rsidP="00FE7D18">
      <w:pPr>
        <w:pStyle w:val="Frontcoverredtext"/>
        <w:ind w:left="1701" w:right="992"/>
        <w:sectPr w:rsidR="00BE7985" w:rsidRPr="00ED7C2F" w:rsidSect="00FE7D18">
          <w:type w:val="continuous"/>
          <w:pgSz w:w="16840" w:h="11910" w:orient="landscape"/>
          <w:pgMar w:top="780" w:right="708" w:bottom="280" w:left="708" w:header="720" w:footer="720" w:gutter="0"/>
          <w:cols w:num="2" w:space="1701" w:equalWidth="0">
            <w:col w:w="10490" w:space="-2124"/>
            <w:col w:w="7058"/>
          </w:cols>
        </w:sectPr>
      </w:pPr>
      <w:r w:rsidRPr="00ED7C2F">
        <w:t>Be Healthy Be Happy</w:t>
      </w:r>
      <w:r w:rsidRPr="00ED7C2F">
        <w:br w:type="column"/>
      </w:r>
      <w:r w:rsidR="00C654D2" w:rsidRPr="00ED7C2F">
        <w:drawing>
          <wp:inline distT="0" distB="0" distL="0" distR="0" wp14:anchorId="590BA159" wp14:editId="7E5E84BF">
            <wp:extent cx="1466878" cy="6149907"/>
            <wp:effectExtent l="0" t="0" r="0" b="3810"/>
            <wp:docPr id="218972766" name="Image 636" descr="love where you live, be heathly be happy logos"/>
            <wp:cNvGraphicFramePr/>
            <a:graphic xmlns:a="http://schemas.openxmlformats.org/drawingml/2006/main">
              <a:graphicData uri="http://schemas.openxmlformats.org/drawingml/2006/picture">
                <pic:pic xmlns:pic="http://schemas.openxmlformats.org/drawingml/2006/picture">
                  <pic:nvPicPr>
                    <pic:cNvPr id="218972766" name="Image 636" descr="love where you live, be heathly be happy logos"/>
                    <pic:cNvPicPr/>
                  </pic:nvPicPr>
                  <pic:blipFill>
                    <a:blip r:embed="rId11">
                      <a:extLst>
                        <a:ext uri="{28A0092B-C50C-407E-A947-70E740481C1C}">
                          <a14:useLocalDpi xmlns:a14="http://schemas.microsoft.com/office/drawing/2010/main" val="0"/>
                        </a:ext>
                      </a:extLst>
                    </a:blip>
                    <a:srcRect/>
                    <a:stretch/>
                  </pic:blipFill>
                  <pic:spPr>
                    <a:xfrm>
                      <a:off x="0" y="0"/>
                      <a:ext cx="1466878" cy="6149907"/>
                    </a:xfrm>
                    <a:prstGeom prst="rect">
                      <a:avLst/>
                    </a:prstGeom>
                  </pic:spPr>
                </pic:pic>
              </a:graphicData>
            </a:graphic>
          </wp:inline>
        </w:drawing>
      </w:r>
    </w:p>
    <w:p w14:paraId="16E7A363" w14:textId="0370818F" w:rsidR="00B11B2A" w:rsidRPr="00ED7C2F" w:rsidRDefault="00B11B2A" w:rsidP="008F4C72">
      <w:pPr>
        <w:pStyle w:val="1text"/>
      </w:pPr>
    </w:p>
    <w:p w14:paraId="7ED033CF" w14:textId="77777777" w:rsidR="00275E2C" w:rsidRPr="00ED7C2F" w:rsidRDefault="00275E2C" w:rsidP="00D40D23">
      <w:pPr>
        <w:sectPr w:rsidR="00275E2C" w:rsidRPr="00ED7C2F" w:rsidSect="00275E2C">
          <w:type w:val="continuous"/>
          <w:pgSz w:w="16840" w:h="11910" w:orient="landscape"/>
          <w:pgMar w:top="780" w:right="708" w:bottom="280" w:left="708" w:header="720" w:footer="720" w:gutter="0"/>
          <w:cols w:num="2" w:space="2495" w:equalWidth="0">
            <w:col w:w="9072" w:space="2495"/>
            <w:col w:w="3857"/>
          </w:cols>
        </w:sectPr>
      </w:pPr>
    </w:p>
    <w:p w14:paraId="417EEC61" w14:textId="5974323D" w:rsidR="00F448E6" w:rsidRPr="00ED7C2F" w:rsidRDefault="00F448E6">
      <w:pPr>
        <w:rPr>
          <w:rFonts w:eastAsia="Times New Roman" w:cs="Arial"/>
          <w:b/>
          <w:bCs/>
          <w:szCs w:val="24"/>
          <w:lang w:eastAsia="en-GB"/>
        </w:rPr>
      </w:pPr>
      <w:r w:rsidRPr="00ED7C2F">
        <w:rPr>
          <w:b/>
          <w:bCs/>
        </w:rPr>
        <w:br w:type="page"/>
      </w:r>
    </w:p>
    <w:p w14:paraId="480F5E5D" w14:textId="77777777" w:rsidR="00783AA5" w:rsidRPr="00ED7C2F" w:rsidRDefault="00783AA5" w:rsidP="00783AA5">
      <w:pPr>
        <w:pStyle w:val="inbetween"/>
      </w:pPr>
    </w:p>
    <w:p w14:paraId="1AB7A2BD" w14:textId="5B2225C2" w:rsidR="00783AA5" w:rsidRPr="00ED7C2F" w:rsidRDefault="00783AA5" w:rsidP="00C10397">
      <w:pPr>
        <w:pStyle w:val="Purpleboxedheading2"/>
      </w:pPr>
      <w:r w:rsidRPr="00ED7C2F">
        <w:t>Map of Ashfield</w:t>
      </w:r>
    </w:p>
    <w:p w14:paraId="2935933E" w14:textId="77777777" w:rsidR="00783AA5" w:rsidRPr="00ED7C2F" w:rsidRDefault="00783AA5" w:rsidP="00783AA5">
      <w:pPr>
        <w:pStyle w:val="inbetween"/>
      </w:pPr>
    </w:p>
    <w:p w14:paraId="01AF4876" w14:textId="77777777" w:rsidR="00783AA5" w:rsidRPr="00ED7C2F" w:rsidRDefault="00783AA5" w:rsidP="00783AA5">
      <w:pPr>
        <w:pStyle w:val="inbetween"/>
        <w:rPr>
          <w:color w:val="000000" w:themeColor="text1"/>
        </w:rPr>
      </w:pPr>
      <w:r w:rsidRPr="00ED7C2F">
        <w:drawing>
          <wp:inline distT="0" distB="0" distL="0" distR="0" wp14:anchorId="1C198CDE" wp14:editId="0F08F227">
            <wp:extent cx="4163060" cy="5892800"/>
            <wp:effectExtent l="0" t="0" r="8890" b="0"/>
            <wp:docPr id="2016691262" name="drawing" descr="map of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1262" name="drawing" descr="map of Ashfiel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3060" cy="5892800"/>
                    </a:xfrm>
                    <a:prstGeom prst="rect">
                      <a:avLst/>
                    </a:prstGeom>
                  </pic:spPr>
                </pic:pic>
              </a:graphicData>
            </a:graphic>
          </wp:inline>
        </w:drawing>
      </w:r>
      <w:r w:rsidRPr="00ED7C2F">
        <w:rPr>
          <w:color w:val="000000" w:themeColor="text1"/>
        </w:rPr>
        <w:br w:type="column"/>
      </w:r>
    </w:p>
    <w:p w14:paraId="7D6D0AAB" w14:textId="5347B9C9" w:rsidR="00783AA5" w:rsidRPr="00ED7C2F" w:rsidRDefault="00783AA5" w:rsidP="00C10397">
      <w:pPr>
        <w:pStyle w:val="Purpleboxedheading2"/>
        <w:rPr>
          <w:color w:val="000000" w:themeColor="text1"/>
        </w:rPr>
      </w:pPr>
      <w:r w:rsidRPr="00ED7C2F">
        <w:t>Introduction and background</w:t>
      </w:r>
    </w:p>
    <w:p w14:paraId="1A31581D" w14:textId="1E53B6BB" w:rsidR="000C47D5" w:rsidRPr="00ED7C2F" w:rsidRDefault="000C47D5" w:rsidP="000C47D5">
      <w:r w:rsidRPr="00ED7C2F">
        <w:t xml:space="preserve">Ashfield is a district within the county of Nottinghamshire.  Ashfield is home to just under 130,000 residents, with a population that has grown steadily since 2011. The district has a relatively balanced age structure, though it is ageing, with one in five residents now over 65. Levels of disability are significant, affecting more than 27,000 people, including nearly one in five children. Many households’ face vulnerability, reflected in high proportions of single person households, lone parent families, and a large share of homes in Council Tax Band A. Digital exclusion is above the national average, and access to green space is limited for most households. </w:t>
      </w:r>
    </w:p>
    <w:p w14:paraId="720E0150" w14:textId="77777777" w:rsidR="000C47D5" w:rsidRPr="00ED7C2F" w:rsidRDefault="000C47D5" w:rsidP="000C47D5">
      <w:r w:rsidRPr="00ED7C2F">
        <w:t>Children and young people in Ashfield experience some of the most notable inequalities. Over 40% live in income deprived families, childhood obesity rates exceed national levels, and participation in higher education is considerably lower than the England average, with nearly a quarter of adults having no qualifications. Older people also experience notable health challenges, with high numbers of lone pensioner households and continued demand for support to age well.  The district also faces higher than average fuel poverty and ranks as a high-risk area for food insecurity due to pressures such as low incomes, limited retail diversity, and rising living costs. Together, these factors create a community with pronounced economic challenges and health inequalities, shaping clear priorities for targeted support and investment.</w:t>
      </w:r>
    </w:p>
    <w:p w14:paraId="0C95F8FB" w14:textId="43702F9A" w:rsidR="000C47D5" w:rsidRPr="00ED7C2F" w:rsidRDefault="000C47D5" w:rsidP="000C47D5">
      <w:pPr>
        <w:sectPr w:rsidR="000C47D5" w:rsidRPr="00ED7C2F" w:rsidSect="00783AA5">
          <w:type w:val="continuous"/>
          <w:pgSz w:w="16840" w:h="11910" w:orient="landscape"/>
          <w:pgMar w:top="780" w:right="708" w:bottom="280" w:left="708" w:header="720" w:footer="720" w:gutter="0"/>
          <w:cols w:num="2" w:space="720"/>
        </w:sectPr>
      </w:pPr>
    </w:p>
    <w:p w14:paraId="22A3F6E7" w14:textId="77777777" w:rsidR="000C47D5" w:rsidRPr="00ED7C2F" w:rsidRDefault="000C47D5" w:rsidP="000C47D5">
      <w:pPr>
        <w:sectPr w:rsidR="000C47D5" w:rsidRPr="00ED7C2F" w:rsidSect="000C47D5">
          <w:type w:val="continuous"/>
          <w:pgSz w:w="16840" w:h="11910" w:orient="landscape"/>
          <w:pgMar w:top="780" w:right="708" w:bottom="280" w:left="708" w:header="720" w:footer="720" w:gutter="0"/>
          <w:cols w:space="720"/>
        </w:sectPr>
      </w:pPr>
    </w:p>
    <w:p w14:paraId="7F592019" w14:textId="41DEFD30" w:rsidR="000C47D5" w:rsidRPr="00ED7C2F" w:rsidRDefault="000C47D5" w:rsidP="000C47D5">
      <w:r w:rsidRPr="00ED7C2F">
        <w:lastRenderedPageBreak/>
        <w:t>Despite these challenges, Ashfield is a resilient community with a strong sense of identity and clear opportunities for improvement. While some communities experience greater pressures, there is significant potential for targeted investment to deliver meaningful change—particularly in strengthening health, financial security, and opportunities for residents. Many people in Ashfield demonstrate remarkable adaptability and tenacity, and with the right support, the district is well positioned to build on its existing strengths to improve quality of life and reduce inequalities.</w:t>
      </w:r>
    </w:p>
    <w:p w14:paraId="7254BCD7" w14:textId="77777777" w:rsidR="000C47D5" w:rsidRPr="00ED7C2F" w:rsidRDefault="000C47D5" w:rsidP="000C47D5">
      <w:proofErr w:type="spellStart"/>
      <w:r w:rsidRPr="00ED7C2F">
        <w:t>Coxmoor</w:t>
      </w:r>
      <w:proofErr w:type="spellEnd"/>
      <w:r w:rsidRPr="00ED7C2F">
        <w:t xml:space="preserve"> has been identified as a community with significant opportunities for targeted investment that can deliver strong social impact, including widening opportunities for young people, supporting older adults to live well, reducing inequalities experienced by people living with disabilities, and developing community connection that fosters greater wellbeing, a stronger sense of belonging, and improved economic security, enabling more residents to thrive.</w:t>
      </w:r>
    </w:p>
    <w:p w14:paraId="37DD84AF" w14:textId="77777777" w:rsidR="000C47D5" w:rsidRPr="00ED7C2F" w:rsidRDefault="000C47D5" w:rsidP="000C47D5">
      <w:proofErr w:type="spellStart"/>
      <w:r w:rsidRPr="00ED7C2F">
        <w:t>Coxmoor</w:t>
      </w:r>
      <w:proofErr w:type="spellEnd"/>
      <w:r w:rsidRPr="00ED7C2F">
        <w:t xml:space="preserve"> is a predominantly residential estate with a strong community identity, shaped by a mixture of long</w:t>
      </w:r>
      <w:r w:rsidRPr="00ED7C2F">
        <w:rPr>
          <w:rFonts w:ascii="Cambria Math" w:hAnsi="Cambria Math" w:cs="Cambria Math"/>
        </w:rPr>
        <w:t>‑</w:t>
      </w:r>
      <w:r w:rsidRPr="00ED7C2F">
        <w:t>standing local families and newer regeneration activity. The area is known for being community</w:t>
      </w:r>
      <w:r w:rsidRPr="00ED7C2F">
        <w:rPr>
          <w:rFonts w:ascii="Cambria Math" w:hAnsi="Cambria Math" w:cs="Cambria Math"/>
        </w:rPr>
        <w:t>‑</w:t>
      </w:r>
      <w:r w:rsidRPr="00ED7C2F">
        <w:t xml:space="preserve">driven, with active resident groups (such as the </w:t>
      </w:r>
      <w:proofErr w:type="spellStart"/>
      <w:r w:rsidRPr="00ED7C2F">
        <w:t>Coxmoor</w:t>
      </w:r>
      <w:proofErr w:type="spellEnd"/>
      <w:r w:rsidRPr="00ED7C2F">
        <w:t xml:space="preserve"> Residents Action Group, CRAG) working to improve local spaces and social cohesion. This gives the estate a close</w:t>
      </w:r>
      <w:r w:rsidRPr="00ED7C2F">
        <w:rPr>
          <w:rFonts w:ascii="Cambria Math" w:hAnsi="Cambria Math" w:cs="Cambria Math"/>
        </w:rPr>
        <w:t>‑</w:t>
      </w:r>
      <w:r w:rsidRPr="00ED7C2F">
        <w:t>knit, grassroots feel, supported by ongoing consultation and community</w:t>
      </w:r>
      <w:r w:rsidRPr="00ED7C2F">
        <w:rPr>
          <w:rFonts w:ascii="Cambria Math" w:hAnsi="Cambria Math" w:cs="Cambria Math"/>
        </w:rPr>
        <w:t>‑</w:t>
      </w:r>
      <w:r w:rsidRPr="00ED7C2F">
        <w:t>led initiatives.</w:t>
      </w:r>
    </w:p>
    <w:p w14:paraId="4837FBB9" w14:textId="77777777" w:rsidR="000C47D5" w:rsidRPr="00ED7C2F" w:rsidRDefault="000C47D5" w:rsidP="000C47D5">
      <w:r w:rsidRPr="00ED7C2F">
        <w:t xml:space="preserve">The identity of </w:t>
      </w:r>
      <w:proofErr w:type="spellStart"/>
      <w:r w:rsidRPr="00ED7C2F">
        <w:t>Coxmoor</w:t>
      </w:r>
      <w:proofErr w:type="spellEnd"/>
      <w:r w:rsidRPr="00ED7C2F">
        <w:t xml:space="preserve"> is influenced by a steady pace of neighbourhood life, strong resident involvement, and a history of local regeneration efforts responding to community needs. Issues such as redevelopment of land, housing proposals, and infrastructure concerns have driven a sense of local pride and advocacy, with residents actively voicing views on developments that affect the estate.</w:t>
      </w:r>
    </w:p>
    <w:p w14:paraId="26C0D35B" w14:textId="77777777" w:rsidR="000C47D5" w:rsidRPr="00ED7C2F" w:rsidRDefault="000C47D5" w:rsidP="000C47D5">
      <w:proofErr w:type="spellStart"/>
      <w:r w:rsidRPr="00ED7C2F">
        <w:t>Coxmoor</w:t>
      </w:r>
      <w:proofErr w:type="spellEnd"/>
      <w:r w:rsidRPr="00ED7C2F">
        <w:t xml:space="preserve"> contains a mix of social housing, council properties, and newer regeneration developments. Overall, the housing landscape is defined by social housing provision, regeneration, and mixed</w:t>
      </w:r>
      <w:r w:rsidRPr="00ED7C2F">
        <w:rPr>
          <w:rFonts w:ascii="Cambria Math" w:hAnsi="Cambria Math" w:cs="Cambria Math"/>
        </w:rPr>
        <w:t>‑</w:t>
      </w:r>
      <w:r w:rsidRPr="00ED7C2F">
        <w:t>size family homes.</w:t>
      </w:r>
    </w:p>
    <w:p w14:paraId="4E791A28" w14:textId="77777777" w:rsidR="000C47D5" w:rsidRPr="00ED7C2F" w:rsidRDefault="000C47D5" w:rsidP="000C47D5">
      <w:r w:rsidRPr="00ED7C2F">
        <w:t xml:space="preserve">Two positive indicators in </w:t>
      </w:r>
      <w:proofErr w:type="spellStart"/>
      <w:r w:rsidRPr="00ED7C2F">
        <w:t>Coxmoor</w:t>
      </w:r>
      <w:proofErr w:type="spellEnd"/>
      <w:r w:rsidRPr="00ED7C2F">
        <w:t xml:space="preserve"> highlight the community’s strengths. One positive statistic is the recent increase in community safety infrastructure, including seven new CCTV cameras and two upgraded cameras installed in Kirkby town centre and on the </w:t>
      </w:r>
      <w:proofErr w:type="spellStart"/>
      <w:r w:rsidRPr="00ED7C2F">
        <w:t>Coxmoor</w:t>
      </w:r>
      <w:proofErr w:type="spellEnd"/>
      <w:r w:rsidRPr="00ED7C2F">
        <w:t xml:space="preserve"> Estate, as part of the Safer Streets investment. This matters because enhanced surveillance and rapid</w:t>
      </w:r>
      <w:r w:rsidRPr="00ED7C2F">
        <w:rPr>
          <w:rFonts w:ascii="Cambria Math" w:hAnsi="Cambria Math" w:cs="Cambria Math"/>
        </w:rPr>
        <w:t>‑</w:t>
      </w:r>
      <w:r w:rsidRPr="00ED7C2F">
        <w:t>response capability help deter crime, improve feelings of safety, and support vulnerable residents.</w:t>
      </w:r>
    </w:p>
    <w:p w14:paraId="16ED510B" w14:textId="77777777" w:rsidR="000C47D5" w:rsidRPr="00ED7C2F" w:rsidRDefault="000C47D5" w:rsidP="000C47D5">
      <w:r w:rsidRPr="00ED7C2F">
        <w:t>A second positive indicator is the growth in community</w:t>
      </w:r>
      <w:r w:rsidRPr="00ED7C2F">
        <w:rPr>
          <w:rFonts w:ascii="Cambria Math" w:hAnsi="Cambria Math" w:cs="Cambria Math"/>
        </w:rPr>
        <w:t>‑</w:t>
      </w:r>
      <w:r w:rsidRPr="00ED7C2F">
        <w:t>led support and safeguarding schemes, such as the Vulnerable Adult Support Scheme (VASS), which brings together specialists in domestic abuse, substance misuse, vulnerability and crime prevention to support residents. This demonstrates strong multi</w:t>
      </w:r>
      <w:r w:rsidRPr="00ED7C2F">
        <w:rPr>
          <w:rFonts w:ascii="Cambria Math" w:hAnsi="Cambria Math" w:cs="Cambria Math"/>
        </w:rPr>
        <w:t>‑</w:t>
      </w:r>
      <w:r w:rsidRPr="00ED7C2F">
        <w:t>agency collaboration and an existing foundation of protective community assets that can be built upon.</w:t>
      </w:r>
    </w:p>
    <w:p w14:paraId="0743B4F1" w14:textId="77777777" w:rsidR="000C47D5" w:rsidRPr="00ED7C2F" w:rsidRDefault="000C47D5" w:rsidP="000C47D5">
      <w:pPr>
        <w:sectPr w:rsidR="000C47D5" w:rsidRPr="00ED7C2F" w:rsidSect="000C47D5">
          <w:pgSz w:w="16840" w:h="11910" w:orient="landscape"/>
          <w:pgMar w:top="780" w:right="708" w:bottom="280" w:left="708" w:header="720" w:footer="720" w:gutter="0"/>
          <w:cols w:space="720"/>
        </w:sectPr>
      </w:pPr>
      <w:r w:rsidRPr="00ED7C2F">
        <w:t>At the same time, two important challenges present opportunities for targeted investment and improvement. One challenging statistic is the level of deprivation affecting parts of Kirkby</w:t>
      </w:r>
      <w:r w:rsidRPr="00ED7C2F">
        <w:rPr>
          <w:rFonts w:ascii="Cambria Math" w:hAnsi="Cambria Math" w:cs="Cambria Math"/>
        </w:rPr>
        <w:t>‑</w:t>
      </w:r>
      <w:r w:rsidRPr="00ED7C2F">
        <w:t>in</w:t>
      </w:r>
      <w:r w:rsidRPr="00ED7C2F">
        <w:rPr>
          <w:rFonts w:ascii="Cambria Math" w:hAnsi="Cambria Math" w:cs="Cambria Math"/>
        </w:rPr>
        <w:t>‑</w:t>
      </w:r>
      <w:r w:rsidRPr="00ED7C2F">
        <w:t>Ashfield, where several nearby LSOAs rank in the top 20</w:t>
      </w:r>
      <w:r w:rsidRPr="00ED7C2F">
        <w:rPr>
          <w:rFonts w:cs="Arial"/>
        </w:rPr>
        <w:t>–</w:t>
      </w:r>
      <w:r w:rsidRPr="00ED7C2F">
        <w:t xml:space="preserve">40% most deprived in England according to </w:t>
      </w:r>
    </w:p>
    <w:p w14:paraId="294AC4AD" w14:textId="77777777" w:rsidR="000C47D5" w:rsidRPr="00ED7C2F" w:rsidRDefault="000C47D5" w:rsidP="000C47D5">
      <w:r w:rsidRPr="00ED7C2F">
        <w:lastRenderedPageBreak/>
        <w:t>the Index of Multiple Deprivation. Such deprivation is significant because it links to poorer health outcomes, reduced economic opportunity, and greater long</w:t>
      </w:r>
      <w:r w:rsidRPr="00ED7C2F">
        <w:rPr>
          <w:rFonts w:ascii="Cambria Math" w:hAnsi="Cambria Math" w:cs="Cambria Math"/>
        </w:rPr>
        <w:t>‑</w:t>
      </w:r>
      <w:r w:rsidRPr="00ED7C2F">
        <w:t>term inequality.</w:t>
      </w:r>
    </w:p>
    <w:p w14:paraId="3467E4BC" w14:textId="77777777" w:rsidR="000C47D5" w:rsidRPr="00ED7C2F" w:rsidRDefault="000C47D5" w:rsidP="000C47D5">
      <w:r w:rsidRPr="00ED7C2F">
        <w:t xml:space="preserve">Another challenge is the persistently high levels of </w:t>
      </w:r>
      <w:proofErr w:type="spellStart"/>
      <w:r w:rsidRPr="00ED7C2F">
        <w:t>anti social</w:t>
      </w:r>
      <w:proofErr w:type="spellEnd"/>
      <w:r w:rsidRPr="00ED7C2F">
        <w:t xml:space="preserve"> behaviour (ASB) and neighbourhood crime, which the Community Safety Partnership continues to prioritise. Issues such as anti</w:t>
      </w:r>
      <w:r w:rsidRPr="00ED7C2F">
        <w:rPr>
          <w:rFonts w:ascii="Cambria Math" w:hAnsi="Cambria Math" w:cs="Cambria Math"/>
        </w:rPr>
        <w:t>‑</w:t>
      </w:r>
      <w:r w:rsidRPr="00ED7C2F">
        <w:t>social behaviour, burglary, and neighbourhood crime remain community concerns, creating pressure on local policing, reducing residents</w:t>
      </w:r>
      <w:r w:rsidRPr="00ED7C2F">
        <w:rPr>
          <w:rFonts w:cs="Arial"/>
        </w:rPr>
        <w:t>’</w:t>
      </w:r>
      <w:r w:rsidRPr="00ED7C2F">
        <w:t xml:space="preserve"> sense of security, and contributing to reduced wellbeing.</w:t>
      </w:r>
    </w:p>
    <w:p w14:paraId="707D6EE0" w14:textId="77777777" w:rsidR="000C47D5" w:rsidRPr="00ED7C2F" w:rsidRDefault="000C47D5" w:rsidP="000C47D5">
      <w:pPr>
        <w:sectPr w:rsidR="000C47D5" w:rsidRPr="00ED7C2F" w:rsidSect="000C47D5">
          <w:type w:val="continuous"/>
          <w:pgSz w:w="16840" w:h="11910" w:orient="landscape"/>
          <w:pgMar w:top="780" w:right="708" w:bottom="280" w:left="708" w:header="720" w:footer="720" w:gutter="0"/>
          <w:cols w:space="720"/>
        </w:sectPr>
      </w:pPr>
    </w:p>
    <w:p w14:paraId="10BEC981" w14:textId="77777777" w:rsidR="000C47D5" w:rsidRPr="00ED7C2F" w:rsidRDefault="000C47D5" w:rsidP="000C47D5">
      <w:r w:rsidRPr="00ED7C2F">
        <w:t xml:space="preserve">These indicators help explain why focused action is needed to support </w:t>
      </w:r>
      <w:proofErr w:type="gramStart"/>
      <w:r w:rsidRPr="00ED7C2F">
        <w:t>local residents</w:t>
      </w:r>
      <w:proofErr w:type="gramEnd"/>
      <w:r w:rsidRPr="00ED7C2F">
        <w:t xml:space="preserve"> and strengthen long</w:t>
      </w:r>
      <w:r w:rsidRPr="00ED7C2F">
        <w:rPr>
          <w:rFonts w:ascii="Cambria Math" w:hAnsi="Cambria Math" w:cs="Cambria Math"/>
        </w:rPr>
        <w:t>‑</w:t>
      </w:r>
      <w:r w:rsidRPr="00ED7C2F">
        <w:t>term wellbeing.</w:t>
      </w:r>
    </w:p>
    <w:p w14:paraId="4B813DCB" w14:textId="77777777" w:rsidR="000C47D5" w:rsidRPr="00ED7C2F" w:rsidRDefault="000C47D5" w:rsidP="000C47D5">
      <w:pPr>
        <w:sectPr w:rsidR="000C47D5" w:rsidRPr="00ED7C2F" w:rsidSect="000C47D5">
          <w:type w:val="continuous"/>
          <w:pgSz w:w="16840" w:h="11910" w:orient="landscape"/>
          <w:pgMar w:top="780" w:right="708" w:bottom="280" w:left="708" w:header="720" w:footer="720" w:gutter="0"/>
          <w:cols w:space="720"/>
        </w:sectPr>
      </w:pPr>
      <w:r w:rsidRPr="00ED7C2F">
        <w:t xml:space="preserve">There are 23 wards in Ashfield. </w:t>
      </w:r>
      <w:proofErr w:type="spellStart"/>
      <w:r w:rsidRPr="00ED7C2F">
        <w:t>Coxmoor</w:t>
      </w:r>
      <w:proofErr w:type="spellEnd"/>
      <w:r w:rsidRPr="00ED7C2F">
        <w:t xml:space="preserve"> is the 5th most deprived ward within Ashfield.  It is made up of 2 Lower Super Output areas, that are ranked in deciles 1-2.  </w:t>
      </w:r>
      <w:r w:rsidR="00783AA5" w:rsidRPr="00ED7C2F">
        <w:t xml:space="preserve"> </w:t>
      </w:r>
    </w:p>
    <w:p w14:paraId="306DA77A" w14:textId="77777777" w:rsidR="000C47D5" w:rsidRPr="00ED7C2F" w:rsidRDefault="000C47D5" w:rsidP="000C47D5">
      <w:pPr>
        <w:sectPr w:rsidR="000C47D5" w:rsidRPr="00ED7C2F" w:rsidSect="00783AA5">
          <w:type w:val="continuous"/>
          <w:pgSz w:w="16840" w:h="11910" w:orient="landscape"/>
          <w:pgMar w:top="780" w:right="708" w:bottom="280" w:left="708" w:header="720" w:footer="720" w:gutter="0"/>
          <w:cols w:num="2" w:space="720"/>
        </w:sectPr>
      </w:pPr>
    </w:p>
    <w:p w14:paraId="04BECBCC" w14:textId="6AA7D937" w:rsidR="00783AA5" w:rsidRPr="00ED7C2F" w:rsidRDefault="000C47D5" w:rsidP="009278A8">
      <w:pPr>
        <w:pStyle w:val="Purpleboxedheading2"/>
      </w:pPr>
      <w:r w:rsidRPr="00ED7C2F">
        <w:lastRenderedPageBreak/>
        <w:t xml:space="preserve">Map of Abbey Hill including </w:t>
      </w:r>
      <w:proofErr w:type="spellStart"/>
      <w:r w:rsidRPr="00ED7C2F">
        <w:t>Coxmoor</w:t>
      </w:r>
      <w:proofErr w:type="spellEnd"/>
    </w:p>
    <w:p w14:paraId="25886B95" w14:textId="7D93E973" w:rsidR="000C47D5" w:rsidRPr="00ED7C2F" w:rsidRDefault="000C47D5" w:rsidP="000C47D5">
      <w:r w:rsidRPr="00ED7C2F">
        <w:rPr>
          <w:sz w:val="2"/>
          <w:szCs w:val="2"/>
        </w:rPr>
        <mc:AlternateContent>
          <mc:Choice Requires="wpg">
            <w:drawing>
              <wp:anchor distT="0" distB="0" distL="0" distR="0" simplePos="0" relativeHeight="251655226" behindDoc="1" locked="0" layoutInCell="1" allowOverlap="1" wp14:anchorId="2E6FD511" wp14:editId="4CCBADEC">
                <wp:simplePos x="0" y="0"/>
                <wp:positionH relativeFrom="page">
                  <wp:posOffset>449580</wp:posOffset>
                </wp:positionH>
                <wp:positionV relativeFrom="page">
                  <wp:posOffset>857885</wp:posOffset>
                </wp:positionV>
                <wp:extent cx="9318929" cy="6265628"/>
                <wp:effectExtent l="0" t="0" r="15875" b="1905"/>
                <wp:wrapNone/>
                <wp:docPr id="1176229417" name="Group 1176229417" descr="Map of Abbey Hill including Coxmoo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8929" cy="6265628"/>
                          <a:chOff x="0" y="0"/>
                          <a:chExt cx="9436354" cy="6595630"/>
                        </a:xfrm>
                      </wpg:grpSpPr>
                      <pic:pic xmlns:pic="http://schemas.openxmlformats.org/drawingml/2006/picture">
                        <pic:nvPicPr>
                          <pic:cNvPr id="1237640164" name="Image 22"/>
                          <pic:cNvPicPr/>
                        </pic:nvPicPr>
                        <pic:blipFill>
                          <a:blip r:embed="rId13" cstate="print"/>
                          <a:stretch>
                            <a:fillRect/>
                          </a:stretch>
                        </pic:blipFill>
                        <pic:spPr>
                          <a:xfrm>
                            <a:off x="9842" y="9837"/>
                            <a:ext cx="9415739" cy="3873992"/>
                          </a:xfrm>
                          <a:prstGeom prst="rect">
                            <a:avLst/>
                          </a:prstGeom>
                        </pic:spPr>
                      </pic:pic>
                      <pic:pic xmlns:pic="http://schemas.openxmlformats.org/drawingml/2006/picture">
                        <pic:nvPicPr>
                          <pic:cNvPr id="518091586" name="Image 23"/>
                          <pic:cNvPicPr/>
                        </pic:nvPicPr>
                        <pic:blipFill>
                          <a:blip r:embed="rId14" cstate="print"/>
                          <a:stretch>
                            <a:fillRect/>
                          </a:stretch>
                        </pic:blipFill>
                        <pic:spPr>
                          <a:xfrm>
                            <a:off x="9842" y="3883830"/>
                            <a:ext cx="9415735" cy="2701964"/>
                          </a:xfrm>
                          <a:prstGeom prst="rect">
                            <a:avLst/>
                          </a:prstGeom>
                        </pic:spPr>
                      </pic:pic>
                      <wps:wsp>
                        <wps:cNvPr id="2028846631" name="Graphic 24"/>
                        <wps:cNvSpPr/>
                        <wps:spPr>
                          <a:xfrm>
                            <a:off x="93224" y="3943229"/>
                            <a:ext cx="4094479" cy="2642870"/>
                          </a:xfrm>
                          <a:custGeom>
                            <a:avLst/>
                            <a:gdLst/>
                            <a:ahLst/>
                            <a:cxnLst/>
                            <a:rect l="l" t="t" r="r" b="b"/>
                            <a:pathLst>
                              <a:path w="4094479" h="2642870">
                                <a:moveTo>
                                  <a:pt x="304012" y="55194"/>
                                </a:moveTo>
                                <a:lnTo>
                                  <a:pt x="166560" y="24218"/>
                                </a:lnTo>
                                <a:lnTo>
                                  <a:pt x="40601" y="0"/>
                                </a:lnTo>
                                <a:lnTo>
                                  <a:pt x="33680" y="37109"/>
                                </a:lnTo>
                                <a:lnTo>
                                  <a:pt x="5537" y="172059"/>
                                </a:lnTo>
                                <a:lnTo>
                                  <a:pt x="0" y="195554"/>
                                </a:lnTo>
                                <a:lnTo>
                                  <a:pt x="49555" y="207276"/>
                                </a:lnTo>
                                <a:lnTo>
                                  <a:pt x="113220" y="220637"/>
                                </a:lnTo>
                                <a:lnTo>
                                  <a:pt x="122834" y="223774"/>
                                </a:lnTo>
                                <a:lnTo>
                                  <a:pt x="134391" y="226250"/>
                                </a:lnTo>
                                <a:lnTo>
                                  <a:pt x="148424" y="227279"/>
                                </a:lnTo>
                                <a:lnTo>
                                  <a:pt x="265150" y="259892"/>
                                </a:lnTo>
                                <a:lnTo>
                                  <a:pt x="285813" y="166446"/>
                                </a:lnTo>
                                <a:lnTo>
                                  <a:pt x="296621" y="107175"/>
                                </a:lnTo>
                                <a:lnTo>
                                  <a:pt x="302056" y="69621"/>
                                </a:lnTo>
                                <a:lnTo>
                                  <a:pt x="303631" y="60515"/>
                                </a:lnTo>
                                <a:lnTo>
                                  <a:pt x="304012" y="55194"/>
                                </a:lnTo>
                                <a:close/>
                              </a:path>
                              <a:path w="4094479" h="2642870">
                                <a:moveTo>
                                  <a:pt x="1505432" y="2622893"/>
                                </a:moveTo>
                                <a:lnTo>
                                  <a:pt x="1443723" y="2609202"/>
                                </a:lnTo>
                                <a:lnTo>
                                  <a:pt x="1419047" y="2605392"/>
                                </a:lnTo>
                                <a:lnTo>
                                  <a:pt x="1350441" y="2590622"/>
                                </a:lnTo>
                                <a:lnTo>
                                  <a:pt x="1345387" y="2613101"/>
                                </a:lnTo>
                                <a:lnTo>
                                  <a:pt x="1338922" y="2642578"/>
                                </a:lnTo>
                                <a:lnTo>
                                  <a:pt x="1500771" y="2642578"/>
                                </a:lnTo>
                                <a:lnTo>
                                  <a:pt x="1505432" y="2622893"/>
                                </a:lnTo>
                                <a:close/>
                              </a:path>
                              <a:path w="4094479" h="2642870">
                                <a:moveTo>
                                  <a:pt x="2836697" y="1315046"/>
                                </a:moveTo>
                                <a:lnTo>
                                  <a:pt x="2770149" y="1297762"/>
                                </a:lnTo>
                                <a:lnTo>
                                  <a:pt x="2711805" y="1282928"/>
                                </a:lnTo>
                                <a:lnTo>
                                  <a:pt x="2708160" y="1281760"/>
                                </a:lnTo>
                                <a:lnTo>
                                  <a:pt x="2705963" y="1282280"/>
                                </a:lnTo>
                                <a:lnTo>
                                  <a:pt x="2630322" y="1559775"/>
                                </a:lnTo>
                                <a:lnTo>
                                  <a:pt x="2761856" y="1594853"/>
                                </a:lnTo>
                                <a:lnTo>
                                  <a:pt x="2836697" y="1315046"/>
                                </a:lnTo>
                                <a:close/>
                              </a:path>
                              <a:path w="4094479" h="2642870">
                                <a:moveTo>
                                  <a:pt x="4094340" y="1881047"/>
                                </a:moveTo>
                                <a:lnTo>
                                  <a:pt x="3798913" y="1851291"/>
                                </a:lnTo>
                                <a:lnTo>
                                  <a:pt x="3713010" y="1842846"/>
                                </a:lnTo>
                                <a:lnTo>
                                  <a:pt x="3677005" y="1839468"/>
                                </a:lnTo>
                                <a:lnTo>
                                  <a:pt x="3653167" y="1838172"/>
                                </a:lnTo>
                                <a:lnTo>
                                  <a:pt x="3634117" y="1919922"/>
                                </a:lnTo>
                                <a:lnTo>
                                  <a:pt x="3602266" y="2053170"/>
                                </a:lnTo>
                                <a:lnTo>
                                  <a:pt x="3549599" y="2270315"/>
                                </a:lnTo>
                                <a:lnTo>
                                  <a:pt x="3608755" y="2281517"/>
                                </a:lnTo>
                                <a:lnTo>
                                  <a:pt x="3693909" y="2298928"/>
                                </a:lnTo>
                                <a:lnTo>
                                  <a:pt x="3760978" y="2311425"/>
                                </a:lnTo>
                                <a:lnTo>
                                  <a:pt x="3807891" y="2321179"/>
                                </a:lnTo>
                                <a:lnTo>
                                  <a:pt x="3851300" y="2329357"/>
                                </a:lnTo>
                                <a:lnTo>
                                  <a:pt x="3913047" y="2341842"/>
                                </a:lnTo>
                                <a:lnTo>
                                  <a:pt x="3953980" y="2349766"/>
                                </a:lnTo>
                                <a:lnTo>
                                  <a:pt x="4078465" y="2375001"/>
                                </a:lnTo>
                                <a:lnTo>
                                  <a:pt x="4079278" y="2360028"/>
                                </a:lnTo>
                                <a:lnTo>
                                  <a:pt x="4087126" y="2167013"/>
                                </a:lnTo>
                                <a:lnTo>
                                  <a:pt x="4090466" y="2090978"/>
                                </a:lnTo>
                                <a:lnTo>
                                  <a:pt x="4093451" y="1939163"/>
                                </a:lnTo>
                                <a:lnTo>
                                  <a:pt x="4094340" y="1881047"/>
                                </a:lnTo>
                                <a:close/>
                              </a:path>
                            </a:pathLst>
                          </a:custGeom>
                          <a:solidFill>
                            <a:srgbClr val="06B014">
                              <a:alpha val="69020"/>
                            </a:srgbClr>
                          </a:solidFill>
                        </wps:spPr>
                        <wps:bodyPr wrap="square" lIns="0" tIns="0" rIns="0" bIns="0" rtlCol="0">
                          <a:prstTxWarp prst="textNoShape">
                            <a:avLst/>
                          </a:prstTxWarp>
                          <a:noAutofit/>
                        </wps:bodyPr>
                      </wps:wsp>
                      <pic:pic xmlns:pic="http://schemas.openxmlformats.org/drawingml/2006/picture">
                        <pic:nvPicPr>
                          <pic:cNvPr id="1478626052" name="Image 25" descr="A map of a town with a red dot on it.  Description generated by AI"/>
                          <pic:cNvPicPr/>
                        </pic:nvPicPr>
                        <pic:blipFill>
                          <a:blip r:embed="rId15" cstate="print"/>
                          <a:stretch>
                            <a:fillRect/>
                          </a:stretch>
                        </pic:blipFill>
                        <pic:spPr>
                          <a:xfrm>
                            <a:off x="9842" y="9837"/>
                            <a:ext cx="9415735" cy="6575957"/>
                          </a:xfrm>
                          <a:prstGeom prst="rect">
                            <a:avLst/>
                          </a:prstGeom>
                        </pic:spPr>
                      </pic:pic>
                      <wps:wsp>
                        <wps:cNvPr id="1921456712" name="Graphic 26"/>
                        <wps:cNvSpPr/>
                        <wps:spPr>
                          <a:xfrm>
                            <a:off x="9836" y="739285"/>
                            <a:ext cx="1402080" cy="3598545"/>
                          </a:xfrm>
                          <a:custGeom>
                            <a:avLst/>
                            <a:gdLst/>
                            <a:ahLst/>
                            <a:cxnLst/>
                            <a:rect l="l" t="t" r="r" b="b"/>
                            <a:pathLst>
                              <a:path w="1402080" h="3598545">
                                <a:moveTo>
                                  <a:pt x="365048" y="1367218"/>
                                </a:moveTo>
                                <a:lnTo>
                                  <a:pt x="361403" y="1328851"/>
                                </a:lnTo>
                                <a:lnTo>
                                  <a:pt x="361937" y="1304163"/>
                                </a:lnTo>
                                <a:lnTo>
                                  <a:pt x="330987" y="1109472"/>
                                </a:lnTo>
                                <a:lnTo>
                                  <a:pt x="326961" y="1086078"/>
                                </a:lnTo>
                                <a:lnTo>
                                  <a:pt x="318389" y="1030312"/>
                                </a:lnTo>
                                <a:lnTo>
                                  <a:pt x="307733" y="963104"/>
                                </a:lnTo>
                                <a:lnTo>
                                  <a:pt x="302526" y="931786"/>
                                </a:lnTo>
                                <a:lnTo>
                                  <a:pt x="299173" y="913079"/>
                                </a:lnTo>
                                <a:lnTo>
                                  <a:pt x="293954" y="879411"/>
                                </a:lnTo>
                                <a:lnTo>
                                  <a:pt x="271729" y="742022"/>
                                </a:lnTo>
                                <a:lnTo>
                                  <a:pt x="266928" y="710717"/>
                                </a:lnTo>
                                <a:lnTo>
                                  <a:pt x="253911" y="632472"/>
                                </a:lnTo>
                                <a:lnTo>
                                  <a:pt x="248602" y="603605"/>
                                </a:lnTo>
                                <a:lnTo>
                                  <a:pt x="229997" y="491947"/>
                                </a:lnTo>
                                <a:lnTo>
                                  <a:pt x="226504" y="472071"/>
                                </a:lnTo>
                                <a:lnTo>
                                  <a:pt x="224421" y="456730"/>
                                </a:lnTo>
                                <a:lnTo>
                                  <a:pt x="217398" y="414223"/>
                                </a:lnTo>
                                <a:lnTo>
                                  <a:pt x="207772" y="352894"/>
                                </a:lnTo>
                                <a:lnTo>
                                  <a:pt x="198424" y="295567"/>
                                </a:lnTo>
                                <a:lnTo>
                                  <a:pt x="196735" y="286727"/>
                                </a:lnTo>
                                <a:lnTo>
                                  <a:pt x="181787" y="193662"/>
                                </a:lnTo>
                                <a:lnTo>
                                  <a:pt x="173888" y="134442"/>
                                </a:lnTo>
                                <a:lnTo>
                                  <a:pt x="156806" y="135039"/>
                                </a:lnTo>
                                <a:lnTo>
                                  <a:pt x="117449" y="143090"/>
                                </a:lnTo>
                                <a:lnTo>
                                  <a:pt x="84416" y="149199"/>
                                </a:lnTo>
                                <a:lnTo>
                                  <a:pt x="61556" y="153746"/>
                                </a:lnTo>
                                <a:lnTo>
                                  <a:pt x="23215" y="159626"/>
                                </a:lnTo>
                                <a:lnTo>
                                  <a:pt x="0" y="162864"/>
                                </a:lnTo>
                                <a:lnTo>
                                  <a:pt x="0" y="1462760"/>
                                </a:lnTo>
                                <a:lnTo>
                                  <a:pt x="365048" y="1367218"/>
                                </a:lnTo>
                                <a:close/>
                              </a:path>
                              <a:path w="1402080" h="3598545">
                                <a:moveTo>
                                  <a:pt x="912787" y="2923044"/>
                                </a:moveTo>
                                <a:lnTo>
                                  <a:pt x="905992" y="2922359"/>
                                </a:lnTo>
                                <a:lnTo>
                                  <a:pt x="875855" y="2918206"/>
                                </a:lnTo>
                                <a:lnTo>
                                  <a:pt x="855586" y="2915996"/>
                                </a:lnTo>
                                <a:lnTo>
                                  <a:pt x="832688" y="2912872"/>
                                </a:lnTo>
                                <a:lnTo>
                                  <a:pt x="818908" y="2911322"/>
                                </a:lnTo>
                                <a:lnTo>
                                  <a:pt x="764197" y="2904172"/>
                                </a:lnTo>
                                <a:lnTo>
                                  <a:pt x="691273" y="2894165"/>
                                </a:lnTo>
                                <a:lnTo>
                                  <a:pt x="676859" y="2891828"/>
                                </a:lnTo>
                                <a:lnTo>
                                  <a:pt x="651268" y="2888577"/>
                                </a:lnTo>
                                <a:lnTo>
                                  <a:pt x="640080" y="2886760"/>
                                </a:lnTo>
                                <a:lnTo>
                                  <a:pt x="630986" y="2885846"/>
                                </a:lnTo>
                                <a:lnTo>
                                  <a:pt x="548322" y="2873222"/>
                                </a:lnTo>
                                <a:lnTo>
                                  <a:pt x="534670" y="2870619"/>
                                </a:lnTo>
                                <a:lnTo>
                                  <a:pt x="525297" y="2869577"/>
                                </a:lnTo>
                                <a:lnTo>
                                  <a:pt x="507771" y="2866339"/>
                                </a:lnTo>
                                <a:lnTo>
                                  <a:pt x="503732" y="2865818"/>
                                </a:lnTo>
                                <a:lnTo>
                                  <a:pt x="500100" y="2865031"/>
                                </a:lnTo>
                                <a:lnTo>
                                  <a:pt x="497522" y="2864904"/>
                                </a:lnTo>
                                <a:lnTo>
                                  <a:pt x="496582" y="2889097"/>
                                </a:lnTo>
                                <a:lnTo>
                                  <a:pt x="494245" y="2921838"/>
                                </a:lnTo>
                                <a:lnTo>
                                  <a:pt x="493598" y="2928213"/>
                                </a:lnTo>
                                <a:lnTo>
                                  <a:pt x="492683" y="2944711"/>
                                </a:lnTo>
                                <a:lnTo>
                                  <a:pt x="489826" y="2966288"/>
                                </a:lnTo>
                                <a:lnTo>
                                  <a:pt x="489699" y="2969666"/>
                                </a:lnTo>
                                <a:lnTo>
                                  <a:pt x="486702" y="2987357"/>
                                </a:lnTo>
                                <a:lnTo>
                                  <a:pt x="483717" y="3009188"/>
                                </a:lnTo>
                                <a:lnTo>
                                  <a:pt x="481774" y="3020618"/>
                                </a:lnTo>
                                <a:lnTo>
                                  <a:pt x="480974" y="3027248"/>
                                </a:lnTo>
                                <a:lnTo>
                                  <a:pt x="479945" y="3032963"/>
                                </a:lnTo>
                                <a:lnTo>
                                  <a:pt x="478764" y="3045574"/>
                                </a:lnTo>
                                <a:lnTo>
                                  <a:pt x="477735" y="3053499"/>
                                </a:lnTo>
                                <a:lnTo>
                                  <a:pt x="476046" y="3078467"/>
                                </a:lnTo>
                                <a:lnTo>
                                  <a:pt x="475538" y="3095231"/>
                                </a:lnTo>
                                <a:lnTo>
                                  <a:pt x="474484" y="3107575"/>
                                </a:lnTo>
                                <a:lnTo>
                                  <a:pt x="474357" y="3119793"/>
                                </a:lnTo>
                                <a:lnTo>
                                  <a:pt x="471766" y="3169323"/>
                                </a:lnTo>
                                <a:lnTo>
                                  <a:pt x="470966" y="3188944"/>
                                </a:lnTo>
                                <a:lnTo>
                                  <a:pt x="471119" y="3202851"/>
                                </a:lnTo>
                                <a:lnTo>
                                  <a:pt x="471627" y="3217532"/>
                                </a:lnTo>
                                <a:lnTo>
                                  <a:pt x="486702" y="3501517"/>
                                </a:lnTo>
                                <a:lnTo>
                                  <a:pt x="486702" y="3505416"/>
                                </a:lnTo>
                                <a:lnTo>
                                  <a:pt x="518033" y="3518052"/>
                                </a:lnTo>
                                <a:lnTo>
                                  <a:pt x="557149" y="3534168"/>
                                </a:lnTo>
                                <a:lnTo>
                                  <a:pt x="596671" y="3548583"/>
                                </a:lnTo>
                                <a:lnTo>
                                  <a:pt x="645795" y="3565995"/>
                                </a:lnTo>
                                <a:lnTo>
                                  <a:pt x="690511" y="3580028"/>
                                </a:lnTo>
                                <a:lnTo>
                                  <a:pt x="750557" y="3598062"/>
                                </a:lnTo>
                                <a:lnTo>
                                  <a:pt x="807745" y="3370961"/>
                                </a:lnTo>
                                <a:lnTo>
                                  <a:pt x="828916" y="3290582"/>
                                </a:lnTo>
                                <a:lnTo>
                                  <a:pt x="835431" y="3262769"/>
                                </a:lnTo>
                                <a:lnTo>
                                  <a:pt x="845032" y="3213189"/>
                                </a:lnTo>
                                <a:lnTo>
                                  <a:pt x="843749" y="3213239"/>
                                </a:lnTo>
                                <a:lnTo>
                                  <a:pt x="847521" y="3196869"/>
                                </a:lnTo>
                                <a:lnTo>
                                  <a:pt x="851687" y="3181146"/>
                                </a:lnTo>
                                <a:lnTo>
                                  <a:pt x="869086" y="3110306"/>
                                </a:lnTo>
                                <a:lnTo>
                                  <a:pt x="882230" y="3057779"/>
                                </a:lnTo>
                                <a:lnTo>
                                  <a:pt x="884174" y="3047911"/>
                                </a:lnTo>
                                <a:lnTo>
                                  <a:pt x="895858" y="2996844"/>
                                </a:lnTo>
                                <a:lnTo>
                                  <a:pt x="904582" y="2957703"/>
                                </a:lnTo>
                                <a:lnTo>
                                  <a:pt x="912787" y="2923044"/>
                                </a:lnTo>
                                <a:close/>
                              </a:path>
                              <a:path w="1402080" h="3598545">
                                <a:moveTo>
                                  <a:pt x="1401876" y="324802"/>
                                </a:moveTo>
                                <a:lnTo>
                                  <a:pt x="1401724" y="322592"/>
                                </a:lnTo>
                                <a:lnTo>
                                  <a:pt x="1401597" y="210032"/>
                                </a:lnTo>
                                <a:lnTo>
                                  <a:pt x="1394523" y="194475"/>
                                </a:lnTo>
                                <a:lnTo>
                                  <a:pt x="1292415" y="178206"/>
                                </a:lnTo>
                                <a:lnTo>
                                  <a:pt x="1279944" y="178206"/>
                                </a:lnTo>
                                <a:lnTo>
                                  <a:pt x="1275143" y="178727"/>
                                </a:lnTo>
                                <a:lnTo>
                                  <a:pt x="1266037" y="180797"/>
                                </a:lnTo>
                                <a:lnTo>
                                  <a:pt x="1262138" y="182359"/>
                                </a:lnTo>
                                <a:lnTo>
                                  <a:pt x="1258125" y="184315"/>
                                </a:lnTo>
                                <a:lnTo>
                                  <a:pt x="1253566" y="185610"/>
                                </a:lnTo>
                                <a:lnTo>
                                  <a:pt x="1250454" y="186778"/>
                                </a:lnTo>
                                <a:lnTo>
                                  <a:pt x="1248498" y="188074"/>
                                </a:lnTo>
                                <a:lnTo>
                                  <a:pt x="1246809" y="188468"/>
                                </a:lnTo>
                                <a:lnTo>
                                  <a:pt x="1235773" y="197091"/>
                                </a:lnTo>
                                <a:lnTo>
                                  <a:pt x="1221219" y="213283"/>
                                </a:lnTo>
                                <a:lnTo>
                                  <a:pt x="1211503" y="229450"/>
                                </a:lnTo>
                                <a:lnTo>
                                  <a:pt x="1197749" y="254558"/>
                                </a:lnTo>
                                <a:lnTo>
                                  <a:pt x="1160526" y="299046"/>
                                </a:lnTo>
                                <a:lnTo>
                                  <a:pt x="1114310" y="356946"/>
                                </a:lnTo>
                                <a:lnTo>
                                  <a:pt x="934745" y="333375"/>
                                </a:lnTo>
                                <a:lnTo>
                                  <a:pt x="917194" y="330911"/>
                                </a:lnTo>
                                <a:lnTo>
                                  <a:pt x="900950" y="330073"/>
                                </a:lnTo>
                                <a:lnTo>
                                  <a:pt x="890308" y="311467"/>
                                </a:lnTo>
                                <a:lnTo>
                                  <a:pt x="880008" y="289712"/>
                                </a:lnTo>
                                <a:lnTo>
                                  <a:pt x="862838" y="264528"/>
                                </a:lnTo>
                                <a:lnTo>
                                  <a:pt x="837679" y="241668"/>
                                </a:lnTo>
                                <a:lnTo>
                                  <a:pt x="817079" y="222199"/>
                                </a:lnTo>
                                <a:lnTo>
                                  <a:pt x="774077" y="194449"/>
                                </a:lnTo>
                                <a:lnTo>
                                  <a:pt x="748753" y="192239"/>
                                </a:lnTo>
                                <a:lnTo>
                                  <a:pt x="750316" y="163385"/>
                                </a:lnTo>
                                <a:lnTo>
                                  <a:pt x="751789" y="144030"/>
                                </a:lnTo>
                                <a:lnTo>
                                  <a:pt x="776287" y="146469"/>
                                </a:lnTo>
                                <a:lnTo>
                                  <a:pt x="784225" y="146862"/>
                                </a:lnTo>
                                <a:lnTo>
                                  <a:pt x="793584" y="147637"/>
                                </a:lnTo>
                                <a:lnTo>
                                  <a:pt x="811136" y="149593"/>
                                </a:lnTo>
                                <a:lnTo>
                                  <a:pt x="842581" y="152704"/>
                                </a:lnTo>
                                <a:lnTo>
                                  <a:pt x="843508" y="138023"/>
                                </a:lnTo>
                                <a:lnTo>
                                  <a:pt x="845172" y="128409"/>
                                </a:lnTo>
                                <a:lnTo>
                                  <a:pt x="855179" y="80848"/>
                                </a:lnTo>
                                <a:lnTo>
                                  <a:pt x="857923" y="68643"/>
                                </a:lnTo>
                                <a:lnTo>
                                  <a:pt x="862469" y="46659"/>
                                </a:lnTo>
                                <a:lnTo>
                                  <a:pt x="908100" y="3378"/>
                                </a:lnTo>
                                <a:lnTo>
                                  <a:pt x="908748" y="3124"/>
                                </a:lnTo>
                                <a:lnTo>
                                  <a:pt x="909256" y="2476"/>
                                </a:lnTo>
                                <a:lnTo>
                                  <a:pt x="908748" y="0"/>
                                </a:lnTo>
                                <a:lnTo>
                                  <a:pt x="866495" y="6769"/>
                                </a:lnTo>
                                <a:lnTo>
                                  <a:pt x="860526" y="8064"/>
                                </a:lnTo>
                                <a:lnTo>
                                  <a:pt x="678040" y="43281"/>
                                </a:lnTo>
                                <a:lnTo>
                                  <a:pt x="585749" y="62382"/>
                                </a:lnTo>
                                <a:lnTo>
                                  <a:pt x="538962" y="72275"/>
                                </a:lnTo>
                                <a:lnTo>
                                  <a:pt x="332181" y="101777"/>
                                </a:lnTo>
                                <a:lnTo>
                                  <a:pt x="278892" y="109575"/>
                                </a:lnTo>
                                <a:lnTo>
                                  <a:pt x="276809" y="125031"/>
                                </a:lnTo>
                                <a:lnTo>
                                  <a:pt x="225336" y="121920"/>
                                </a:lnTo>
                                <a:lnTo>
                                  <a:pt x="238988" y="201206"/>
                                </a:lnTo>
                                <a:lnTo>
                                  <a:pt x="245478" y="236931"/>
                                </a:lnTo>
                                <a:lnTo>
                                  <a:pt x="274459" y="402793"/>
                                </a:lnTo>
                                <a:lnTo>
                                  <a:pt x="276275" y="414223"/>
                                </a:lnTo>
                                <a:lnTo>
                                  <a:pt x="286804" y="474154"/>
                                </a:lnTo>
                                <a:lnTo>
                                  <a:pt x="313334" y="619861"/>
                                </a:lnTo>
                                <a:lnTo>
                                  <a:pt x="374700" y="947178"/>
                                </a:lnTo>
                                <a:lnTo>
                                  <a:pt x="386080" y="1008951"/>
                                </a:lnTo>
                                <a:lnTo>
                                  <a:pt x="395922" y="1065784"/>
                                </a:lnTo>
                                <a:lnTo>
                                  <a:pt x="407174" y="1128877"/>
                                </a:lnTo>
                                <a:lnTo>
                                  <a:pt x="416242" y="1177836"/>
                                </a:lnTo>
                                <a:lnTo>
                                  <a:pt x="442518" y="1316380"/>
                                </a:lnTo>
                                <a:lnTo>
                                  <a:pt x="450062" y="1357071"/>
                                </a:lnTo>
                                <a:lnTo>
                                  <a:pt x="463588" y="1450136"/>
                                </a:lnTo>
                                <a:lnTo>
                                  <a:pt x="468769" y="1507832"/>
                                </a:lnTo>
                                <a:lnTo>
                                  <a:pt x="505028" y="1864360"/>
                                </a:lnTo>
                                <a:lnTo>
                                  <a:pt x="515708" y="1865134"/>
                                </a:lnTo>
                                <a:lnTo>
                                  <a:pt x="526872" y="1829396"/>
                                </a:lnTo>
                                <a:lnTo>
                                  <a:pt x="537273" y="1797050"/>
                                </a:lnTo>
                                <a:lnTo>
                                  <a:pt x="548195" y="1765185"/>
                                </a:lnTo>
                                <a:lnTo>
                                  <a:pt x="556260" y="1745170"/>
                                </a:lnTo>
                                <a:lnTo>
                                  <a:pt x="563651" y="1726069"/>
                                </a:lnTo>
                                <a:lnTo>
                                  <a:pt x="581202" y="1688109"/>
                                </a:lnTo>
                                <a:lnTo>
                                  <a:pt x="616953" y="1621574"/>
                                </a:lnTo>
                                <a:lnTo>
                                  <a:pt x="652818" y="1563344"/>
                                </a:lnTo>
                                <a:lnTo>
                                  <a:pt x="660615" y="1552168"/>
                                </a:lnTo>
                                <a:lnTo>
                                  <a:pt x="668934" y="1539430"/>
                                </a:lnTo>
                                <a:lnTo>
                                  <a:pt x="695312" y="1504975"/>
                                </a:lnTo>
                                <a:lnTo>
                                  <a:pt x="707402" y="1489900"/>
                                </a:lnTo>
                                <a:lnTo>
                                  <a:pt x="758634" y="1433245"/>
                                </a:lnTo>
                                <a:lnTo>
                                  <a:pt x="772261" y="1419834"/>
                                </a:lnTo>
                                <a:lnTo>
                                  <a:pt x="785533" y="1406321"/>
                                </a:lnTo>
                                <a:lnTo>
                                  <a:pt x="835317" y="1362278"/>
                                </a:lnTo>
                                <a:lnTo>
                                  <a:pt x="919530" y="1301953"/>
                                </a:lnTo>
                                <a:lnTo>
                                  <a:pt x="935126" y="1291170"/>
                                </a:lnTo>
                                <a:lnTo>
                                  <a:pt x="965923" y="1269212"/>
                                </a:lnTo>
                                <a:lnTo>
                                  <a:pt x="970216" y="1265313"/>
                                </a:lnTo>
                                <a:lnTo>
                                  <a:pt x="991006" y="1249070"/>
                                </a:lnTo>
                                <a:lnTo>
                                  <a:pt x="1022604" y="1223975"/>
                                </a:lnTo>
                                <a:lnTo>
                                  <a:pt x="1053807" y="1196936"/>
                                </a:lnTo>
                                <a:lnTo>
                                  <a:pt x="1072769" y="1179918"/>
                                </a:lnTo>
                                <a:lnTo>
                                  <a:pt x="1092403" y="1160818"/>
                                </a:lnTo>
                                <a:lnTo>
                                  <a:pt x="1103185" y="1150658"/>
                                </a:lnTo>
                                <a:lnTo>
                                  <a:pt x="1109421" y="1144028"/>
                                </a:lnTo>
                                <a:lnTo>
                                  <a:pt x="1128141" y="1125321"/>
                                </a:lnTo>
                                <a:lnTo>
                                  <a:pt x="1149337" y="1102715"/>
                                </a:lnTo>
                                <a:lnTo>
                                  <a:pt x="1156081" y="1095044"/>
                                </a:lnTo>
                                <a:lnTo>
                                  <a:pt x="1167142" y="1081265"/>
                                </a:lnTo>
                                <a:lnTo>
                                  <a:pt x="1177798" y="1066126"/>
                                </a:lnTo>
                                <a:lnTo>
                                  <a:pt x="1185062" y="1054735"/>
                                </a:lnTo>
                                <a:lnTo>
                                  <a:pt x="1197940" y="1035900"/>
                                </a:lnTo>
                                <a:lnTo>
                                  <a:pt x="1218476" y="1004836"/>
                                </a:lnTo>
                                <a:lnTo>
                                  <a:pt x="1220685" y="1001204"/>
                                </a:lnTo>
                                <a:lnTo>
                                  <a:pt x="1226921" y="992111"/>
                                </a:lnTo>
                                <a:lnTo>
                                  <a:pt x="1278788" y="902030"/>
                                </a:lnTo>
                                <a:lnTo>
                                  <a:pt x="1309331" y="838466"/>
                                </a:lnTo>
                                <a:lnTo>
                                  <a:pt x="1326857" y="792467"/>
                                </a:lnTo>
                                <a:lnTo>
                                  <a:pt x="1340777" y="747610"/>
                                </a:lnTo>
                                <a:lnTo>
                                  <a:pt x="1351699" y="710323"/>
                                </a:lnTo>
                                <a:lnTo>
                                  <a:pt x="1374444" y="618045"/>
                                </a:lnTo>
                                <a:lnTo>
                                  <a:pt x="1384579" y="553961"/>
                                </a:lnTo>
                                <a:lnTo>
                                  <a:pt x="1390815" y="504164"/>
                                </a:lnTo>
                                <a:lnTo>
                                  <a:pt x="1397698" y="445173"/>
                                </a:lnTo>
                                <a:lnTo>
                                  <a:pt x="1397571" y="441540"/>
                                </a:lnTo>
                                <a:lnTo>
                                  <a:pt x="1401876" y="324802"/>
                                </a:lnTo>
                                <a:close/>
                              </a:path>
                            </a:pathLst>
                          </a:custGeom>
                          <a:solidFill>
                            <a:srgbClr val="CEF869">
                              <a:alpha val="69020"/>
                            </a:srgbClr>
                          </a:solidFill>
                        </wps:spPr>
                        <wps:bodyPr wrap="square" lIns="0" tIns="0" rIns="0" bIns="0" rtlCol="0">
                          <a:prstTxWarp prst="textNoShape">
                            <a:avLst/>
                          </a:prstTxWarp>
                          <a:noAutofit/>
                        </wps:bodyPr>
                      </wps:wsp>
                      <wps:wsp>
                        <wps:cNvPr id="55362368" name="Graphic 27"/>
                        <wps:cNvSpPr/>
                        <wps:spPr>
                          <a:xfrm>
                            <a:off x="9836" y="9835"/>
                            <a:ext cx="3688079" cy="6576059"/>
                          </a:xfrm>
                          <a:custGeom>
                            <a:avLst/>
                            <a:gdLst/>
                            <a:ahLst/>
                            <a:cxnLst/>
                            <a:rect l="l" t="t" r="r" b="b"/>
                            <a:pathLst>
                              <a:path w="3688079" h="6576059">
                                <a:moveTo>
                                  <a:pt x="199593" y="3566414"/>
                                </a:moveTo>
                                <a:lnTo>
                                  <a:pt x="119926" y="3560546"/>
                                </a:lnTo>
                                <a:lnTo>
                                  <a:pt x="70929" y="3557714"/>
                                </a:lnTo>
                                <a:lnTo>
                                  <a:pt x="70256" y="3555974"/>
                                </a:lnTo>
                                <a:lnTo>
                                  <a:pt x="51422" y="3554730"/>
                                </a:lnTo>
                                <a:lnTo>
                                  <a:pt x="51155" y="3556292"/>
                                </a:lnTo>
                                <a:lnTo>
                                  <a:pt x="0" y="3552647"/>
                                </a:lnTo>
                                <a:lnTo>
                                  <a:pt x="0" y="3868470"/>
                                </a:lnTo>
                                <a:lnTo>
                                  <a:pt x="56083" y="3880561"/>
                                </a:lnTo>
                                <a:lnTo>
                                  <a:pt x="90411" y="3888244"/>
                                </a:lnTo>
                                <a:lnTo>
                                  <a:pt x="131368" y="3896817"/>
                                </a:lnTo>
                                <a:lnTo>
                                  <a:pt x="183743" y="3643630"/>
                                </a:lnTo>
                                <a:lnTo>
                                  <a:pt x="199593" y="3566414"/>
                                </a:lnTo>
                                <a:close/>
                              </a:path>
                              <a:path w="3688079" h="6576059">
                                <a:moveTo>
                                  <a:pt x="852068" y="434276"/>
                                </a:moveTo>
                                <a:lnTo>
                                  <a:pt x="830618" y="337045"/>
                                </a:lnTo>
                                <a:lnTo>
                                  <a:pt x="830491" y="335864"/>
                                </a:lnTo>
                                <a:lnTo>
                                  <a:pt x="829843" y="334175"/>
                                </a:lnTo>
                                <a:lnTo>
                                  <a:pt x="826198" y="317296"/>
                                </a:lnTo>
                                <a:lnTo>
                                  <a:pt x="823734" y="302602"/>
                                </a:lnTo>
                                <a:lnTo>
                                  <a:pt x="805154" y="200710"/>
                                </a:lnTo>
                                <a:lnTo>
                                  <a:pt x="794753" y="85813"/>
                                </a:lnTo>
                                <a:lnTo>
                                  <a:pt x="790727" y="47713"/>
                                </a:lnTo>
                                <a:lnTo>
                                  <a:pt x="786180" y="0"/>
                                </a:lnTo>
                                <a:lnTo>
                                  <a:pt x="487260" y="0"/>
                                </a:lnTo>
                                <a:lnTo>
                                  <a:pt x="520687" y="212407"/>
                                </a:lnTo>
                                <a:lnTo>
                                  <a:pt x="542899" y="208813"/>
                                </a:lnTo>
                                <a:lnTo>
                                  <a:pt x="544461" y="218808"/>
                                </a:lnTo>
                                <a:lnTo>
                                  <a:pt x="627240" y="204317"/>
                                </a:lnTo>
                                <a:lnTo>
                                  <a:pt x="680237" y="196138"/>
                                </a:lnTo>
                                <a:lnTo>
                                  <a:pt x="732878" y="455256"/>
                                </a:lnTo>
                                <a:lnTo>
                                  <a:pt x="808012" y="456374"/>
                                </a:lnTo>
                                <a:lnTo>
                                  <a:pt x="830999" y="445071"/>
                                </a:lnTo>
                                <a:lnTo>
                                  <a:pt x="852068" y="434276"/>
                                </a:lnTo>
                                <a:close/>
                              </a:path>
                              <a:path w="3688079" h="6576059">
                                <a:moveTo>
                                  <a:pt x="1808365" y="6575971"/>
                                </a:moveTo>
                                <a:lnTo>
                                  <a:pt x="1789442" y="6496964"/>
                                </a:lnTo>
                                <a:lnTo>
                                  <a:pt x="1774507" y="6432486"/>
                                </a:lnTo>
                                <a:lnTo>
                                  <a:pt x="1748294" y="6322085"/>
                                </a:lnTo>
                                <a:lnTo>
                                  <a:pt x="1753438" y="6344120"/>
                                </a:lnTo>
                                <a:lnTo>
                                  <a:pt x="1737575" y="6276403"/>
                                </a:lnTo>
                                <a:lnTo>
                                  <a:pt x="1728343" y="6239967"/>
                                </a:lnTo>
                                <a:lnTo>
                                  <a:pt x="1649603" y="5909869"/>
                                </a:lnTo>
                                <a:lnTo>
                                  <a:pt x="1643354" y="5884926"/>
                                </a:lnTo>
                                <a:lnTo>
                                  <a:pt x="1632826" y="5835662"/>
                                </a:lnTo>
                                <a:lnTo>
                                  <a:pt x="1636331" y="5825909"/>
                                </a:lnTo>
                                <a:lnTo>
                                  <a:pt x="1578495" y="5811101"/>
                                </a:lnTo>
                                <a:lnTo>
                                  <a:pt x="1573415" y="5861558"/>
                                </a:lnTo>
                                <a:lnTo>
                                  <a:pt x="1392428" y="5890095"/>
                                </a:lnTo>
                                <a:lnTo>
                                  <a:pt x="1324876" y="5900305"/>
                                </a:lnTo>
                                <a:lnTo>
                                  <a:pt x="1305763" y="5903455"/>
                                </a:lnTo>
                                <a:lnTo>
                                  <a:pt x="1302423" y="5903709"/>
                                </a:lnTo>
                                <a:lnTo>
                                  <a:pt x="1291920" y="5905322"/>
                                </a:lnTo>
                                <a:lnTo>
                                  <a:pt x="1292872" y="5909792"/>
                                </a:lnTo>
                                <a:lnTo>
                                  <a:pt x="1266304" y="5913120"/>
                                </a:lnTo>
                                <a:lnTo>
                                  <a:pt x="1265897" y="5910910"/>
                                </a:lnTo>
                                <a:lnTo>
                                  <a:pt x="1167523" y="5923381"/>
                                </a:lnTo>
                                <a:lnTo>
                                  <a:pt x="1117219" y="5929363"/>
                                </a:lnTo>
                                <a:lnTo>
                                  <a:pt x="1025309" y="5941187"/>
                                </a:lnTo>
                                <a:lnTo>
                                  <a:pt x="1008164" y="5943130"/>
                                </a:lnTo>
                                <a:lnTo>
                                  <a:pt x="1016609" y="6069749"/>
                                </a:lnTo>
                                <a:lnTo>
                                  <a:pt x="1021816" y="6304737"/>
                                </a:lnTo>
                                <a:lnTo>
                                  <a:pt x="1016101" y="6304902"/>
                                </a:lnTo>
                                <a:lnTo>
                                  <a:pt x="1018349" y="6429756"/>
                                </a:lnTo>
                                <a:lnTo>
                                  <a:pt x="1023353" y="6457582"/>
                                </a:lnTo>
                                <a:lnTo>
                                  <a:pt x="1023353" y="6546494"/>
                                </a:lnTo>
                                <a:lnTo>
                                  <a:pt x="1023645" y="6575971"/>
                                </a:lnTo>
                                <a:lnTo>
                                  <a:pt x="1422311" y="6575971"/>
                                </a:lnTo>
                                <a:lnTo>
                                  <a:pt x="1435620" y="6515748"/>
                                </a:lnTo>
                                <a:lnTo>
                                  <a:pt x="1474254" y="6524003"/>
                                </a:lnTo>
                                <a:lnTo>
                                  <a:pt x="1729054" y="6575971"/>
                                </a:lnTo>
                                <a:lnTo>
                                  <a:pt x="1808365" y="6575971"/>
                                </a:lnTo>
                                <a:close/>
                              </a:path>
                              <a:path w="3688079" h="6576059">
                                <a:moveTo>
                                  <a:pt x="2585402" y="4519638"/>
                                </a:moveTo>
                                <a:lnTo>
                                  <a:pt x="2384729" y="4467009"/>
                                </a:lnTo>
                                <a:lnTo>
                                  <a:pt x="2362111" y="4575149"/>
                                </a:lnTo>
                                <a:lnTo>
                                  <a:pt x="2352230" y="4619739"/>
                                </a:lnTo>
                                <a:lnTo>
                                  <a:pt x="2335085" y="4701108"/>
                                </a:lnTo>
                                <a:lnTo>
                                  <a:pt x="2324697" y="4696917"/>
                                </a:lnTo>
                                <a:lnTo>
                                  <a:pt x="2314689" y="4738662"/>
                                </a:lnTo>
                                <a:lnTo>
                                  <a:pt x="2198598" y="4707471"/>
                                </a:lnTo>
                                <a:lnTo>
                                  <a:pt x="2195296" y="4734890"/>
                                </a:lnTo>
                                <a:lnTo>
                                  <a:pt x="2166493" y="4960544"/>
                                </a:lnTo>
                                <a:lnTo>
                                  <a:pt x="2297557" y="4975847"/>
                                </a:lnTo>
                                <a:lnTo>
                                  <a:pt x="2281898" y="5052403"/>
                                </a:lnTo>
                                <a:lnTo>
                                  <a:pt x="2323554" y="5062753"/>
                                </a:lnTo>
                                <a:lnTo>
                                  <a:pt x="2326411" y="5060620"/>
                                </a:lnTo>
                                <a:lnTo>
                                  <a:pt x="2455710" y="5093360"/>
                                </a:lnTo>
                                <a:lnTo>
                                  <a:pt x="2471420" y="5028755"/>
                                </a:lnTo>
                                <a:lnTo>
                                  <a:pt x="2483510" y="4972596"/>
                                </a:lnTo>
                                <a:lnTo>
                                  <a:pt x="2519781" y="4814570"/>
                                </a:lnTo>
                                <a:lnTo>
                                  <a:pt x="2521216" y="4810379"/>
                                </a:lnTo>
                                <a:lnTo>
                                  <a:pt x="2525623" y="4792319"/>
                                </a:lnTo>
                                <a:lnTo>
                                  <a:pt x="2577566" y="4560671"/>
                                </a:lnTo>
                                <a:lnTo>
                                  <a:pt x="2585148" y="4527588"/>
                                </a:lnTo>
                                <a:lnTo>
                                  <a:pt x="2585402" y="4519638"/>
                                </a:lnTo>
                                <a:close/>
                              </a:path>
                              <a:path w="3688079" h="6576059">
                                <a:moveTo>
                                  <a:pt x="3076524" y="4588738"/>
                                </a:moveTo>
                                <a:lnTo>
                                  <a:pt x="3054832" y="4578134"/>
                                </a:lnTo>
                                <a:lnTo>
                                  <a:pt x="2954032" y="4542015"/>
                                </a:lnTo>
                                <a:lnTo>
                                  <a:pt x="2948228" y="4540720"/>
                                </a:lnTo>
                                <a:lnTo>
                                  <a:pt x="2930880" y="4605286"/>
                                </a:lnTo>
                                <a:lnTo>
                                  <a:pt x="2930626" y="4607115"/>
                                </a:lnTo>
                                <a:lnTo>
                                  <a:pt x="2930880" y="4609871"/>
                                </a:lnTo>
                                <a:lnTo>
                                  <a:pt x="2927654" y="4609998"/>
                                </a:lnTo>
                                <a:lnTo>
                                  <a:pt x="2892653" y="4747260"/>
                                </a:lnTo>
                                <a:lnTo>
                                  <a:pt x="2867075" y="4841075"/>
                                </a:lnTo>
                                <a:lnTo>
                                  <a:pt x="2855468" y="4876762"/>
                                </a:lnTo>
                                <a:lnTo>
                                  <a:pt x="2864383" y="4877879"/>
                                </a:lnTo>
                                <a:lnTo>
                                  <a:pt x="2872803" y="4880559"/>
                                </a:lnTo>
                                <a:lnTo>
                                  <a:pt x="2879445" y="4883696"/>
                                </a:lnTo>
                                <a:lnTo>
                                  <a:pt x="2956306" y="4905845"/>
                                </a:lnTo>
                                <a:lnTo>
                                  <a:pt x="2954223" y="4903089"/>
                                </a:lnTo>
                                <a:lnTo>
                                  <a:pt x="2948165" y="4865408"/>
                                </a:lnTo>
                                <a:lnTo>
                                  <a:pt x="3009417" y="4697806"/>
                                </a:lnTo>
                                <a:lnTo>
                                  <a:pt x="3076524" y="4588738"/>
                                </a:lnTo>
                                <a:close/>
                              </a:path>
                              <a:path w="3688079" h="6576059">
                                <a:moveTo>
                                  <a:pt x="3687470" y="3108782"/>
                                </a:moveTo>
                                <a:lnTo>
                                  <a:pt x="3668763" y="3103715"/>
                                </a:lnTo>
                                <a:lnTo>
                                  <a:pt x="3617684" y="3091370"/>
                                </a:lnTo>
                                <a:lnTo>
                                  <a:pt x="3598443" y="3088246"/>
                                </a:lnTo>
                                <a:lnTo>
                                  <a:pt x="3542284" y="3087471"/>
                                </a:lnTo>
                                <a:lnTo>
                                  <a:pt x="3514737" y="3086036"/>
                                </a:lnTo>
                                <a:lnTo>
                                  <a:pt x="3503549" y="3085122"/>
                                </a:lnTo>
                                <a:lnTo>
                                  <a:pt x="3471570" y="3083179"/>
                                </a:lnTo>
                                <a:lnTo>
                                  <a:pt x="3461969" y="3082785"/>
                                </a:lnTo>
                                <a:lnTo>
                                  <a:pt x="3449891" y="3083052"/>
                                </a:lnTo>
                                <a:lnTo>
                                  <a:pt x="3446627" y="3082785"/>
                                </a:lnTo>
                                <a:lnTo>
                                  <a:pt x="3436366" y="3088894"/>
                                </a:lnTo>
                                <a:lnTo>
                                  <a:pt x="3433902" y="3149320"/>
                                </a:lnTo>
                                <a:lnTo>
                                  <a:pt x="3358388" y="3144774"/>
                                </a:lnTo>
                                <a:lnTo>
                                  <a:pt x="3355136" y="3185464"/>
                                </a:lnTo>
                                <a:lnTo>
                                  <a:pt x="3355263" y="3187801"/>
                                </a:lnTo>
                                <a:lnTo>
                                  <a:pt x="3355644" y="3190011"/>
                                </a:lnTo>
                                <a:lnTo>
                                  <a:pt x="3357334" y="3194697"/>
                                </a:lnTo>
                                <a:lnTo>
                                  <a:pt x="3359797" y="3199104"/>
                                </a:lnTo>
                                <a:lnTo>
                                  <a:pt x="3365144" y="3206254"/>
                                </a:lnTo>
                                <a:lnTo>
                                  <a:pt x="3376180" y="3217684"/>
                                </a:lnTo>
                                <a:lnTo>
                                  <a:pt x="3387102" y="3217557"/>
                                </a:lnTo>
                                <a:lnTo>
                                  <a:pt x="3387102" y="3276714"/>
                                </a:lnTo>
                                <a:lnTo>
                                  <a:pt x="3400094" y="3279952"/>
                                </a:lnTo>
                                <a:lnTo>
                                  <a:pt x="3384359" y="3341827"/>
                                </a:lnTo>
                                <a:lnTo>
                                  <a:pt x="3442601" y="3355479"/>
                                </a:lnTo>
                                <a:lnTo>
                                  <a:pt x="3446500" y="3441001"/>
                                </a:lnTo>
                                <a:lnTo>
                                  <a:pt x="3451428" y="3505835"/>
                                </a:lnTo>
                                <a:lnTo>
                                  <a:pt x="3461435" y="3564598"/>
                                </a:lnTo>
                                <a:lnTo>
                                  <a:pt x="3475088" y="3603193"/>
                                </a:lnTo>
                                <a:lnTo>
                                  <a:pt x="3522548" y="3634790"/>
                                </a:lnTo>
                                <a:lnTo>
                                  <a:pt x="3529685" y="3638296"/>
                                </a:lnTo>
                                <a:lnTo>
                                  <a:pt x="3536454" y="3642322"/>
                                </a:lnTo>
                                <a:lnTo>
                                  <a:pt x="3513696" y="3712133"/>
                                </a:lnTo>
                                <a:lnTo>
                                  <a:pt x="3550945" y="3721900"/>
                                </a:lnTo>
                                <a:lnTo>
                                  <a:pt x="3588943" y="3733050"/>
                                </a:lnTo>
                                <a:lnTo>
                                  <a:pt x="3627818" y="3493503"/>
                                </a:lnTo>
                                <a:lnTo>
                                  <a:pt x="3667582" y="3236531"/>
                                </a:lnTo>
                                <a:lnTo>
                                  <a:pt x="3687470" y="3108782"/>
                                </a:lnTo>
                                <a:close/>
                              </a:path>
                            </a:pathLst>
                          </a:custGeom>
                          <a:solidFill>
                            <a:srgbClr val="7EFA8A">
                              <a:alpha val="69020"/>
                            </a:srgbClr>
                          </a:solidFill>
                        </wps:spPr>
                        <wps:bodyPr wrap="square" lIns="0" tIns="0" rIns="0" bIns="0" rtlCol="0">
                          <a:prstTxWarp prst="textNoShape">
                            <a:avLst/>
                          </a:prstTxWarp>
                          <a:noAutofit/>
                        </wps:bodyPr>
                      </wps:wsp>
                      <pic:pic xmlns:pic="http://schemas.openxmlformats.org/drawingml/2006/picture">
                        <pic:nvPicPr>
                          <pic:cNvPr id="1922534786" name="Image 28" descr="A map of a town with a red dot on it.  Description generated by AI"/>
                          <pic:cNvPicPr/>
                        </pic:nvPicPr>
                        <pic:blipFill>
                          <a:blip r:embed="rId16" cstate="print"/>
                          <a:stretch>
                            <a:fillRect/>
                          </a:stretch>
                        </pic:blipFill>
                        <pic:spPr>
                          <a:xfrm>
                            <a:off x="4644700" y="4580274"/>
                            <a:ext cx="476474" cy="658543"/>
                          </a:xfrm>
                          <a:prstGeom prst="rect">
                            <a:avLst/>
                          </a:prstGeom>
                        </pic:spPr>
                      </pic:pic>
                      <pic:pic xmlns:pic="http://schemas.openxmlformats.org/drawingml/2006/picture">
                        <pic:nvPicPr>
                          <pic:cNvPr id="482221860" name="Image 29" descr="A map of a town with a red dot on it.  Description generated by AI"/>
                          <pic:cNvPicPr/>
                        </pic:nvPicPr>
                        <pic:blipFill>
                          <a:blip r:embed="rId17" cstate="print"/>
                          <a:stretch>
                            <a:fillRect/>
                          </a:stretch>
                        </pic:blipFill>
                        <pic:spPr>
                          <a:xfrm>
                            <a:off x="3625868" y="9836"/>
                            <a:ext cx="1319045" cy="466077"/>
                          </a:xfrm>
                          <a:prstGeom prst="rect">
                            <a:avLst/>
                          </a:prstGeom>
                        </pic:spPr>
                      </pic:pic>
                      <pic:pic xmlns:pic="http://schemas.openxmlformats.org/drawingml/2006/picture">
                        <pic:nvPicPr>
                          <pic:cNvPr id="537251166" name="Image 30" descr="A map of a town with a red dot on it.  Description generated by AI"/>
                          <pic:cNvPicPr/>
                        </pic:nvPicPr>
                        <pic:blipFill>
                          <a:blip r:embed="rId18" cstate="print"/>
                          <a:stretch>
                            <a:fillRect/>
                          </a:stretch>
                        </pic:blipFill>
                        <pic:spPr>
                          <a:xfrm>
                            <a:off x="542279" y="3067526"/>
                            <a:ext cx="495849" cy="304093"/>
                          </a:xfrm>
                          <a:prstGeom prst="rect">
                            <a:avLst/>
                          </a:prstGeom>
                        </pic:spPr>
                      </pic:pic>
                      <pic:pic xmlns:pic="http://schemas.openxmlformats.org/drawingml/2006/picture">
                        <pic:nvPicPr>
                          <pic:cNvPr id="227466010" name="Image 31" descr="A map of a town with a red dot on it.  Description generated by AI"/>
                          <pic:cNvPicPr/>
                        </pic:nvPicPr>
                        <pic:blipFill>
                          <a:blip r:embed="rId19" cstate="print"/>
                          <a:stretch>
                            <a:fillRect/>
                          </a:stretch>
                        </pic:blipFill>
                        <pic:spPr>
                          <a:xfrm>
                            <a:off x="1336420" y="4775892"/>
                            <a:ext cx="139453" cy="280854"/>
                          </a:xfrm>
                          <a:prstGeom prst="rect">
                            <a:avLst/>
                          </a:prstGeom>
                        </pic:spPr>
                      </pic:pic>
                      <pic:pic xmlns:pic="http://schemas.openxmlformats.org/drawingml/2006/picture">
                        <pic:nvPicPr>
                          <pic:cNvPr id="1396544730" name="Image 32" descr="A map of a town with a red dot on it.  Description generated by AI"/>
                          <pic:cNvPicPr/>
                        </pic:nvPicPr>
                        <pic:blipFill>
                          <a:blip r:embed="rId20" cstate="print"/>
                          <a:stretch>
                            <a:fillRect/>
                          </a:stretch>
                        </pic:blipFill>
                        <pic:spPr>
                          <a:xfrm>
                            <a:off x="319538" y="4890170"/>
                            <a:ext cx="75526" cy="102657"/>
                          </a:xfrm>
                          <a:prstGeom prst="rect">
                            <a:avLst/>
                          </a:prstGeom>
                        </pic:spPr>
                      </pic:pic>
                      <pic:pic xmlns:pic="http://schemas.openxmlformats.org/drawingml/2006/picture">
                        <pic:nvPicPr>
                          <pic:cNvPr id="1090190608" name="Image 33" descr="A map of a town with a red dot on it.  Description generated by AI"/>
                          <pic:cNvPicPr/>
                        </pic:nvPicPr>
                        <pic:blipFill>
                          <a:blip r:embed="rId21" cstate="print"/>
                          <a:stretch>
                            <a:fillRect/>
                          </a:stretch>
                        </pic:blipFill>
                        <pic:spPr>
                          <a:xfrm>
                            <a:off x="1162107" y="4768144"/>
                            <a:ext cx="191744" cy="203377"/>
                          </a:xfrm>
                          <a:prstGeom prst="rect">
                            <a:avLst/>
                          </a:prstGeom>
                        </pic:spPr>
                      </pic:pic>
                      <pic:pic xmlns:pic="http://schemas.openxmlformats.org/drawingml/2006/picture">
                        <pic:nvPicPr>
                          <pic:cNvPr id="1748694161" name="Image 34"/>
                          <pic:cNvPicPr/>
                        </pic:nvPicPr>
                        <pic:blipFill>
                          <a:blip r:embed="rId22" cstate="print"/>
                          <a:stretch>
                            <a:fillRect/>
                          </a:stretch>
                        </pic:blipFill>
                        <pic:spPr>
                          <a:xfrm>
                            <a:off x="0" y="0"/>
                            <a:ext cx="9436354" cy="6595630"/>
                          </a:xfrm>
                          <a:prstGeom prst="rect">
                            <a:avLst/>
                          </a:prstGeom>
                        </pic:spPr>
                      </pic:pic>
                      <pic:pic xmlns:pic="http://schemas.openxmlformats.org/drawingml/2006/picture">
                        <pic:nvPicPr>
                          <pic:cNvPr id="1936761852" name="Image 35" descr="A map of a town with a red dot on it.  Description generated by AI"/>
                          <pic:cNvPicPr/>
                        </pic:nvPicPr>
                        <pic:blipFill>
                          <a:blip r:embed="rId23" cstate="print"/>
                          <a:stretch>
                            <a:fillRect/>
                          </a:stretch>
                        </pic:blipFill>
                        <pic:spPr>
                          <a:xfrm>
                            <a:off x="340848" y="4204498"/>
                            <a:ext cx="420303" cy="379637"/>
                          </a:xfrm>
                          <a:prstGeom prst="rect">
                            <a:avLst/>
                          </a:prstGeom>
                        </pic:spPr>
                      </pic:pic>
                      <pic:pic xmlns:pic="http://schemas.openxmlformats.org/drawingml/2006/picture">
                        <pic:nvPicPr>
                          <pic:cNvPr id="1423830412" name="Image 36" descr="A map of a town with a red dot on it.  Description generated by AI"/>
                          <pic:cNvPicPr/>
                        </pic:nvPicPr>
                        <pic:blipFill>
                          <a:blip r:embed="rId24" cstate="print"/>
                          <a:stretch>
                            <a:fillRect/>
                          </a:stretch>
                        </pic:blipFill>
                        <pic:spPr>
                          <a:xfrm>
                            <a:off x="2868529" y="5260123"/>
                            <a:ext cx="550075" cy="420313"/>
                          </a:xfrm>
                          <a:prstGeom prst="rect">
                            <a:avLst/>
                          </a:prstGeom>
                        </pic:spPr>
                      </pic:pic>
                      <pic:pic xmlns:pic="http://schemas.openxmlformats.org/drawingml/2006/picture">
                        <pic:nvPicPr>
                          <pic:cNvPr id="1582064644" name="Image 37" descr="A map of a town with a red dot on it.  Description generated by AI"/>
                          <pic:cNvPicPr/>
                        </pic:nvPicPr>
                        <pic:blipFill>
                          <a:blip r:embed="rId25" cstate="print"/>
                          <a:stretch>
                            <a:fillRect/>
                          </a:stretch>
                        </pic:blipFill>
                        <pic:spPr>
                          <a:xfrm>
                            <a:off x="3726592" y="4345895"/>
                            <a:ext cx="296341" cy="337019"/>
                          </a:xfrm>
                          <a:prstGeom prst="rect">
                            <a:avLst/>
                          </a:prstGeom>
                        </pic:spPr>
                      </pic:pic>
                      <pic:pic xmlns:pic="http://schemas.openxmlformats.org/drawingml/2006/picture">
                        <pic:nvPicPr>
                          <pic:cNvPr id="1647507075" name="Image 38" descr="A map of a town with a red dot on it.  Description generated by AI"/>
                          <pic:cNvPicPr/>
                        </pic:nvPicPr>
                        <pic:blipFill>
                          <a:blip r:embed="rId26" cstate="print"/>
                          <a:stretch>
                            <a:fillRect/>
                          </a:stretch>
                        </pic:blipFill>
                        <pic:spPr>
                          <a:xfrm>
                            <a:off x="3596813" y="3119819"/>
                            <a:ext cx="1154408" cy="739906"/>
                          </a:xfrm>
                          <a:prstGeom prst="rect">
                            <a:avLst/>
                          </a:prstGeom>
                        </pic:spPr>
                      </pic:pic>
                      <pic:pic xmlns:pic="http://schemas.openxmlformats.org/drawingml/2006/picture">
                        <pic:nvPicPr>
                          <pic:cNvPr id="604190026" name="Image 39"/>
                          <pic:cNvPicPr/>
                        </pic:nvPicPr>
                        <pic:blipFill>
                          <a:blip r:embed="rId27" cstate="print"/>
                          <a:stretch>
                            <a:fillRect/>
                          </a:stretch>
                        </pic:blipFill>
                        <pic:spPr>
                          <a:xfrm>
                            <a:off x="4060748" y="4542744"/>
                            <a:ext cx="87033" cy="82765"/>
                          </a:xfrm>
                          <a:prstGeom prst="rect">
                            <a:avLst/>
                          </a:prstGeom>
                        </pic:spPr>
                      </pic:pic>
                      <wps:wsp>
                        <wps:cNvPr id="366308976" name="Graphic 40"/>
                        <wps:cNvSpPr/>
                        <wps:spPr>
                          <a:xfrm>
                            <a:off x="874124" y="4363368"/>
                            <a:ext cx="92075" cy="92075"/>
                          </a:xfrm>
                          <a:custGeom>
                            <a:avLst/>
                            <a:gdLst/>
                            <a:ahLst/>
                            <a:cxnLst/>
                            <a:rect l="l" t="t" r="r" b="b"/>
                            <a:pathLst>
                              <a:path w="92075" h="92075">
                                <a:moveTo>
                                  <a:pt x="45758" y="0"/>
                                </a:moveTo>
                                <a:lnTo>
                                  <a:pt x="0" y="91516"/>
                                </a:lnTo>
                                <a:lnTo>
                                  <a:pt x="91516" y="91516"/>
                                </a:lnTo>
                                <a:lnTo>
                                  <a:pt x="45758" y="0"/>
                                </a:lnTo>
                                <a:close/>
                              </a:path>
                            </a:pathLst>
                          </a:custGeom>
                          <a:solidFill>
                            <a:srgbClr val="F60606"/>
                          </a:solidFill>
                        </wps:spPr>
                        <wps:bodyPr wrap="square" lIns="0" tIns="0" rIns="0" bIns="0" rtlCol="0">
                          <a:prstTxWarp prst="textNoShape">
                            <a:avLst/>
                          </a:prstTxWarp>
                          <a:noAutofit/>
                        </wps:bodyPr>
                      </wps:wsp>
                      <pic:pic xmlns:pic="http://schemas.openxmlformats.org/drawingml/2006/picture">
                        <pic:nvPicPr>
                          <pic:cNvPr id="1708707207" name="Image 41"/>
                          <pic:cNvPicPr/>
                        </pic:nvPicPr>
                        <pic:blipFill>
                          <a:blip r:embed="rId28" cstate="print"/>
                          <a:stretch>
                            <a:fillRect/>
                          </a:stretch>
                        </pic:blipFill>
                        <pic:spPr>
                          <a:xfrm>
                            <a:off x="2169720" y="5058481"/>
                            <a:ext cx="68630" cy="68630"/>
                          </a:xfrm>
                          <a:prstGeom prst="rect">
                            <a:avLst/>
                          </a:prstGeom>
                        </pic:spPr>
                      </pic:pic>
                      <wps:wsp>
                        <wps:cNvPr id="1110898444" name="Graphic 42"/>
                        <wps:cNvSpPr/>
                        <wps:spPr>
                          <a:xfrm>
                            <a:off x="2249261" y="5325183"/>
                            <a:ext cx="92075" cy="92075"/>
                          </a:xfrm>
                          <a:custGeom>
                            <a:avLst/>
                            <a:gdLst/>
                            <a:ahLst/>
                            <a:cxnLst/>
                            <a:rect l="l" t="t" r="r" b="b"/>
                            <a:pathLst>
                              <a:path w="92075" h="92075">
                                <a:moveTo>
                                  <a:pt x="45758" y="0"/>
                                </a:moveTo>
                                <a:lnTo>
                                  <a:pt x="0" y="91516"/>
                                </a:lnTo>
                                <a:lnTo>
                                  <a:pt x="91516" y="91516"/>
                                </a:lnTo>
                                <a:lnTo>
                                  <a:pt x="45758" y="0"/>
                                </a:lnTo>
                                <a:close/>
                              </a:path>
                            </a:pathLst>
                          </a:custGeom>
                          <a:solidFill>
                            <a:srgbClr val="0D0DF7"/>
                          </a:solidFill>
                        </wps:spPr>
                        <wps:bodyPr wrap="square" lIns="0" tIns="0" rIns="0" bIns="0" rtlCol="0">
                          <a:prstTxWarp prst="textNoShape">
                            <a:avLst/>
                          </a:prstTxWarp>
                          <a:noAutofit/>
                        </wps:bodyPr>
                      </wps:wsp>
                      <wps:wsp>
                        <wps:cNvPr id="1492773823" name="Graphic 43"/>
                        <wps:cNvSpPr/>
                        <wps:spPr>
                          <a:xfrm>
                            <a:off x="720388" y="5028850"/>
                            <a:ext cx="162560" cy="106680"/>
                          </a:xfrm>
                          <a:custGeom>
                            <a:avLst/>
                            <a:gdLst/>
                            <a:ahLst/>
                            <a:cxnLst/>
                            <a:rect l="l" t="t" r="r" b="b"/>
                            <a:pathLst>
                              <a:path w="162560" h="106680">
                                <a:moveTo>
                                  <a:pt x="87033" y="31610"/>
                                </a:moveTo>
                                <a:lnTo>
                                  <a:pt x="53797" y="31610"/>
                                </a:lnTo>
                                <a:lnTo>
                                  <a:pt x="43522" y="0"/>
                                </a:lnTo>
                                <a:lnTo>
                                  <a:pt x="33248" y="31610"/>
                                </a:lnTo>
                                <a:lnTo>
                                  <a:pt x="0" y="31610"/>
                                </a:lnTo>
                                <a:lnTo>
                                  <a:pt x="26898" y="51155"/>
                                </a:lnTo>
                                <a:lnTo>
                                  <a:pt x="16624" y="82765"/>
                                </a:lnTo>
                                <a:lnTo>
                                  <a:pt x="43522" y="63233"/>
                                </a:lnTo>
                                <a:lnTo>
                                  <a:pt x="70421" y="82765"/>
                                </a:lnTo>
                                <a:lnTo>
                                  <a:pt x="60147" y="51155"/>
                                </a:lnTo>
                                <a:lnTo>
                                  <a:pt x="87033" y="31610"/>
                                </a:lnTo>
                                <a:close/>
                              </a:path>
                              <a:path w="162560" h="106680">
                                <a:moveTo>
                                  <a:pt x="162407" y="55016"/>
                                </a:moveTo>
                                <a:lnTo>
                                  <a:pt x="129171" y="55016"/>
                                </a:lnTo>
                                <a:lnTo>
                                  <a:pt x="118897" y="23406"/>
                                </a:lnTo>
                                <a:lnTo>
                                  <a:pt x="108623" y="55016"/>
                                </a:lnTo>
                                <a:lnTo>
                                  <a:pt x="75374" y="55016"/>
                                </a:lnTo>
                                <a:lnTo>
                                  <a:pt x="102273" y="74561"/>
                                </a:lnTo>
                                <a:lnTo>
                                  <a:pt x="91998" y="106172"/>
                                </a:lnTo>
                                <a:lnTo>
                                  <a:pt x="118897" y="86626"/>
                                </a:lnTo>
                                <a:lnTo>
                                  <a:pt x="145796" y="106172"/>
                                </a:lnTo>
                                <a:lnTo>
                                  <a:pt x="135521" y="74561"/>
                                </a:lnTo>
                                <a:lnTo>
                                  <a:pt x="162407" y="55016"/>
                                </a:lnTo>
                                <a:close/>
                              </a:path>
                            </a:pathLst>
                          </a:custGeom>
                          <a:solidFill>
                            <a:srgbClr val="D592FA"/>
                          </a:solidFill>
                        </wps:spPr>
                        <wps:bodyPr wrap="square" lIns="0" tIns="0" rIns="0" bIns="0" rtlCol="0">
                          <a:prstTxWarp prst="textNoShape">
                            <a:avLst/>
                          </a:prstTxWarp>
                          <a:noAutofit/>
                        </wps:bodyPr>
                      </wps:wsp>
                      <pic:pic xmlns:pic="http://schemas.openxmlformats.org/drawingml/2006/picture">
                        <pic:nvPicPr>
                          <pic:cNvPr id="1351151111" name="Image 44"/>
                          <pic:cNvPicPr/>
                        </pic:nvPicPr>
                        <pic:blipFill>
                          <a:blip r:embed="rId29" cstate="print"/>
                          <a:stretch>
                            <a:fillRect/>
                          </a:stretch>
                        </pic:blipFill>
                        <pic:spPr>
                          <a:xfrm>
                            <a:off x="3305703" y="4772536"/>
                            <a:ext cx="68630" cy="68630"/>
                          </a:xfrm>
                          <a:prstGeom prst="rect">
                            <a:avLst/>
                          </a:prstGeom>
                        </pic:spPr>
                      </pic:pic>
                      <pic:pic xmlns:pic="http://schemas.openxmlformats.org/drawingml/2006/picture">
                        <pic:nvPicPr>
                          <pic:cNvPr id="1747265074" name="Image 45"/>
                          <pic:cNvPicPr/>
                        </pic:nvPicPr>
                        <pic:blipFill>
                          <a:blip r:embed="rId30" cstate="print"/>
                          <a:stretch>
                            <a:fillRect/>
                          </a:stretch>
                        </pic:blipFill>
                        <pic:spPr>
                          <a:xfrm>
                            <a:off x="2384070" y="5353776"/>
                            <a:ext cx="87033" cy="82778"/>
                          </a:xfrm>
                          <a:prstGeom prst="rect">
                            <a:avLst/>
                          </a:prstGeom>
                        </pic:spPr>
                      </pic:pic>
                      <pic:pic xmlns:pic="http://schemas.openxmlformats.org/drawingml/2006/picture">
                        <pic:nvPicPr>
                          <pic:cNvPr id="2056445136" name="Image 46"/>
                          <pic:cNvPicPr/>
                        </pic:nvPicPr>
                        <pic:blipFill>
                          <a:blip r:embed="rId31" cstate="print"/>
                          <a:stretch>
                            <a:fillRect/>
                          </a:stretch>
                        </pic:blipFill>
                        <pic:spPr>
                          <a:xfrm>
                            <a:off x="142676" y="4287979"/>
                            <a:ext cx="1824122" cy="1534806"/>
                          </a:xfrm>
                          <a:prstGeom prst="rect">
                            <a:avLst/>
                          </a:prstGeom>
                        </pic:spPr>
                      </pic:pic>
                      <pic:pic xmlns:pic="http://schemas.openxmlformats.org/drawingml/2006/picture">
                        <pic:nvPicPr>
                          <pic:cNvPr id="1293796912" name="Image 47"/>
                          <pic:cNvPicPr/>
                        </pic:nvPicPr>
                        <pic:blipFill>
                          <a:blip r:embed="rId32" cstate="print"/>
                          <a:stretch>
                            <a:fillRect/>
                          </a:stretch>
                        </pic:blipFill>
                        <pic:spPr>
                          <a:xfrm>
                            <a:off x="1406658" y="2457944"/>
                            <a:ext cx="87033" cy="82765"/>
                          </a:xfrm>
                          <a:prstGeom prst="rect">
                            <a:avLst/>
                          </a:prstGeom>
                        </pic:spPr>
                      </pic:pic>
                      <pic:pic xmlns:pic="http://schemas.openxmlformats.org/drawingml/2006/picture">
                        <pic:nvPicPr>
                          <pic:cNvPr id="736033021" name="Image 48"/>
                          <pic:cNvPicPr/>
                        </pic:nvPicPr>
                        <pic:blipFill>
                          <a:blip r:embed="rId33" cstate="print"/>
                          <a:stretch>
                            <a:fillRect/>
                          </a:stretch>
                        </pic:blipFill>
                        <pic:spPr>
                          <a:xfrm>
                            <a:off x="1427453" y="3583527"/>
                            <a:ext cx="87033" cy="82765"/>
                          </a:xfrm>
                          <a:prstGeom prst="rect">
                            <a:avLst/>
                          </a:prstGeom>
                        </pic:spPr>
                      </pic:pic>
                      <pic:pic xmlns:pic="http://schemas.openxmlformats.org/drawingml/2006/picture">
                        <pic:nvPicPr>
                          <pic:cNvPr id="2085052748" name="Image 49"/>
                          <pic:cNvPicPr/>
                        </pic:nvPicPr>
                        <pic:blipFill>
                          <a:blip r:embed="rId34" cstate="print"/>
                          <a:stretch>
                            <a:fillRect/>
                          </a:stretch>
                        </pic:blipFill>
                        <pic:spPr>
                          <a:xfrm>
                            <a:off x="1372863" y="3692693"/>
                            <a:ext cx="87033" cy="82778"/>
                          </a:xfrm>
                          <a:prstGeom prst="rect">
                            <a:avLst/>
                          </a:prstGeom>
                        </pic:spPr>
                      </pic:pic>
                      <pic:pic xmlns:pic="http://schemas.openxmlformats.org/drawingml/2006/picture">
                        <pic:nvPicPr>
                          <pic:cNvPr id="1393393883" name="Image 50"/>
                          <pic:cNvPicPr/>
                        </pic:nvPicPr>
                        <pic:blipFill>
                          <a:blip r:embed="rId35" cstate="print"/>
                          <a:stretch>
                            <a:fillRect/>
                          </a:stretch>
                        </pic:blipFill>
                        <pic:spPr>
                          <a:xfrm>
                            <a:off x="6605999" y="1646275"/>
                            <a:ext cx="87033" cy="82765"/>
                          </a:xfrm>
                          <a:prstGeom prst="rect">
                            <a:avLst/>
                          </a:prstGeom>
                        </pic:spPr>
                      </pic:pic>
                      <wps:wsp>
                        <wps:cNvPr id="1182115107" name="Graphic 51"/>
                        <wps:cNvSpPr/>
                        <wps:spPr>
                          <a:xfrm>
                            <a:off x="1110303" y="4041032"/>
                            <a:ext cx="1753870" cy="537845"/>
                          </a:xfrm>
                          <a:custGeom>
                            <a:avLst/>
                            <a:gdLst/>
                            <a:ahLst/>
                            <a:cxnLst/>
                            <a:rect l="l" t="t" r="r" b="b"/>
                            <a:pathLst>
                              <a:path w="1753870" h="537845">
                                <a:moveTo>
                                  <a:pt x="87033" y="486537"/>
                                </a:moveTo>
                                <a:lnTo>
                                  <a:pt x="53797" y="486537"/>
                                </a:lnTo>
                                <a:lnTo>
                                  <a:pt x="43522" y="454914"/>
                                </a:lnTo>
                                <a:lnTo>
                                  <a:pt x="33248" y="486537"/>
                                </a:lnTo>
                                <a:lnTo>
                                  <a:pt x="0" y="486537"/>
                                </a:lnTo>
                                <a:lnTo>
                                  <a:pt x="26898" y="506082"/>
                                </a:lnTo>
                                <a:lnTo>
                                  <a:pt x="16624" y="537692"/>
                                </a:lnTo>
                                <a:lnTo>
                                  <a:pt x="43522" y="518147"/>
                                </a:lnTo>
                                <a:lnTo>
                                  <a:pt x="70421" y="537692"/>
                                </a:lnTo>
                                <a:lnTo>
                                  <a:pt x="60147" y="506082"/>
                                </a:lnTo>
                                <a:lnTo>
                                  <a:pt x="87033" y="486537"/>
                                </a:lnTo>
                                <a:close/>
                              </a:path>
                              <a:path w="1753870" h="537845">
                                <a:moveTo>
                                  <a:pt x="1753323" y="31623"/>
                                </a:moveTo>
                                <a:lnTo>
                                  <a:pt x="1720088" y="31623"/>
                                </a:lnTo>
                                <a:lnTo>
                                  <a:pt x="1709813" y="0"/>
                                </a:lnTo>
                                <a:lnTo>
                                  <a:pt x="1699539" y="31623"/>
                                </a:lnTo>
                                <a:lnTo>
                                  <a:pt x="1666290" y="31623"/>
                                </a:lnTo>
                                <a:lnTo>
                                  <a:pt x="1693189" y="51168"/>
                                </a:lnTo>
                                <a:lnTo>
                                  <a:pt x="1682915" y="82778"/>
                                </a:lnTo>
                                <a:lnTo>
                                  <a:pt x="1709813" y="63233"/>
                                </a:lnTo>
                                <a:lnTo>
                                  <a:pt x="1736712" y="82778"/>
                                </a:lnTo>
                                <a:lnTo>
                                  <a:pt x="1726438" y="51168"/>
                                </a:lnTo>
                                <a:lnTo>
                                  <a:pt x="1753323" y="31623"/>
                                </a:lnTo>
                                <a:close/>
                              </a:path>
                            </a:pathLst>
                          </a:custGeom>
                          <a:solidFill>
                            <a:srgbClr val="D592FA"/>
                          </a:solidFill>
                        </wps:spPr>
                        <wps:bodyPr wrap="square" lIns="0" tIns="0" rIns="0" bIns="0" rtlCol="0">
                          <a:prstTxWarp prst="textNoShape">
                            <a:avLst/>
                          </a:prstTxWarp>
                          <a:noAutofit/>
                        </wps:bodyPr>
                      </wps:wsp>
                      <pic:pic xmlns:pic="http://schemas.openxmlformats.org/drawingml/2006/picture">
                        <pic:nvPicPr>
                          <pic:cNvPr id="1870434131" name="Image 52"/>
                          <pic:cNvPicPr/>
                        </pic:nvPicPr>
                        <pic:blipFill>
                          <a:blip r:embed="rId36" cstate="print"/>
                          <a:stretch>
                            <a:fillRect/>
                          </a:stretch>
                        </pic:blipFill>
                        <pic:spPr>
                          <a:xfrm>
                            <a:off x="1985156" y="3571566"/>
                            <a:ext cx="68630" cy="68630"/>
                          </a:xfrm>
                          <a:prstGeom prst="rect">
                            <a:avLst/>
                          </a:prstGeom>
                        </pic:spPr>
                      </pic:pic>
                      <wps:wsp>
                        <wps:cNvPr id="1803896504" name="Graphic 53"/>
                        <wps:cNvSpPr/>
                        <wps:spPr>
                          <a:xfrm>
                            <a:off x="629405" y="4046239"/>
                            <a:ext cx="2255520" cy="1062990"/>
                          </a:xfrm>
                          <a:custGeom>
                            <a:avLst/>
                            <a:gdLst/>
                            <a:ahLst/>
                            <a:cxnLst/>
                            <a:rect l="l" t="t" r="r" b="b"/>
                            <a:pathLst>
                              <a:path w="2255520" h="1062990">
                                <a:moveTo>
                                  <a:pt x="87033" y="983030"/>
                                </a:moveTo>
                                <a:lnTo>
                                  <a:pt x="53797" y="983030"/>
                                </a:lnTo>
                                <a:lnTo>
                                  <a:pt x="43522" y="951420"/>
                                </a:lnTo>
                                <a:lnTo>
                                  <a:pt x="33248" y="983030"/>
                                </a:lnTo>
                                <a:lnTo>
                                  <a:pt x="0" y="983030"/>
                                </a:lnTo>
                                <a:lnTo>
                                  <a:pt x="26898" y="1002576"/>
                                </a:lnTo>
                                <a:lnTo>
                                  <a:pt x="16624" y="1034186"/>
                                </a:lnTo>
                                <a:lnTo>
                                  <a:pt x="43522" y="1014653"/>
                                </a:lnTo>
                                <a:lnTo>
                                  <a:pt x="70421" y="1034186"/>
                                </a:lnTo>
                                <a:lnTo>
                                  <a:pt x="60147" y="1002576"/>
                                </a:lnTo>
                                <a:lnTo>
                                  <a:pt x="87033" y="983030"/>
                                </a:lnTo>
                                <a:close/>
                              </a:path>
                              <a:path w="2255520" h="1062990">
                                <a:moveTo>
                                  <a:pt x="222199" y="1011631"/>
                                </a:moveTo>
                                <a:lnTo>
                                  <a:pt x="188963" y="1011631"/>
                                </a:lnTo>
                                <a:lnTo>
                                  <a:pt x="178689" y="980020"/>
                                </a:lnTo>
                                <a:lnTo>
                                  <a:pt x="168414" y="1011631"/>
                                </a:lnTo>
                                <a:lnTo>
                                  <a:pt x="135166" y="1011631"/>
                                </a:lnTo>
                                <a:lnTo>
                                  <a:pt x="162064" y="1031176"/>
                                </a:lnTo>
                                <a:lnTo>
                                  <a:pt x="151790" y="1062786"/>
                                </a:lnTo>
                                <a:lnTo>
                                  <a:pt x="178689" y="1043254"/>
                                </a:lnTo>
                                <a:lnTo>
                                  <a:pt x="205587" y="1062786"/>
                                </a:lnTo>
                                <a:lnTo>
                                  <a:pt x="195313" y="1031176"/>
                                </a:lnTo>
                                <a:lnTo>
                                  <a:pt x="222199" y="1011631"/>
                                </a:lnTo>
                                <a:close/>
                              </a:path>
                              <a:path w="2255520" h="1062990">
                                <a:moveTo>
                                  <a:pt x="630326" y="478726"/>
                                </a:moveTo>
                                <a:lnTo>
                                  <a:pt x="597090" y="478726"/>
                                </a:lnTo>
                                <a:lnTo>
                                  <a:pt x="586816" y="447103"/>
                                </a:lnTo>
                                <a:lnTo>
                                  <a:pt x="576541" y="478726"/>
                                </a:lnTo>
                                <a:lnTo>
                                  <a:pt x="543293" y="478726"/>
                                </a:lnTo>
                                <a:lnTo>
                                  <a:pt x="570191" y="498271"/>
                                </a:lnTo>
                                <a:lnTo>
                                  <a:pt x="559917" y="529882"/>
                                </a:lnTo>
                                <a:lnTo>
                                  <a:pt x="586816" y="510336"/>
                                </a:lnTo>
                                <a:lnTo>
                                  <a:pt x="613714" y="529882"/>
                                </a:lnTo>
                                <a:lnTo>
                                  <a:pt x="603440" y="498271"/>
                                </a:lnTo>
                                <a:lnTo>
                                  <a:pt x="630326" y="478726"/>
                                </a:lnTo>
                                <a:close/>
                              </a:path>
                              <a:path w="2255520" h="1062990">
                                <a:moveTo>
                                  <a:pt x="2255012" y="31610"/>
                                </a:moveTo>
                                <a:lnTo>
                                  <a:pt x="2221776" y="31610"/>
                                </a:lnTo>
                                <a:lnTo>
                                  <a:pt x="2211501" y="0"/>
                                </a:lnTo>
                                <a:lnTo>
                                  <a:pt x="2201227" y="31610"/>
                                </a:lnTo>
                                <a:lnTo>
                                  <a:pt x="2167979" y="31610"/>
                                </a:lnTo>
                                <a:lnTo>
                                  <a:pt x="2194877" y="51155"/>
                                </a:lnTo>
                                <a:lnTo>
                                  <a:pt x="2184603" y="82765"/>
                                </a:lnTo>
                                <a:lnTo>
                                  <a:pt x="2211501" y="63233"/>
                                </a:lnTo>
                                <a:lnTo>
                                  <a:pt x="2238400" y="82765"/>
                                </a:lnTo>
                                <a:lnTo>
                                  <a:pt x="2228126" y="51155"/>
                                </a:lnTo>
                                <a:lnTo>
                                  <a:pt x="2255012" y="31610"/>
                                </a:lnTo>
                                <a:close/>
                              </a:path>
                            </a:pathLst>
                          </a:custGeom>
                          <a:solidFill>
                            <a:srgbClr val="D592FA"/>
                          </a:solidFill>
                        </wps:spPr>
                        <wps:bodyPr wrap="square" lIns="0" tIns="0" rIns="0" bIns="0" rtlCol="0">
                          <a:prstTxWarp prst="textNoShape">
                            <a:avLst/>
                          </a:prstTxWarp>
                          <a:noAutofit/>
                        </wps:bodyPr>
                      </wps:wsp>
                      <pic:pic xmlns:pic="http://schemas.openxmlformats.org/drawingml/2006/picture">
                        <pic:nvPicPr>
                          <pic:cNvPr id="214853069" name="Image 54"/>
                          <pic:cNvPicPr/>
                        </pic:nvPicPr>
                        <pic:blipFill>
                          <a:blip r:embed="rId37" cstate="print"/>
                          <a:stretch>
                            <a:fillRect/>
                          </a:stretch>
                        </pic:blipFill>
                        <pic:spPr>
                          <a:xfrm>
                            <a:off x="502031" y="4979447"/>
                            <a:ext cx="87033" cy="82778"/>
                          </a:xfrm>
                          <a:prstGeom prst="rect">
                            <a:avLst/>
                          </a:prstGeom>
                        </pic:spPr>
                      </pic:pic>
                      <pic:pic xmlns:pic="http://schemas.openxmlformats.org/drawingml/2006/picture">
                        <pic:nvPicPr>
                          <pic:cNvPr id="761726161" name="Image 55"/>
                          <pic:cNvPicPr/>
                        </pic:nvPicPr>
                        <pic:blipFill>
                          <a:blip r:embed="rId37" cstate="print"/>
                          <a:stretch>
                            <a:fillRect/>
                          </a:stretch>
                        </pic:blipFill>
                        <pic:spPr>
                          <a:xfrm>
                            <a:off x="377254" y="4836474"/>
                            <a:ext cx="87033" cy="82778"/>
                          </a:xfrm>
                          <a:prstGeom prst="rect">
                            <a:avLst/>
                          </a:prstGeom>
                        </pic:spPr>
                      </pic:pic>
                      <pic:pic xmlns:pic="http://schemas.openxmlformats.org/drawingml/2006/picture">
                        <pic:nvPicPr>
                          <pic:cNvPr id="1265892348" name="Image 56"/>
                          <pic:cNvPicPr/>
                        </pic:nvPicPr>
                        <pic:blipFill>
                          <a:blip r:embed="rId38" cstate="print"/>
                          <a:stretch>
                            <a:fillRect/>
                          </a:stretch>
                        </pic:blipFill>
                        <pic:spPr>
                          <a:xfrm>
                            <a:off x="2337278" y="3736886"/>
                            <a:ext cx="87033" cy="82778"/>
                          </a:xfrm>
                          <a:prstGeom prst="rect">
                            <a:avLst/>
                          </a:prstGeom>
                        </pic:spPr>
                      </pic:pic>
                      <pic:pic xmlns:pic="http://schemas.openxmlformats.org/drawingml/2006/picture">
                        <pic:nvPicPr>
                          <pic:cNvPr id="2115060329" name="Image 57"/>
                          <pic:cNvPicPr/>
                        </pic:nvPicPr>
                        <pic:blipFill>
                          <a:blip r:embed="rId37" cstate="print"/>
                          <a:stretch>
                            <a:fillRect/>
                          </a:stretch>
                        </pic:blipFill>
                        <pic:spPr>
                          <a:xfrm>
                            <a:off x="1440450" y="3846065"/>
                            <a:ext cx="87033" cy="82778"/>
                          </a:xfrm>
                          <a:prstGeom prst="rect">
                            <a:avLst/>
                          </a:prstGeom>
                        </pic:spPr>
                      </pic:pic>
                      <pic:pic xmlns:pic="http://schemas.openxmlformats.org/drawingml/2006/picture">
                        <pic:nvPicPr>
                          <pic:cNvPr id="1989023539" name="Image 58"/>
                          <pic:cNvPicPr/>
                        </pic:nvPicPr>
                        <pic:blipFill>
                          <a:blip r:embed="rId39" cstate="print"/>
                          <a:stretch>
                            <a:fillRect/>
                          </a:stretch>
                        </pic:blipFill>
                        <pic:spPr>
                          <a:xfrm>
                            <a:off x="3173128" y="4741341"/>
                            <a:ext cx="68630" cy="68630"/>
                          </a:xfrm>
                          <a:prstGeom prst="rect">
                            <a:avLst/>
                          </a:prstGeom>
                        </pic:spPr>
                      </pic:pic>
                      <pic:pic xmlns:pic="http://schemas.openxmlformats.org/drawingml/2006/picture">
                        <pic:nvPicPr>
                          <pic:cNvPr id="33021246" name="Image 59"/>
                          <pic:cNvPicPr/>
                        </pic:nvPicPr>
                        <pic:blipFill>
                          <a:blip r:embed="rId40" cstate="print"/>
                          <a:stretch>
                            <a:fillRect/>
                          </a:stretch>
                        </pic:blipFill>
                        <pic:spPr>
                          <a:xfrm>
                            <a:off x="891686" y="2867101"/>
                            <a:ext cx="839457" cy="182325"/>
                          </a:xfrm>
                          <a:prstGeom prst="rect">
                            <a:avLst/>
                          </a:prstGeom>
                        </pic:spPr>
                      </pic:pic>
                      <pic:pic xmlns:pic="http://schemas.openxmlformats.org/drawingml/2006/picture">
                        <pic:nvPicPr>
                          <pic:cNvPr id="182520982" name="Image 60"/>
                          <pic:cNvPicPr/>
                        </pic:nvPicPr>
                        <pic:blipFill>
                          <a:blip r:embed="rId41" cstate="print"/>
                          <a:stretch>
                            <a:fillRect/>
                          </a:stretch>
                        </pic:blipFill>
                        <pic:spPr>
                          <a:xfrm>
                            <a:off x="1562058" y="616554"/>
                            <a:ext cx="77787" cy="77787"/>
                          </a:xfrm>
                          <a:prstGeom prst="rect">
                            <a:avLst/>
                          </a:prstGeom>
                        </pic:spPr>
                      </pic:pic>
                      <pic:pic xmlns:pic="http://schemas.openxmlformats.org/drawingml/2006/picture">
                        <pic:nvPicPr>
                          <pic:cNvPr id="1448085800" name="Image 61"/>
                          <pic:cNvPicPr/>
                        </pic:nvPicPr>
                        <pic:blipFill>
                          <a:blip r:embed="rId42" cstate="print"/>
                          <a:stretch>
                            <a:fillRect/>
                          </a:stretch>
                        </pic:blipFill>
                        <pic:spPr>
                          <a:xfrm>
                            <a:off x="1094717" y="3492532"/>
                            <a:ext cx="87033" cy="82778"/>
                          </a:xfrm>
                          <a:prstGeom prst="rect">
                            <a:avLst/>
                          </a:prstGeom>
                        </pic:spPr>
                      </pic:pic>
                      <pic:pic xmlns:pic="http://schemas.openxmlformats.org/drawingml/2006/picture">
                        <pic:nvPicPr>
                          <pic:cNvPr id="1032817516" name="Image 62"/>
                          <pic:cNvPicPr/>
                        </pic:nvPicPr>
                        <pic:blipFill>
                          <a:blip r:embed="rId43" cstate="print"/>
                          <a:stretch>
                            <a:fillRect/>
                          </a:stretch>
                        </pic:blipFill>
                        <pic:spPr>
                          <a:xfrm>
                            <a:off x="6524981" y="2212202"/>
                            <a:ext cx="1189227" cy="77101"/>
                          </a:xfrm>
                          <a:prstGeom prst="rect">
                            <a:avLst/>
                          </a:prstGeom>
                        </pic:spPr>
                      </pic:pic>
                      <wps:wsp>
                        <wps:cNvPr id="1263384629" name="Graphic 63"/>
                        <wps:cNvSpPr/>
                        <wps:spPr>
                          <a:xfrm>
                            <a:off x="4296228" y="3633138"/>
                            <a:ext cx="377825" cy="81915"/>
                          </a:xfrm>
                          <a:custGeom>
                            <a:avLst/>
                            <a:gdLst/>
                            <a:ahLst/>
                            <a:cxnLst/>
                            <a:rect l="l" t="t" r="r" b="b"/>
                            <a:pathLst>
                              <a:path w="377825" h="81915">
                                <a:moveTo>
                                  <a:pt x="28638" y="3492"/>
                                </a:moveTo>
                                <a:lnTo>
                                  <a:pt x="22961" y="3492"/>
                                </a:lnTo>
                                <a:lnTo>
                                  <a:pt x="0" y="61810"/>
                                </a:lnTo>
                                <a:lnTo>
                                  <a:pt x="6832" y="61810"/>
                                </a:lnTo>
                                <a:lnTo>
                                  <a:pt x="13982" y="43345"/>
                                </a:lnTo>
                                <a:lnTo>
                                  <a:pt x="44242" y="43345"/>
                                </a:lnTo>
                                <a:lnTo>
                                  <a:pt x="41860" y="37261"/>
                                </a:lnTo>
                                <a:lnTo>
                                  <a:pt x="16357" y="37261"/>
                                </a:lnTo>
                                <a:lnTo>
                                  <a:pt x="23190" y="19265"/>
                                </a:lnTo>
                                <a:lnTo>
                                  <a:pt x="24282" y="16217"/>
                                </a:lnTo>
                                <a:lnTo>
                                  <a:pt x="25120" y="13423"/>
                                </a:lnTo>
                                <a:lnTo>
                                  <a:pt x="25704" y="10883"/>
                                </a:lnTo>
                                <a:lnTo>
                                  <a:pt x="31532" y="10883"/>
                                </a:lnTo>
                                <a:lnTo>
                                  <a:pt x="28638" y="3492"/>
                                </a:lnTo>
                                <a:close/>
                              </a:path>
                              <a:path w="377825" h="81915">
                                <a:moveTo>
                                  <a:pt x="44242" y="43345"/>
                                </a:moveTo>
                                <a:lnTo>
                                  <a:pt x="37261" y="43345"/>
                                </a:lnTo>
                                <a:lnTo>
                                  <a:pt x="44488" y="61810"/>
                                </a:lnTo>
                                <a:lnTo>
                                  <a:pt x="51473" y="61810"/>
                                </a:lnTo>
                                <a:lnTo>
                                  <a:pt x="44242" y="43345"/>
                                </a:lnTo>
                                <a:close/>
                              </a:path>
                              <a:path w="377825" h="81915">
                                <a:moveTo>
                                  <a:pt x="31532" y="10883"/>
                                </a:moveTo>
                                <a:lnTo>
                                  <a:pt x="25704" y="10883"/>
                                </a:lnTo>
                                <a:lnTo>
                                  <a:pt x="26619" y="14198"/>
                                </a:lnTo>
                                <a:lnTo>
                                  <a:pt x="27520" y="16992"/>
                                </a:lnTo>
                                <a:lnTo>
                                  <a:pt x="28397" y="19265"/>
                                </a:lnTo>
                                <a:lnTo>
                                  <a:pt x="35153" y="37261"/>
                                </a:lnTo>
                                <a:lnTo>
                                  <a:pt x="41860" y="37261"/>
                                </a:lnTo>
                                <a:lnTo>
                                  <a:pt x="31532" y="10883"/>
                                </a:lnTo>
                                <a:close/>
                              </a:path>
                              <a:path w="377825" h="81915">
                                <a:moveTo>
                                  <a:pt x="72078" y="56210"/>
                                </a:moveTo>
                                <a:lnTo>
                                  <a:pt x="65887" y="56210"/>
                                </a:lnTo>
                                <a:lnTo>
                                  <a:pt x="67475" y="58381"/>
                                </a:lnTo>
                                <a:lnTo>
                                  <a:pt x="69443" y="59994"/>
                                </a:lnTo>
                                <a:lnTo>
                                  <a:pt x="74129" y="62077"/>
                                </a:lnTo>
                                <a:lnTo>
                                  <a:pt x="76707" y="62611"/>
                                </a:lnTo>
                                <a:lnTo>
                                  <a:pt x="85216" y="62611"/>
                                </a:lnTo>
                                <a:lnTo>
                                  <a:pt x="89649" y="60629"/>
                                </a:lnTo>
                                <a:lnTo>
                                  <a:pt x="92499" y="57086"/>
                                </a:lnTo>
                                <a:lnTo>
                                  <a:pt x="74244" y="57086"/>
                                </a:lnTo>
                                <a:lnTo>
                                  <a:pt x="72078" y="56210"/>
                                </a:lnTo>
                                <a:close/>
                              </a:path>
                              <a:path w="377825" h="81915">
                                <a:moveTo>
                                  <a:pt x="65887" y="0"/>
                                </a:moveTo>
                                <a:lnTo>
                                  <a:pt x="59283" y="0"/>
                                </a:lnTo>
                                <a:lnTo>
                                  <a:pt x="59283" y="61810"/>
                                </a:lnTo>
                                <a:lnTo>
                                  <a:pt x="64020" y="61810"/>
                                </a:lnTo>
                                <a:lnTo>
                                  <a:pt x="65404" y="56210"/>
                                </a:lnTo>
                                <a:lnTo>
                                  <a:pt x="72078" y="56210"/>
                                </a:lnTo>
                                <a:lnTo>
                                  <a:pt x="70980" y="55765"/>
                                </a:lnTo>
                                <a:lnTo>
                                  <a:pt x="66903" y="50495"/>
                                </a:lnTo>
                                <a:lnTo>
                                  <a:pt x="65887" y="46113"/>
                                </a:lnTo>
                                <a:lnTo>
                                  <a:pt x="65887" y="33883"/>
                                </a:lnTo>
                                <a:lnTo>
                                  <a:pt x="66765" y="30035"/>
                                </a:lnTo>
                                <a:lnTo>
                                  <a:pt x="66878" y="29540"/>
                                </a:lnTo>
                                <a:lnTo>
                                  <a:pt x="70775" y="24472"/>
                                </a:lnTo>
                                <a:lnTo>
                                  <a:pt x="70599" y="24472"/>
                                </a:lnTo>
                                <a:lnTo>
                                  <a:pt x="71583" y="24079"/>
                                </a:lnTo>
                                <a:lnTo>
                                  <a:pt x="65570" y="24079"/>
                                </a:lnTo>
                                <a:lnTo>
                                  <a:pt x="65773" y="21399"/>
                                </a:lnTo>
                                <a:lnTo>
                                  <a:pt x="65887" y="0"/>
                                </a:lnTo>
                                <a:close/>
                              </a:path>
                              <a:path w="377825" h="81915">
                                <a:moveTo>
                                  <a:pt x="92602" y="23075"/>
                                </a:moveTo>
                                <a:lnTo>
                                  <a:pt x="82753" y="23075"/>
                                </a:lnTo>
                                <a:lnTo>
                                  <a:pt x="85826" y="24472"/>
                                </a:lnTo>
                                <a:lnTo>
                                  <a:pt x="89801" y="30035"/>
                                </a:lnTo>
                                <a:lnTo>
                                  <a:pt x="90705" y="33883"/>
                                </a:lnTo>
                                <a:lnTo>
                                  <a:pt x="90792" y="45453"/>
                                </a:lnTo>
                                <a:lnTo>
                                  <a:pt x="89801" y="49707"/>
                                </a:lnTo>
                                <a:lnTo>
                                  <a:pt x="85826" y="55613"/>
                                </a:lnTo>
                                <a:lnTo>
                                  <a:pt x="82803" y="57086"/>
                                </a:lnTo>
                                <a:lnTo>
                                  <a:pt x="92499" y="57086"/>
                                </a:lnTo>
                                <a:lnTo>
                                  <a:pt x="96024" y="52705"/>
                                </a:lnTo>
                                <a:lnTo>
                                  <a:pt x="97624" y="47155"/>
                                </a:lnTo>
                                <a:lnTo>
                                  <a:pt x="97624" y="32854"/>
                                </a:lnTo>
                                <a:lnTo>
                                  <a:pt x="96037" y="27317"/>
                                </a:lnTo>
                                <a:lnTo>
                                  <a:pt x="92602" y="23075"/>
                                </a:lnTo>
                                <a:close/>
                              </a:path>
                              <a:path w="377825" h="81915">
                                <a:moveTo>
                                  <a:pt x="85267" y="17564"/>
                                </a:moveTo>
                                <a:lnTo>
                                  <a:pt x="73507" y="17564"/>
                                </a:lnTo>
                                <a:lnTo>
                                  <a:pt x="68948" y="19735"/>
                                </a:lnTo>
                                <a:lnTo>
                                  <a:pt x="65887" y="24079"/>
                                </a:lnTo>
                                <a:lnTo>
                                  <a:pt x="71583" y="24079"/>
                                </a:lnTo>
                                <a:lnTo>
                                  <a:pt x="74091" y="23075"/>
                                </a:lnTo>
                                <a:lnTo>
                                  <a:pt x="92602" y="23075"/>
                                </a:lnTo>
                                <a:lnTo>
                                  <a:pt x="89712" y="19507"/>
                                </a:lnTo>
                                <a:lnTo>
                                  <a:pt x="85267" y="17564"/>
                                </a:lnTo>
                                <a:close/>
                              </a:path>
                              <a:path w="377825" h="81915">
                                <a:moveTo>
                                  <a:pt x="122438" y="56210"/>
                                </a:moveTo>
                                <a:lnTo>
                                  <a:pt x="116243" y="56210"/>
                                </a:lnTo>
                                <a:lnTo>
                                  <a:pt x="117830" y="58381"/>
                                </a:lnTo>
                                <a:lnTo>
                                  <a:pt x="119799" y="59994"/>
                                </a:lnTo>
                                <a:lnTo>
                                  <a:pt x="124485" y="62077"/>
                                </a:lnTo>
                                <a:lnTo>
                                  <a:pt x="127076" y="62611"/>
                                </a:lnTo>
                                <a:lnTo>
                                  <a:pt x="135572" y="62611"/>
                                </a:lnTo>
                                <a:lnTo>
                                  <a:pt x="140004" y="60629"/>
                                </a:lnTo>
                                <a:lnTo>
                                  <a:pt x="142861" y="57086"/>
                                </a:lnTo>
                                <a:lnTo>
                                  <a:pt x="124612" y="57086"/>
                                </a:lnTo>
                                <a:lnTo>
                                  <a:pt x="122438" y="56210"/>
                                </a:lnTo>
                                <a:close/>
                              </a:path>
                              <a:path w="377825" h="81915">
                                <a:moveTo>
                                  <a:pt x="116243" y="0"/>
                                </a:moveTo>
                                <a:lnTo>
                                  <a:pt x="109651" y="0"/>
                                </a:lnTo>
                                <a:lnTo>
                                  <a:pt x="109651" y="61810"/>
                                </a:lnTo>
                                <a:lnTo>
                                  <a:pt x="114376" y="61810"/>
                                </a:lnTo>
                                <a:lnTo>
                                  <a:pt x="115773" y="56210"/>
                                </a:lnTo>
                                <a:lnTo>
                                  <a:pt x="122438" y="56210"/>
                                </a:lnTo>
                                <a:lnTo>
                                  <a:pt x="121335" y="55765"/>
                                </a:lnTo>
                                <a:lnTo>
                                  <a:pt x="117259" y="50495"/>
                                </a:lnTo>
                                <a:lnTo>
                                  <a:pt x="116243" y="46113"/>
                                </a:lnTo>
                                <a:lnTo>
                                  <a:pt x="116243" y="33883"/>
                                </a:lnTo>
                                <a:lnTo>
                                  <a:pt x="117120" y="30035"/>
                                </a:lnTo>
                                <a:lnTo>
                                  <a:pt x="117233" y="29540"/>
                                </a:lnTo>
                                <a:lnTo>
                                  <a:pt x="121130" y="24472"/>
                                </a:lnTo>
                                <a:lnTo>
                                  <a:pt x="120954" y="24472"/>
                                </a:lnTo>
                                <a:lnTo>
                                  <a:pt x="121939" y="24079"/>
                                </a:lnTo>
                                <a:lnTo>
                                  <a:pt x="115925" y="24079"/>
                                </a:lnTo>
                                <a:lnTo>
                                  <a:pt x="116141" y="21399"/>
                                </a:lnTo>
                                <a:lnTo>
                                  <a:pt x="116243" y="0"/>
                                </a:lnTo>
                                <a:close/>
                              </a:path>
                              <a:path w="377825" h="81915">
                                <a:moveTo>
                                  <a:pt x="142963" y="23075"/>
                                </a:moveTo>
                                <a:lnTo>
                                  <a:pt x="133108" y="23075"/>
                                </a:lnTo>
                                <a:lnTo>
                                  <a:pt x="136182" y="24472"/>
                                </a:lnTo>
                                <a:lnTo>
                                  <a:pt x="140157" y="30035"/>
                                </a:lnTo>
                                <a:lnTo>
                                  <a:pt x="141061" y="33883"/>
                                </a:lnTo>
                                <a:lnTo>
                                  <a:pt x="141147" y="45453"/>
                                </a:lnTo>
                                <a:lnTo>
                                  <a:pt x="140157" y="49707"/>
                                </a:lnTo>
                                <a:lnTo>
                                  <a:pt x="136182" y="55613"/>
                                </a:lnTo>
                                <a:lnTo>
                                  <a:pt x="133159" y="57086"/>
                                </a:lnTo>
                                <a:lnTo>
                                  <a:pt x="142861" y="57086"/>
                                </a:lnTo>
                                <a:lnTo>
                                  <a:pt x="146392" y="52705"/>
                                </a:lnTo>
                                <a:lnTo>
                                  <a:pt x="147980" y="47155"/>
                                </a:lnTo>
                                <a:lnTo>
                                  <a:pt x="147980" y="32854"/>
                                </a:lnTo>
                                <a:lnTo>
                                  <a:pt x="146405" y="27317"/>
                                </a:lnTo>
                                <a:lnTo>
                                  <a:pt x="142963" y="23075"/>
                                </a:lnTo>
                                <a:close/>
                              </a:path>
                              <a:path w="377825" h="81915">
                                <a:moveTo>
                                  <a:pt x="135623" y="17564"/>
                                </a:moveTo>
                                <a:lnTo>
                                  <a:pt x="123875" y="17564"/>
                                </a:lnTo>
                                <a:lnTo>
                                  <a:pt x="119316" y="19735"/>
                                </a:lnTo>
                                <a:lnTo>
                                  <a:pt x="116243" y="24079"/>
                                </a:lnTo>
                                <a:lnTo>
                                  <a:pt x="121939" y="24079"/>
                                </a:lnTo>
                                <a:lnTo>
                                  <a:pt x="124447" y="23075"/>
                                </a:lnTo>
                                <a:lnTo>
                                  <a:pt x="142963" y="23075"/>
                                </a:lnTo>
                                <a:lnTo>
                                  <a:pt x="140068" y="19507"/>
                                </a:lnTo>
                                <a:lnTo>
                                  <a:pt x="135623" y="17564"/>
                                </a:lnTo>
                                <a:close/>
                              </a:path>
                              <a:path w="377825" h="81915">
                                <a:moveTo>
                                  <a:pt x="182156" y="17475"/>
                                </a:moveTo>
                                <a:lnTo>
                                  <a:pt x="170865" y="17475"/>
                                </a:lnTo>
                                <a:lnTo>
                                  <a:pt x="166230" y="19545"/>
                                </a:lnTo>
                                <a:lnTo>
                                  <a:pt x="159321" y="27813"/>
                                </a:lnTo>
                                <a:lnTo>
                                  <a:pt x="157594" y="33375"/>
                                </a:lnTo>
                                <a:lnTo>
                                  <a:pt x="157594" y="47358"/>
                                </a:lnTo>
                                <a:lnTo>
                                  <a:pt x="159448" y="52806"/>
                                </a:lnTo>
                                <a:lnTo>
                                  <a:pt x="166890" y="60642"/>
                                </a:lnTo>
                                <a:lnTo>
                                  <a:pt x="171970" y="62611"/>
                                </a:lnTo>
                                <a:lnTo>
                                  <a:pt x="181343" y="62611"/>
                                </a:lnTo>
                                <a:lnTo>
                                  <a:pt x="183857" y="62382"/>
                                </a:lnTo>
                                <a:lnTo>
                                  <a:pt x="188010" y="61518"/>
                                </a:lnTo>
                                <a:lnTo>
                                  <a:pt x="190220" y="60794"/>
                                </a:lnTo>
                                <a:lnTo>
                                  <a:pt x="192544" y="59778"/>
                                </a:lnTo>
                                <a:lnTo>
                                  <a:pt x="192544" y="56845"/>
                                </a:lnTo>
                                <a:lnTo>
                                  <a:pt x="174193" y="56845"/>
                                </a:lnTo>
                                <a:lnTo>
                                  <a:pt x="170738" y="55524"/>
                                </a:lnTo>
                                <a:lnTo>
                                  <a:pt x="165849" y="50228"/>
                                </a:lnTo>
                                <a:lnTo>
                                  <a:pt x="164553" y="46342"/>
                                </a:lnTo>
                                <a:lnTo>
                                  <a:pt x="164426" y="41236"/>
                                </a:lnTo>
                                <a:lnTo>
                                  <a:pt x="194411" y="41236"/>
                                </a:lnTo>
                                <a:lnTo>
                                  <a:pt x="194411" y="35877"/>
                                </a:lnTo>
                                <a:lnTo>
                                  <a:pt x="164579" y="35877"/>
                                </a:lnTo>
                                <a:lnTo>
                                  <a:pt x="164947" y="31851"/>
                                </a:lnTo>
                                <a:lnTo>
                                  <a:pt x="166179" y="28689"/>
                                </a:lnTo>
                                <a:lnTo>
                                  <a:pt x="170332" y="24142"/>
                                </a:lnTo>
                                <a:lnTo>
                                  <a:pt x="173126" y="22999"/>
                                </a:lnTo>
                                <a:lnTo>
                                  <a:pt x="189760" y="22999"/>
                                </a:lnTo>
                                <a:lnTo>
                                  <a:pt x="186461" y="19278"/>
                                </a:lnTo>
                                <a:lnTo>
                                  <a:pt x="182156" y="17475"/>
                                </a:lnTo>
                                <a:close/>
                              </a:path>
                              <a:path w="377825" h="81915">
                                <a:moveTo>
                                  <a:pt x="192544" y="53911"/>
                                </a:moveTo>
                                <a:lnTo>
                                  <a:pt x="187959" y="55867"/>
                                </a:lnTo>
                                <a:lnTo>
                                  <a:pt x="183324" y="56845"/>
                                </a:lnTo>
                                <a:lnTo>
                                  <a:pt x="192544" y="56845"/>
                                </a:lnTo>
                                <a:lnTo>
                                  <a:pt x="192544" y="53911"/>
                                </a:lnTo>
                                <a:close/>
                              </a:path>
                              <a:path w="377825" h="81915">
                                <a:moveTo>
                                  <a:pt x="189760" y="22999"/>
                                </a:moveTo>
                                <a:lnTo>
                                  <a:pt x="180060" y="22999"/>
                                </a:lnTo>
                                <a:lnTo>
                                  <a:pt x="182734" y="24142"/>
                                </a:lnTo>
                                <a:lnTo>
                                  <a:pt x="186410" y="28524"/>
                                </a:lnTo>
                                <a:lnTo>
                                  <a:pt x="187337" y="31711"/>
                                </a:lnTo>
                                <a:lnTo>
                                  <a:pt x="187337" y="35877"/>
                                </a:lnTo>
                                <a:lnTo>
                                  <a:pt x="194411" y="35877"/>
                                </a:lnTo>
                                <a:lnTo>
                                  <a:pt x="194411" y="31178"/>
                                </a:lnTo>
                                <a:lnTo>
                                  <a:pt x="192824" y="26454"/>
                                </a:lnTo>
                                <a:lnTo>
                                  <a:pt x="189760" y="22999"/>
                                </a:lnTo>
                                <a:close/>
                              </a:path>
                              <a:path w="377825" h="81915">
                                <a:moveTo>
                                  <a:pt x="200139" y="75399"/>
                                </a:moveTo>
                                <a:lnTo>
                                  <a:pt x="200139" y="80683"/>
                                </a:lnTo>
                                <a:lnTo>
                                  <a:pt x="202107" y="81127"/>
                                </a:lnTo>
                                <a:lnTo>
                                  <a:pt x="204088" y="81356"/>
                                </a:lnTo>
                                <a:lnTo>
                                  <a:pt x="209702" y="81356"/>
                                </a:lnTo>
                                <a:lnTo>
                                  <a:pt x="212737" y="80327"/>
                                </a:lnTo>
                                <a:lnTo>
                                  <a:pt x="217690" y="76225"/>
                                </a:lnTo>
                                <a:lnTo>
                                  <a:pt x="217912" y="75869"/>
                                </a:lnTo>
                                <a:lnTo>
                                  <a:pt x="203225" y="75869"/>
                                </a:lnTo>
                                <a:lnTo>
                                  <a:pt x="201599" y="75717"/>
                                </a:lnTo>
                                <a:lnTo>
                                  <a:pt x="200139" y="75399"/>
                                </a:lnTo>
                                <a:close/>
                              </a:path>
                              <a:path w="377825" h="81915">
                                <a:moveTo>
                                  <a:pt x="206654" y="18275"/>
                                </a:moveTo>
                                <a:lnTo>
                                  <a:pt x="199593" y="18275"/>
                                </a:lnTo>
                                <a:lnTo>
                                  <a:pt x="217144" y="62052"/>
                                </a:lnTo>
                                <a:lnTo>
                                  <a:pt x="214718" y="68249"/>
                                </a:lnTo>
                                <a:lnTo>
                                  <a:pt x="212788" y="73329"/>
                                </a:lnTo>
                                <a:lnTo>
                                  <a:pt x="209562" y="75869"/>
                                </a:lnTo>
                                <a:lnTo>
                                  <a:pt x="217912" y="75869"/>
                                </a:lnTo>
                                <a:lnTo>
                                  <a:pt x="219862" y="72745"/>
                                </a:lnTo>
                                <a:lnTo>
                                  <a:pt x="226420" y="55372"/>
                                </a:lnTo>
                                <a:lnTo>
                                  <a:pt x="220090" y="55372"/>
                                </a:lnTo>
                                <a:lnTo>
                                  <a:pt x="219582" y="52857"/>
                                </a:lnTo>
                                <a:lnTo>
                                  <a:pt x="218287" y="48768"/>
                                </a:lnTo>
                                <a:lnTo>
                                  <a:pt x="216192" y="43103"/>
                                </a:lnTo>
                                <a:lnTo>
                                  <a:pt x="206654" y="18275"/>
                                </a:lnTo>
                                <a:close/>
                              </a:path>
                              <a:path w="377825" h="81915">
                                <a:moveTo>
                                  <a:pt x="240423" y="18275"/>
                                </a:moveTo>
                                <a:lnTo>
                                  <a:pt x="233349" y="18275"/>
                                </a:lnTo>
                                <a:lnTo>
                                  <a:pt x="229254" y="29633"/>
                                </a:lnTo>
                                <a:lnTo>
                                  <a:pt x="220408" y="55372"/>
                                </a:lnTo>
                                <a:lnTo>
                                  <a:pt x="226420" y="55372"/>
                                </a:lnTo>
                                <a:lnTo>
                                  <a:pt x="240423" y="18275"/>
                                </a:lnTo>
                                <a:close/>
                              </a:path>
                              <a:path w="377825" h="81915">
                                <a:moveTo>
                                  <a:pt x="276224" y="3733"/>
                                </a:moveTo>
                                <a:lnTo>
                                  <a:pt x="269481" y="3733"/>
                                </a:lnTo>
                                <a:lnTo>
                                  <a:pt x="269481" y="61810"/>
                                </a:lnTo>
                                <a:lnTo>
                                  <a:pt x="276224" y="61810"/>
                                </a:lnTo>
                                <a:lnTo>
                                  <a:pt x="276224" y="34480"/>
                                </a:lnTo>
                                <a:lnTo>
                                  <a:pt x="313562" y="34480"/>
                                </a:lnTo>
                                <a:lnTo>
                                  <a:pt x="313562" y="28448"/>
                                </a:lnTo>
                                <a:lnTo>
                                  <a:pt x="276224" y="28448"/>
                                </a:lnTo>
                                <a:lnTo>
                                  <a:pt x="276224" y="3733"/>
                                </a:lnTo>
                                <a:close/>
                              </a:path>
                              <a:path w="377825" h="81915">
                                <a:moveTo>
                                  <a:pt x="313562" y="34480"/>
                                </a:moveTo>
                                <a:lnTo>
                                  <a:pt x="306819" y="34480"/>
                                </a:lnTo>
                                <a:lnTo>
                                  <a:pt x="306819" y="61810"/>
                                </a:lnTo>
                                <a:lnTo>
                                  <a:pt x="313562" y="61810"/>
                                </a:lnTo>
                                <a:lnTo>
                                  <a:pt x="313562" y="34480"/>
                                </a:lnTo>
                                <a:close/>
                              </a:path>
                              <a:path w="377825" h="81915">
                                <a:moveTo>
                                  <a:pt x="313562" y="3733"/>
                                </a:moveTo>
                                <a:lnTo>
                                  <a:pt x="306819" y="3733"/>
                                </a:lnTo>
                                <a:lnTo>
                                  <a:pt x="306819" y="28448"/>
                                </a:lnTo>
                                <a:lnTo>
                                  <a:pt x="313562" y="28448"/>
                                </a:lnTo>
                                <a:lnTo>
                                  <a:pt x="313562" y="3733"/>
                                </a:lnTo>
                                <a:close/>
                              </a:path>
                              <a:path w="377825" h="81915">
                                <a:moveTo>
                                  <a:pt x="335127" y="18275"/>
                                </a:moveTo>
                                <a:lnTo>
                                  <a:pt x="328536" y="18275"/>
                                </a:lnTo>
                                <a:lnTo>
                                  <a:pt x="328536" y="61810"/>
                                </a:lnTo>
                                <a:lnTo>
                                  <a:pt x="335127" y="61810"/>
                                </a:lnTo>
                                <a:lnTo>
                                  <a:pt x="335127" y="18275"/>
                                </a:lnTo>
                                <a:close/>
                              </a:path>
                              <a:path w="377825" h="81915">
                                <a:moveTo>
                                  <a:pt x="332930" y="2108"/>
                                </a:moveTo>
                                <a:lnTo>
                                  <a:pt x="330758" y="2108"/>
                                </a:lnTo>
                                <a:lnTo>
                                  <a:pt x="329818" y="2463"/>
                                </a:lnTo>
                                <a:lnTo>
                                  <a:pt x="328333" y="3898"/>
                                </a:lnTo>
                                <a:lnTo>
                                  <a:pt x="327977" y="4991"/>
                                </a:lnTo>
                                <a:lnTo>
                                  <a:pt x="327977" y="7962"/>
                                </a:lnTo>
                                <a:lnTo>
                                  <a:pt x="328345" y="9067"/>
                                </a:lnTo>
                                <a:lnTo>
                                  <a:pt x="329831" y="10515"/>
                                </a:lnTo>
                                <a:lnTo>
                                  <a:pt x="330758" y="10883"/>
                                </a:lnTo>
                                <a:lnTo>
                                  <a:pt x="332930" y="10883"/>
                                </a:lnTo>
                                <a:lnTo>
                                  <a:pt x="333844" y="10515"/>
                                </a:lnTo>
                                <a:lnTo>
                                  <a:pt x="335381" y="9067"/>
                                </a:lnTo>
                                <a:lnTo>
                                  <a:pt x="335762" y="7962"/>
                                </a:lnTo>
                                <a:lnTo>
                                  <a:pt x="335762" y="4991"/>
                                </a:lnTo>
                                <a:lnTo>
                                  <a:pt x="335381" y="3898"/>
                                </a:lnTo>
                                <a:lnTo>
                                  <a:pt x="333844" y="2463"/>
                                </a:lnTo>
                                <a:lnTo>
                                  <a:pt x="332930" y="2108"/>
                                </a:lnTo>
                                <a:close/>
                              </a:path>
                              <a:path w="377825" h="81915">
                                <a:moveTo>
                                  <a:pt x="356425" y="0"/>
                                </a:moveTo>
                                <a:lnTo>
                                  <a:pt x="349834" y="0"/>
                                </a:lnTo>
                                <a:lnTo>
                                  <a:pt x="349834" y="61810"/>
                                </a:lnTo>
                                <a:lnTo>
                                  <a:pt x="356425" y="61810"/>
                                </a:lnTo>
                                <a:lnTo>
                                  <a:pt x="356425" y="0"/>
                                </a:lnTo>
                                <a:close/>
                              </a:path>
                              <a:path w="377825" h="81915">
                                <a:moveTo>
                                  <a:pt x="377736" y="0"/>
                                </a:moveTo>
                                <a:lnTo>
                                  <a:pt x="371144" y="0"/>
                                </a:lnTo>
                                <a:lnTo>
                                  <a:pt x="371144" y="61810"/>
                                </a:lnTo>
                                <a:lnTo>
                                  <a:pt x="377736" y="61810"/>
                                </a:lnTo>
                                <a:lnTo>
                                  <a:pt x="377736" y="0"/>
                                </a:lnTo>
                                <a:close/>
                              </a:path>
                            </a:pathLst>
                          </a:custGeom>
                          <a:solidFill>
                            <a:srgbClr val="313131"/>
                          </a:solidFill>
                        </wps:spPr>
                        <wps:bodyPr wrap="square" lIns="0" tIns="0" rIns="0" bIns="0" rtlCol="0">
                          <a:prstTxWarp prst="textNoShape">
                            <a:avLst/>
                          </a:prstTxWarp>
                          <a:noAutofit/>
                        </wps:bodyPr>
                      </wps:wsp>
                      <pic:pic xmlns:pic="http://schemas.openxmlformats.org/drawingml/2006/picture">
                        <pic:nvPicPr>
                          <pic:cNvPr id="825126695" name="Image 64"/>
                          <pic:cNvPicPr/>
                        </pic:nvPicPr>
                        <pic:blipFill>
                          <a:blip r:embed="rId44" cstate="print"/>
                          <a:stretch>
                            <a:fillRect/>
                          </a:stretch>
                        </pic:blipFill>
                        <pic:spPr>
                          <a:xfrm>
                            <a:off x="4054540" y="6134600"/>
                            <a:ext cx="346722" cy="79247"/>
                          </a:xfrm>
                          <a:prstGeom prst="rect">
                            <a:avLst/>
                          </a:prstGeom>
                        </pic:spPr>
                      </pic:pic>
                      <wps:wsp>
                        <wps:cNvPr id="40333719" name="Graphic 65"/>
                        <wps:cNvSpPr/>
                        <wps:spPr>
                          <a:xfrm>
                            <a:off x="45294" y="1838908"/>
                            <a:ext cx="316230" cy="62865"/>
                          </a:xfrm>
                          <a:custGeom>
                            <a:avLst/>
                            <a:gdLst/>
                            <a:ahLst/>
                            <a:cxnLst/>
                            <a:rect l="l" t="t" r="r" b="b"/>
                            <a:pathLst>
                              <a:path w="316230" h="62865">
                                <a:moveTo>
                                  <a:pt x="6756" y="3733"/>
                                </a:moveTo>
                                <a:lnTo>
                                  <a:pt x="0" y="3733"/>
                                </a:lnTo>
                                <a:lnTo>
                                  <a:pt x="0" y="61810"/>
                                </a:lnTo>
                                <a:lnTo>
                                  <a:pt x="32372" y="61810"/>
                                </a:lnTo>
                                <a:lnTo>
                                  <a:pt x="32372" y="55689"/>
                                </a:lnTo>
                                <a:lnTo>
                                  <a:pt x="6756" y="55689"/>
                                </a:lnTo>
                                <a:lnTo>
                                  <a:pt x="6756" y="3733"/>
                                </a:lnTo>
                                <a:close/>
                              </a:path>
                              <a:path w="316230" h="62865">
                                <a:moveTo>
                                  <a:pt x="71688" y="22999"/>
                                </a:moveTo>
                                <a:lnTo>
                                  <a:pt x="60820" y="22999"/>
                                </a:lnTo>
                                <a:lnTo>
                                  <a:pt x="63169" y="23812"/>
                                </a:lnTo>
                                <a:lnTo>
                                  <a:pt x="66116" y="27076"/>
                                </a:lnTo>
                                <a:lnTo>
                                  <a:pt x="66840" y="29591"/>
                                </a:lnTo>
                                <a:lnTo>
                                  <a:pt x="66840" y="35712"/>
                                </a:lnTo>
                                <a:lnTo>
                                  <a:pt x="45389" y="36372"/>
                                </a:lnTo>
                                <a:lnTo>
                                  <a:pt x="38366" y="40982"/>
                                </a:lnTo>
                                <a:lnTo>
                                  <a:pt x="47866" y="62611"/>
                                </a:lnTo>
                                <a:lnTo>
                                  <a:pt x="55422" y="62611"/>
                                </a:lnTo>
                                <a:lnTo>
                                  <a:pt x="58115" y="62128"/>
                                </a:lnTo>
                                <a:lnTo>
                                  <a:pt x="62433" y="60185"/>
                                </a:lnTo>
                                <a:lnTo>
                                  <a:pt x="64592" y="58343"/>
                                </a:lnTo>
                                <a:lnTo>
                                  <a:pt x="65531" y="57162"/>
                                </a:lnTo>
                                <a:lnTo>
                                  <a:pt x="50901" y="57162"/>
                                </a:lnTo>
                                <a:lnTo>
                                  <a:pt x="48882" y="56540"/>
                                </a:lnTo>
                                <a:lnTo>
                                  <a:pt x="45999" y="54051"/>
                                </a:lnTo>
                                <a:lnTo>
                                  <a:pt x="45275" y="52235"/>
                                </a:lnTo>
                                <a:lnTo>
                                  <a:pt x="45275" y="46812"/>
                                </a:lnTo>
                                <a:lnTo>
                                  <a:pt x="46431" y="44564"/>
                                </a:lnTo>
                                <a:lnTo>
                                  <a:pt x="51066" y="41681"/>
                                </a:lnTo>
                                <a:lnTo>
                                  <a:pt x="54319" y="40982"/>
                                </a:lnTo>
                                <a:lnTo>
                                  <a:pt x="51704" y="40982"/>
                                </a:lnTo>
                                <a:lnTo>
                                  <a:pt x="66687" y="40398"/>
                                </a:lnTo>
                                <a:lnTo>
                                  <a:pt x="73279" y="40398"/>
                                </a:lnTo>
                                <a:lnTo>
                                  <a:pt x="73279" y="27076"/>
                                </a:lnTo>
                                <a:lnTo>
                                  <a:pt x="73052" y="26339"/>
                                </a:lnTo>
                                <a:lnTo>
                                  <a:pt x="72034" y="23317"/>
                                </a:lnTo>
                                <a:lnTo>
                                  <a:pt x="71688" y="22999"/>
                                </a:lnTo>
                                <a:close/>
                              </a:path>
                              <a:path w="316230" h="62865">
                                <a:moveTo>
                                  <a:pt x="73279" y="55613"/>
                                </a:moveTo>
                                <a:lnTo>
                                  <a:pt x="67081" y="55613"/>
                                </a:lnTo>
                                <a:lnTo>
                                  <a:pt x="68322" y="61493"/>
                                </a:lnTo>
                                <a:lnTo>
                                  <a:pt x="68389" y="61810"/>
                                </a:lnTo>
                                <a:lnTo>
                                  <a:pt x="73279" y="61810"/>
                                </a:lnTo>
                                <a:lnTo>
                                  <a:pt x="73279" y="55613"/>
                                </a:lnTo>
                                <a:close/>
                              </a:path>
                              <a:path w="316230" h="62865">
                                <a:moveTo>
                                  <a:pt x="73279" y="40398"/>
                                </a:moveTo>
                                <a:lnTo>
                                  <a:pt x="66687" y="40398"/>
                                </a:lnTo>
                                <a:lnTo>
                                  <a:pt x="66687" y="48387"/>
                                </a:lnTo>
                                <a:lnTo>
                                  <a:pt x="65519" y="51536"/>
                                </a:lnTo>
                                <a:lnTo>
                                  <a:pt x="60833" y="56032"/>
                                </a:lnTo>
                                <a:lnTo>
                                  <a:pt x="57607" y="57162"/>
                                </a:lnTo>
                                <a:lnTo>
                                  <a:pt x="65531" y="57162"/>
                                </a:lnTo>
                                <a:lnTo>
                                  <a:pt x="66763" y="55613"/>
                                </a:lnTo>
                                <a:lnTo>
                                  <a:pt x="73279" y="55613"/>
                                </a:lnTo>
                                <a:lnTo>
                                  <a:pt x="73279" y="40398"/>
                                </a:lnTo>
                                <a:close/>
                              </a:path>
                              <a:path w="316230" h="62865">
                                <a:moveTo>
                                  <a:pt x="63182" y="17564"/>
                                </a:moveTo>
                                <a:lnTo>
                                  <a:pt x="55422" y="17564"/>
                                </a:lnTo>
                                <a:lnTo>
                                  <a:pt x="52857" y="17894"/>
                                </a:lnTo>
                                <a:lnTo>
                                  <a:pt x="47739" y="19215"/>
                                </a:lnTo>
                                <a:lnTo>
                                  <a:pt x="45389" y="20129"/>
                                </a:lnTo>
                                <a:lnTo>
                                  <a:pt x="43243" y="21297"/>
                                </a:lnTo>
                                <a:lnTo>
                                  <a:pt x="45275" y="26339"/>
                                </a:lnTo>
                                <a:lnTo>
                                  <a:pt x="49860" y="24117"/>
                                </a:lnTo>
                                <a:lnTo>
                                  <a:pt x="53962" y="22999"/>
                                </a:lnTo>
                                <a:lnTo>
                                  <a:pt x="71688" y="22999"/>
                                </a:lnTo>
                                <a:lnTo>
                                  <a:pt x="67017" y="18707"/>
                                </a:lnTo>
                                <a:lnTo>
                                  <a:pt x="63182" y="17564"/>
                                </a:lnTo>
                                <a:close/>
                              </a:path>
                              <a:path w="316230" h="62865">
                                <a:moveTo>
                                  <a:pt x="91617" y="18275"/>
                                </a:moveTo>
                                <a:lnTo>
                                  <a:pt x="86169" y="18275"/>
                                </a:lnTo>
                                <a:lnTo>
                                  <a:pt x="86169" y="61810"/>
                                </a:lnTo>
                                <a:lnTo>
                                  <a:pt x="92760" y="61810"/>
                                </a:lnTo>
                                <a:lnTo>
                                  <a:pt x="92760" y="34188"/>
                                </a:lnTo>
                                <a:lnTo>
                                  <a:pt x="94018" y="30632"/>
                                </a:lnTo>
                                <a:lnTo>
                                  <a:pt x="97768" y="26339"/>
                                </a:lnTo>
                                <a:lnTo>
                                  <a:pt x="92367" y="26339"/>
                                </a:lnTo>
                                <a:lnTo>
                                  <a:pt x="91617" y="18275"/>
                                </a:lnTo>
                                <a:close/>
                              </a:path>
                              <a:path w="316230" h="62865">
                                <a:moveTo>
                                  <a:pt x="107962" y="17475"/>
                                </a:moveTo>
                                <a:lnTo>
                                  <a:pt x="103301" y="17475"/>
                                </a:lnTo>
                                <a:lnTo>
                                  <a:pt x="100762" y="18275"/>
                                </a:lnTo>
                                <a:lnTo>
                                  <a:pt x="96253" y="21323"/>
                                </a:lnTo>
                                <a:lnTo>
                                  <a:pt x="94297" y="23507"/>
                                </a:lnTo>
                                <a:lnTo>
                                  <a:pt x="92684" y="26339"/>
                                </a:lnTo>
                                <a:lnTo>
                                  <a:pt x="97768" y="26339"/>
                                </a:lnTo>
                                <a:lnTo>
                                  <a:pt x="99021" y="24904"/>
                                </a:lnTo>
                                <a:lnTo>
                                  <a:pt x="101978" y="23507"/>
                                </a:lnTo>
                                <a:lnTo>
                                  <a:pt x="110410" y="23507"/>
                                </a:lnTo>
                                <a:lnTo>
                                  <a:pt x="111191" y="18275"/>
                                </a:lnTo>
                                <a:lnTo>
                                  <a:pt x="111239" y="17957"/>
                                </a:lnTo>
                                <a:lnTo>
                                  <a:pt x="109702" y="17640"/>
                                </a:lnTo>
                                <a:lnTo>
                                  <a:pt x="107962" y="17475"/>
                                </a:lnTo>
                                <a:close/>
                              </a:path>
                              <a:path w="316230" h="62865">
                                <a:moveTo>
                                  <a:pt x="110410" y="23507"/>
                                </a:moveTo>
                                <a:lnTo>
                                  <a:pt x="107145" y="23507"/>
                                </a:lnTo>
                                <a:lnTo>
                                  <a:pt x="108521" y="23672"/>
                                </a:lnTo>
                                <a:lnTo>
                                  <a:pt x="110324" y="24079"/>
                                </a:lnTo>
                                <a:lnTo>
                                  <a:pt x="110410" y="23507"/>
                                </a:lnTo>
                                <a:close/>
                              </a:path>
                              <a:path w="316230" h="62865">
                                <a:moveTo>
                                  <a:pt x="119938" y="18275"/>
                                </a:moveTo>
                                <a:lnTo>
                                  <a:pt x="113017" y="18275"/>
                                </a:lnTo>
                                <a:lnTo>
                                  <a:pt x="124904" y="61810"/>
                                </a:lnTo>
                                <a:lnTo>
                                  <a:pt x="132524" y="61810"/>
                                </a:lnTo>
                                <a:lnTo>
                                  <a:pt x="134786" y="54813"/>
                                </a:lnTo>
                                <a:lnTo>
                                  <a:pt x="128866" y="54813"/>
                                </a:lnTo>
                                <a:lnTo>
                                  <a:pt x="128761" y="53784"/>
                                </a:lnTo>
                                <a:lnTo>
                                  <a:pt x="128663" y="52832"/>
                                </a:lnTo>
                                <a:lnTo>
                                  <a:pt x="127825" y="48983"/>
                                </a:lnTo>
                                <a:lnTo>
                                  <a:pt x="119938" y="18275"/>
                                </a:lnTo>
                                <a:close/>
                              </a:path>
                              <a:path w="316230" h="62865">
                                <a:moveTo>
                                  <a:pt x="149713" y="25628"/>
                                </a:moveTo>
                                <a:lnTo>
                                  <a:pt x="143852" y="25628"/>
                                </a:lnTo>
                                <a:lnTo>
                                  <a:pt x="145231" y="31181"/>
                                </a:lnTo>
                                <a:lnTo>
                                  <a:pt x="146164" y="34709"/>
                                </a:lnTo>
                                <a:lnTo>
                                  <a:pt x="146696" y="36347"/>
                                </a:lnTo>
                                <a:lnTo>
                                  <a:pt x="154647" y="61810"/>
                                </a:lnTo>
                                <a:lnTo>
                                  <a:pt x="162483" y="61810"/>
                                </a:lnTo>
                                <a:lnTo>
                                  <a:pt x="164416" y="54813"/>
                                </a:lnTo>
                                <a:lnTo>
                                  <a:pt x="158242" y="54813"/>
                                </a:lnTo>
                                <a:lnTo>
                                  <a:pt x="158065" y="53784"/>
                                </a:lnTo>
                                <a:lnTo>
                                  <a:pt x="157984" y="53314"/>
                                </a:lnTo>
                                <a:lnTo>
                                  <a:pt x="157901" y="52832"/>
                                </a:lnTo>
                                <a:lnTo>
                                  <a:pt x="157811" y="52311"/>
                                </a:lnTo>
                                <a:lnTo>
                                  <a:pt x="157695" y="51638"/>
                                </a:lnTo>
                                <a:lnTo>
                                  <a:pt x="156692" y="47815"/>
                                </a:lnTo>
                                <a:lnTo>
                                  <a:pt x="155206" y="43256"/>
                                </a:lnTo>
                                <a:lnTo>
                                  <a:pt x="149713" y="25628"/>
                                </a:lnTo>
                                <a:close/>
                              </a:path>
                              <a:path w="316230" h="62865">
                                <a:moveTo>
                                  <a:pt x="147421" y="18275"/>
                                </a:moveTo>
                                <a:lnTo>
                                  <a:pt x="140271" y="18275"/>
                                </a:lnTo>
                                <a:lnTo>
                                  <a:pt x="132283" y="43256"/>
                                </a:lnTo>
                                <a:lnTo>
                                  <a:pt x="131813" y="44665"/>
                                </a:lnTo>
                                <a:lnTo>
                                  <a:pt x="131254" y="46558"/>
                                </a:lnTo>
                                <a:lnTo>
                                  <a:pt x="129946" y="51358"/>
                                </a:lnTo>
                                <a:lnTo>
                                  <a:pt x="129717" y="52311"/>
                                </a:lnTo>
                                <a:lnTo>
                                  <a:pt x="129592" y="52832"/>
                                </a:lnTo>
                                <a:lnTo>
                                  <a:pt x="129476" y="53314"/>
                                </a:lnTo>
                                <a:lnTo>
                                  <a:pt x="129184" y="54813"/>
                                </a:lnTo>
                                <a:lnTo>
                                  <a:pt x="134786" y="54813"/>
                                </a:lnTo>
                                <a:lnTo>
                                  <a:pt x="140754" y="36347"/>
                                </a:lnTo>
                                <a:lnTo>
                                  <a:pt x="141541" y="33832"/>
                                </a:lnTo>
                                <a:lnTo>
                                  <a:pt x="142468" y="30251"/>
                                </a:lnTo>
                                <a:lnTo>
                                  <a:pt x="143535" y="25628"/>
                                </a:lnTo>
                                <a:lnTo>
                                  <a:pt x="149713" y="25628"/>
                                </a:lnTo>
                                <a:lnTo>
                                  <a:pt x="147421" y="18275"/>
                                </a:lnTo>
                                <a:close/>
                              </a:path>
                              <a:path w="316230" h="62865">
                                <a:moveTo>
                                  <a:pt x="174510" y="18275"/>
                                </a:moveTo>
                                <a:lnTo>
                                  <a:pt x="167678" y="18275"/>
                                </a:lnTo>
                                <a:lnTo>
                                  <a:pt x="164317" y="31181"/>
                                </a:lnTo>
                                <a:lnTo>
                                  <a:pt x="158741" y="53314"/>
                                </a:lnTo>
                                <a:lnTo>
                                  <a:pt x="158648" y="53784"/>
                                </a:lnTo>
                                <a:lnTo>
                                  <a:pt x="158538" y="54813"/>
                                </a:lnTo>
                                <a:lnTo>
                                  <a:pt x="164416" y="54813"/>
                                </a:lnTo>
                                <a:lnTo>
                                  <a:pt x="174510" y="18275"/>
                                </a:lnTo>
                                <a:close/>
                              </a:path>
                              <a:path w="316230" h="62865">
                                <a:moveTo>
                                  <a:pt x="206794" y="17475"/>
                                </a:moveTo>
                                <a:lnTo>
                                  <a:pt x="194398" y="17475"/>
                                </a:lnTo>
                                <a:lnTo>
                                  <a:pt x="189425" y="19507"/>
                                </a:lnTo>
                                <a:lnTo>
                                  <a:pt x="182372" y="27381"/>
                                </a:lnTo>
                                <a:lnTo>
                                  <a:pt x="180594" y="32905"/>
                                </a:lnTo>
                                <a:lnTo>
                                  <a:pt x="180594" y="44589"/>
                                </a:lnTo>
                                <a:lnTo>
                                  <a:pt x="196532" y="62611"/>
                                </a:lnTo>
                                <a:lnTo>
                                  <a:pt x="206717" y="62611"/>
                                </a:lnTo>
                                <a:lnTo>
                                  <a:pt x="211658" y="60617"/>
                                </a:lnTo>
                                <a:lnTo>
                                  <a:pt x="214823" y="57086"/>
                                </a:lnTo>
                                <a:lnTo>
                                  <a:pt x="196265" y="57086"/>
                                </a:lnTo>
                                <a:lnTo>
                                  <a:pt x="193017" y="55638"/>
                                </a:lnTo>
                                <a:lnTo>
                                  <a:pt x="187426" y="34467"/>
                                </a:lnTo>
                                <a:lnTo>
                                  <a:pt x="187765" y="33096"/>
                                </a:lnTo>
                                <a:lnTo>
                                  <a:pt x="188504" y="30264"/>
                                </a:lnTo>
                                <a:lnTo>
                                  <a:pt x="190511" y="27609"/>
                                </a:lnTo>
                                <a:lnTo>
                                  <a:pt x="192915" y="24511"/>
                                </a:lnTo>
                                <a:lnTo>
                                  <a:pt x="196189" y="23075"/>
                                </a:lnTo>
                                <a:lnTo>
                                  <a:pt x="214793" y="23075"/>
                                </a:lnTo>
                                <a:lnTo>
                                  <a:pt x="211632" y="19507"/>
                                </a:lnTo>
                                <a:lnTo>
                                  <a:pt x="206794" y="17475"/>
                                </a:lnTo>
                                <a:close/>
                              </a:path>
                              <a:path w="316230" h="62865">
                                <a:moveTo>
                                  <a:pt x="214793" y="23075"/>
                                </a:moveTo>
                                <a:lnTo>
                                  <a:pt x="204863" y="23075"/>
                                </a:lnTo>
                                <a:lnTo>
                                  <a:pt x="208178" y="24511"/>
                                </a:lnTo>
                                <a:lnTo>
                                  <a:pt x="212648" y="30264"/>
                                </a:lnTo>
                                <a:lnTo>
                                  <a:pt x="213766" y="34467"/>
                                </a:lnTo>
                                <a:lnTo>
                                  <a:pt x="213766" y="45593"/>
                                </a:lnTo>
                                <a:lnTo>
                                  <a:pt x="212648" y="49834"/>
                                </a:lnTo>
                                <a:lnTo>
                                  <a:pt x="208178" y="55638"/>
                                </a:lnTo>
                                <a:lnTo>
                                  <a:pt x="204901" y="57086"/>
                                </a:lnTo>
                                <a:lnTo>
                                  <a:pt x="214823" y="57086"/>
                                </a:lnTo>
                                <a:lnTo>
                                  <a:pt x="218808" y="52641"/>
                                </a:lnTo>
                                <a:lnTo>
                                  <a:pt x="220599" y="47104"/>
                                </a:lnTo>
                                <a:lnTo>
                                  <a:pt x="220536" y="32905"/>
                                </a:lnTo>
                                <a:lnTo>
                                  <a:pt x="218808" y="27609"/>
                                </a:lnTo>
                                <a:lnTo>
                                  <a:pt x="214793" y="23075"/>
                                </a:lnTo>
                                <a:close/>
                              </a:path>
                              <a:path w="316230" h="62865">
                                <a:moveTo>
                                  <a:pt x="255219" y="17475"/>
                                </a:moveTo>
                                <a:lnTo>
                                  <a:pt x="242824" y="17475"/>
                                </a:lnTo>
                                <a:lnTo>
                                  <a:pt x="237850" y="19507"/>
                                </a:lnTo>
                                <a:lnTo>
                                  <a:pt x="230797" y="27381"/>
                                </a:lnTo>
                                <a:lnTo>
                                  <a:pt x="229019" y="32905"/>
                                </a:lnTo>
                                <a:lnTo>
                                  <a:pt x="229019" y="44589"/>
                                </a:lnTo>
                                <a:lnTo>
                                  <a:pt x="244957" y="62611"/>
                                </a:lnTo>
                                <a:lnTo>
                                  <a:pt x="255143" y="62611"/>
                                </a:lnTo>
                                <a:lnTo>
                                  <a:pt x="260083" y="60617"/>
                                </a:lnTo>
                                <a:lnTo>
                                  <a:pt x="263248" y="57086"/>
                                </a:lnTo>
                                <a:lnTo>
                                  <a:pt x="244690" y="57086"/>
                                </a:lnTo>
                                <a:lnTo>
                                  <a:pt x="241442" y="55638"/>
                                </a:lnTo>
                                <a:lnTo>
                                  <a:pt x="235851" y="34467"/>
                                </a:lnTo>
                                <a:lnTo>
                                  <a:pt x="236190" y="33096"/>
                                </a:lnTo>
                                <a:lnTo>
                                  <a:pt x="236930" y="30264"/>
                                </a:lnTo>
                                <a:lnTo>
                                  <a:pt x="238936" y="27609"/>
                                </a:lnTo>
                                <a:lnTo>
                                  <a:pt x="241340" y="24511"/>
                                </a:lnTo>
                                <a:lnTo>
                                  <a:pt x="244602" y="23075"/>
                                </a:lnTo>
                                <a:lnTo>
                                  <a:pt x="263218" y="23075"/>
                                </a:lnTo>
                                <a:lnTo>
                                  <a:pt x="260057" y="19507"/>
                                </a:lnTo>
                                <a:lnTo>
                                  <a:pt x="255219" y="17475"/>
                                </a:lnTo>
                                <a:close/>
                              </a:path>
                              <a:path w="316230" h="62865">
                                <a:moveTo>
                                  <a:pt x="263218" y="23075"/>
                                </a:moveTo>
                                <a:lnTo>
                                  <a:pt x="253288" y="23075"/>
                                </a:lnTo>
                                <a:lnTo>
                                  <a:pt x="256603" y="24511"/>
                                </a:lnTo>
                                <a:lnTo>
                                  <a:pt x="261073" y="30264"/>
                                </a:lnTo>
                                <a:lnTo>
                                  <a:pt x="262191" y="34467"/>
                                </a:lnTo>
                                <a:lnTo>
                                  <a:pt x="262191" y="45593"/>
                                </a:lnTo>
                                <a:lnTo>
                                  <a:pt x="261073" y="49834"/>
                                </a:lnTo>
                                <a:lnTo>
                                  <a:pt x="256603" y="55638"/>
                                </a:lnTo>
                                <a:lnTo>
                                  <a:pt x="253326" y="57086"/>
                                </a:lnTo>
                                <a:lnTo>
                                  <a:pt x="263248" y="57086"/>
                                </a:lnTo>
                                <a:lnTo>
                                  <a:pt x="267233" y="52641"/>
                                </a:lnTo>
                                <a:lnTo>
                                  <a:pt x="269024" y="47104"/>
                                </a:lnTo>
                                <a:lnTo>
                                  <a:pt x="268961" y="32905"/>
                                </a:lnTo>
                                <a:lnTo>
                                  <a:pt x="267233" y="27609"/>
                                </a:lnTo>
                                <a:lnTo>
                                  <a:pt x="263218" y="23075"/>
                                </a:lnTo>
                                <a:close/>
                              </a:path>
                              <a:path w="316230" h="62865">
                                <a:moveTo>
                                  <a:pt x="301383" y="17475"/>
                                </a:moveTo>
                                <a:lnTo>
                                  <a:pt x="289814" y="17475"/>
                                </a:lnTo>
                                <a:lnTo>
                                  <a:pt x="285394" y="19469"/>
                                </a:lnTo>
                                <a:lnTo>
                                  <a:pt x="279031" y="27406"/>
                                </a:lnTo>
                                <a:lnTo>
                                  <a:pt x="277444" y="32981"/>
                                </a:lnTo>
                                <a:lnTo>
                                  <a:pt x="277444" y="47332"/>
                                </a:lnTo>
                                <a:lnTo>
                                  <a:pt x="279031" y="52870"/>
                                </a:lnTo>
                                <a:lnTo>
                                  <a:pt x="285356" y="60655"/>
                                </a:lnTo>
                                <a:lnTo>
                                  <a:pt x="289788" y="62611"/>
                                </a:lnTo>
                                <a:lnTo>
                                  <a:pt x="301548" y="62611"/>
                                </a:lnTo>
                                <a:lnTo>
                                  <a:pt x="306108" y="60388"/>
                                </a:lnTo>
                                <a:lnTo>
                                  <a:pt x="308375" y="57086"/>
                                </a:lnTo>
                                <a:lnTo>
                                  <a:pt x="292366" y="57086"/>
                                </a:lnTo>
                                <a:lnTo>
                                  <a:pt x="289382" y="55664"/>
                                </a:lnTo>
                                <a:lnTo>
                                  <a:pt x="285305" y="49999"/>
                                </a:lnTo>
                                <a:lnTo>
                                  <a:pt x="284276" y="45808"/>
                                </a:lnTo>
                                <a:lnTo>
                                  <a:pt x="284276" y="34759"/>
                                </a:lnTo>
                                <a:lnTo>
                                  <a:pt x="285305" y="30518"/>
                                </a:lnTo>
                                <a:lnTo>
                                  <a:pt x="289407" y="24498"/>
                                </a:lnTo>
                                <a:lnTo>
                                  <a:pt x="292366" y="22999"/>
                                </a:lnTo>
                                <a:lnTo>
                                  <a:pt x="308396" y="22999"/>
                                </a:lnTo>
                                <a:lnTo>
                                  <a:pt x="305917" y="19621"/>
                                </a:lnTo>
                                <a:lnTo>
                                  <a:pt x="301383" y="17475"/>
                                </a:lnTo>
                                <a:close/>
                              </a:path>
                              <a:path w="316230" h="62865">
                                <a:moveTo>
                                  <a:pt x="308396" y="22999"/>
                                </a:moveTo>
                                <a:lnTo>
                                  <a:pt x="300736" y="22999"/>
                                </a:lnTo>
                                <a:lnTo>
                                  <a:pt x="304012" y="24320"/>
                                </a:lnTo>
                                <a:lnTo>
                                  <a:pt x="308127" y="29591"/>
                                </a:lnTo>
                                <a:lnTo>
                                  <a:pt x="309143" y="33985"/>
                                </a:lnTo>
                                <a:lnTo>
                                  <a:pt x="309059" y="47332"/>
                                </a:lnTo>
                                <a:lnTo>
                                  <a:pt x="308140" y="50965"/>
                                </a:lnTo>
                                <a:lnTo>
                                  <a:pt x="303994" y="55968"/>
                                </a:lnTo>
                                <a:lnTo>
                                  <a:pt x="309499" y="55968"/>
                                </a:lnTo>
                                <a:lnTo>
                                  <a:pt x="310375" y="61810"/>
                                </a:lnTo>
                                <a:lnTo>
                                  <a:pt x="315747" y="61810"/>
                                </a:lnTo>
                                <a:lnTo>
                                  <a:pt x="315747" y="23914"/>
                                </a:lnTo>
                                <a:lnTo>
                                  <a:pt x="309067" y="23914"/>
                                </a:lnTo>
                                <a:lnTo>
                                  <a:pt x="308396" y="22999"/>
                                </a:lnTo>
                                <a:close/>
                              </a:path>
                              <a:path w="316230" h="62865">
                                <a:moveTo>
                                  <a:pt x="309143" y="55968"/>
                                </a:moveTo>
                                <a:lnTo>
                                  <a:pt x="303785" y="55968"/>
                                </a:lnTo>
                                <a:lnTo>
                                  <a:pt x="300824" y="57086"/>
                                </a:lnTo>
                                <a:lnTo>
                                  <a:pt x="308375" y="57086"/>
                                </a:lnTo>
                                <a:lnTo>
                                  <a:pt x="309143" y="55968"/>
                                </a:lnTo>
                                <a:close/>
                              </a:path>
                              <a:path w="316230" h="62865">
                                <a:moveTo>
                                  <a:pt x="315747" y="0"/>
                                </a:moveTo>
                                <a:lnTo>
                                  <a:pt x="309143" y="0"/>
                                </a:lnTo>
                                <a:lnTo>
                                  <a:pt x="309237" y="19469"/>
                                </a:lnTo>
                                <a:lnTo>
                                  <a:pt x="309308" y="20777"/>
                                </a:lnTo>
                                <a:lnTo>
                                  <a:pt x="309506" y="22999"/>
                                </a:lnTo>
                                <a:lnTo>
                                  <a:pt x="309587" y="23914"/>
                                </a:lnTo>
                                <a:lnTo>
                                  <a:pt x="315747" y="23914"/>
                                </a:lnTo>
                                <a:lnTo>
                                  <a:pt x="315747" y="0"/>
                                </a:lnTo>
                                <a:close/>
                              </a:path>
                            </a:pathLst>
                          </a:custGeom>
                          <a:solidFill>
                            <a:srgbClr val="313131"/>
                          </a:solidFill>
                        </wps:spPr>
                        <wps:bodyPr wrap="square" lIns="0" tIns="0" rIns="0" bIns="0" rtlCol="0">
                          <a:prstTxWarp prst="textNoShape">
                            <a:avLst/>
                          </a:prstTxWarp>
                          <a:noAutofit/>
                        </wps:bodyPr>
                      </wps:wsp>
                      <wps:wsp>
                        <wps:cNvPr id="1340863846" name="Graphic 66"/>
                        <wps:cNvSpPr/>
                        <wps:spPr>
                          <a:xfrm>
                            <a:off x="9836" y="9836"/>
                            <a:ext cx="9417050" cy="6576059"/>
                          </a:xfrm>
                          <a:custGeom>
                            <a:avLst/>
                            <a:gdLst/>
                            <a:ahLst/>
                            <a:cxnLst/>
                            <a:rect l="l" t="t" r="r" b="b"/>
                            <a:pathLst>
                              <a:path w="9417050" h="6576059">
                                <a:moveTo>
                                  <a:pt x="0" y="0"/>
                                </a:moveTo>
                                <a:lnTo>
                                  <a:pt x="9416681" y="0"/>
                                </a:lnTo>
                                <a:lnTo>
                                  <a:pt x="9416681" y="6575958"/>
                                </a:lnTo>
                                <a:lnTo>
                                  <a:pt x="0" y="6575958"/>
                                </a:lnTo>
                                <a:lnTo>
                                  <a:pt x="0" y="0"/>
                                </a:lnTo>
                                <a:close/>
                              </a:path>
                            </a:pathLst>
                          </a:custGeom>
                          <a:ln w="6858">
                            <a:solidFill>
                              <a:srgbClr val="000000"/>
                            </a:solidFill>
                            <a:prstDash val="solid"/>
                          </a:ln>
                        </wps:spPr>
                        <wps:bodyPr wrap="square" lIns="0" tIns="0" rIns="0" bIns="0" rtlCol="0">
                          <a:prstTxWarp prst="textNoShape">
                            <a:avLst/>
                          </a:prstTxWarp>
                          <a:noAutofit/>
                        </wps:bodyPr>
                      </wps:wsp>
                      <wps:wsp>
                        <wps:cNvPr id="2142447913" name="Graphic 67"/>
                        <wps:cNvSpPr/>
                        <wps:spPr>
                          <a:xfrm>
                            <a:off x="62325" y="5955519"/>
                            <a:ext cx="3247390" cy="590550"/>
                          </a:xfrm>
                          <a:custGeom>
                            <a:avLst/>
                            <a:gdLst/>
                            <a:ahLst/>
                            <a:cxnLst/>
                            <a:rect l="l" t="t" r="r" b="b"/>
                            <a:pathLst>
                              <a:path w="3247390" h="590550">
                                <a:moveTo>
                                  <a:pt x="3247377" y="0"/>
                                </a:moveTo>
                                <a:lnTo>
                                  <a:pt x="0" y="0"/>
                                </a:lnTo>
                                <a:lnTo>
                                  <a:pt x="0" y="590080"/>
                                </a:lnTo>
                                <a:lnTo>
                                  <a:pt x="3247377" y="590080"/>
                                </a:lnTo>
                                <a:lnTo>
                                  <a:pt x="3247377" y="0"/>
                                </a:lnTo>
                                <a:close/>
                              </a:path>
                            </a:pathLst>
                          </a:custGeom>
                          <a:solidFill>
                            <a:srgbClr val="FFFFFF"/>
                          </a:solidFill>
                        </wps:spPr>
                        <wps:bodyPr wrap="square" lIns="0" tIns="0" rIns="0" bIns="0" rtlCol="0">
                          <a:prstTxWarp prst="textNoShape">
                            <a:avLst/>
                          </a:prstTxWarp>
                          <a:noAutofit/>
                        </wps:bodyPr>
                      </wps:wsp>
                      <wps:wsp>
                        <wps:cNvPr id="1943109886" name="Graphic 68"/>
                        <wps:cNvSpPr/>
                        <wps:spPr>
                          <a:xfrm>
                            <a:off x="62325" y="5955519"/>
                            <a:ext cx="3247390" cy="590550"/>
                          </a:xfrm>
                          <a:custGeom>
                            <a:avLst/>
                            <a:gdLst/>
                            <a:ahLst/>
                            <a:cxnLst/>
                            <a:rect l="l" t="t" r="r" b="b"/>
                            <a:pathLst>
                              <a:path w="3247390" h="590550">
                                <a:moveTo>
                                  <a:pt x="0" y="0"/>
                                </a:moveTo>
                                <a:lnTo>
                                  <a:pt x="3247377" y="0"/>
                                </a:lnTo>
                                <a:lnTo>
                                  <a:pt x="3247377" y="590080"/>
                                </a:lnTo>
                                <a:lnTo>
                                  <a:pt x="0" y="590080"/>
                                </a:lnTo>
                                <a:lnTo>
                                  <a:pt x="0" y="0"/>
                                </a:lnTo>
                                <a:close/>
                              </a:path>
                            </a:pathLst>
                          </a:custGeom>
                          <a:ln w="685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86354281" name="Image 69" descr="A map of a town with a red dot on it.  Description generated by AI"/>
                          <pic:cNvPicPr/>
                        </pic:nvPicPr>
                        <pic:blipFill>
                          <a:blip r:embed="rId45" cstate="print"/>
                          <a:stretch>
                            <a:fillRect/>
                          </a:stretch>
                        </pic:blipFill>
                        <pic:spPr>
                          <a:xfrm>
                            <a:off x="107413" y="6033611"/>
                            <a:ext cx="779255" cy="322287"/>
                          </a:xfrm>
                          <a:prstGeom prst="rect">
                            <a:avLst/>
                          </a:prstGeom>
                        </pic:spPr>
                      </pic:pic>
                      <pic:pic xmlns:pic="http://schemas.openxmlformats.org/drawingml/2006/picture">
                        <pic:nvPicPr>
                          <pic:cNvPr id="467170313" name="Image 70"/>
                          <pic:cNvPicPr/>
                        </pic:nvPicPr>
                        <pic:blipFill>
                          <a:blip r:embed="rId46" cstate="print"/>
                          <a:stretch>
                            <a:fillRect/>
                          </a:stretch>
                        </pic:blipFill>
                        <pic:spPr>
                          <a:xfrm>
                            <a:off x="2867426" y="6022110"/>
                            <a:ext cx="156082" cy="200215"/>
                          </a:xfrm>
                          <a:prstGeom prst="rect">
                            <a:avLst/>
                          </a:prstGeom>
                        </pic:spPr>
                      </pic:pic>
                      <wps:wsp>
                        <wps:cNvPr id="320604296" name="Graphic 71"/>
                        <wps:cNvSpPr/>
                        <wps:spPr>
                          <a:xfrm>
                            <a:off x="2673437" y="6265904"/>
                            <a:ext cx="532765" cy="61594"/>
                          </a:xfrm>
                          <a:custGeom>
                            <a:avLst/>
                            <a:gdLst/>
                            <a:ahLst/>
                            <a:cxnLst/>
                            <a:rect l="l" t="t" r="r" b="b"/>
                            <a:pathLst>
                              <a:path w="532765" h="61594">
                                <a:moveTo>
                                  <a:pt x="11074" y="1219"/>
                                </a:moveTo>
                                <a:lnTo>
                                  <a:pt x="0" y="1219"/>
                                </a:lnTo>
                                <a:lnTo>
                                  <a:pt x="0" y="59943"/>
                                </a:lnTo>
                                <a:lnTo>
                                  <a:pt x="7289" y="59943"/>
                                </a:lnTo>
                                <a:lnTo>
                                  <a:pt x="7289" y="9309"/>
                                </a:lnTo>
                                <a:lnTo>
                                  <a:pt x="15184" y="9309"/>
                                </a:lnTo>
                                <a:lnTo>
                                  <a:pt x="11074" y="1219"/>
                                </a:lnTo>
                                <a:close/>
                              </a:path>
                              <a:path w="532765" h="61594">
                                <a:moveTo>
                                  <a:pt x="15184" y="9309"/>
                                </a:moveTo>
                                <a:lnTo>
                                  <a:pt x="7289" y="9309"/>
                                </a:lnTo>
                                <a:lnTo>
                                  <a:pt x="33248" y="59943"/>
                                </a:lnTo>
                                <a:lnTo>
                                  <a:pt x="41998" y="59943"/>
                                </a:lnTo>
                                <a:lnTo>
                                  <a:pt x="41998" y="47713"/>
                                </a:lnTo>
                                <a:lnTo>
                                  <a:pt x="34696" y="47713"/>
                                </a:lnTo>
                                <a:lnTo>
                                  <a:pt x="15184" y="9309"/>
                                </a:lnTo>
                                <a:close/>
                              </a:path>
                              <a:path w="532765" h="61594">
                                <a:moveTo>
                                  <a:pt x="41998" y="1219"/>
                                </a:moveTo>
                                <a:lnTo>
                                  <a:pt x="34696" y="1219"/>
                                </a:lnTo>
                                <a:lnTo>
                                  <a:pt x="34696" y="47713"/>
                                </a:lnTo>
                                <a:lnTo>
                                  <a:pt x="41998" y="47713"/>
                                </a:lnTo>
                                <a:lnTo>
                                  <a:pt x="41998" y="1219"/>
                                </a:lnTo>
                                <a:close/>
                              </a:path>
                              <a:path w="532765" h="61594">
                                <a:moveTo>
                                  <a:pt x="80632" y="0"/>
                                </a:moveTo>
                                <a:lnTo>
                                  <a:pt x="72694" y="0"/>
                                </a:lnTo>
                                <a:lnTo>
                                  <a:pt x="69066" y="698"/>
                                </a:lnTo>
                                <a:lnTo>
                                  <a:pt x="50685" y="25704"/>
                                </a:lnTo>
                                <a:lnTo>
                                  <a:pt x="50685" y="35407"/>
                                </a:lnTo>
                                <a:lnTo>
                                  <a:pt x="72669" y="61163"/>
                                </a:lnTo>
                                <a:lnTo>
                                  <a:pt x="80479" y="61163"/>
                                </a:lnTo>
                                <a:lnTo>
                                  <a:pt x="83997" y="60515"/>
                                </a:lnTo>
                                <a:lnTo>
                                  <a:pt x="90385" y="57911"/>
                                </a:lnTo>
                                <a:lnTo>
                                  <a:pt x="93179" y="55892"/>
                                </a:lnTo>
                                <a:lnTo>
                                  <a:pt x="94470" y="54419"/>
                                </a:lnTo>
                                <a:lnTo>
                                  <a:pt x="71234" y="54419"/>
                                </a:lnTo>
                                <a:lnTo>
                                  <a:pt x="66890" y="52374"/>
                                </a:lnTo>
                                <a:lnTo>
                                  <a:pt x="60426" y="44195"/>
                                </a:lnTo>
                                <a:lnTo>
                                  <a:pt x="58813" y="38303"/>
                                </a:lnTo>
                                <a:lnTo>
                                  <a:pt x="58813" y="26784"/>
                                </a:lnTo>
                                <a:lnTo>
                                  <a:pt x="73837" y="6743"/>
                                </a:lnTo>
                                <a:lnTo>
                                  <a:pt x="94501" y="6743"/>
                                </a:lnTo>
                                <a:lnTo>
                                  <a:pt x="93357" y="5435"/>
                                </a:lnTo>
                                <a:lnTo>
                                  <a:pt x="90652" y="3479"/>
                                </a:lnTo>
                                <a:lnTo>
                                  <a:pt x="84239" y="698"/>
                                </a:lnTo>
                                <a:lnTo>
                                  <a:pt x="80632" y="0"/>
                                </a:lnTo>
                                <a:close/>
                              </a:path>
                              <a:path w="532765" h="61594">
                                <a:moveTo>
                                  <a:pt x="94501" y="6743"/>
                                </a:moveTo>
                                <a:lnTo>
                                  <a:pt x="79413" y="6743"/>
                                </a:lnTo>
                                <a:lnTo>
                                  <a:pt x="81876" y="7251"/>
                                </a:lnTo>
                                <a:lnTo>
                                  <a:pt x="86271" y="9270"/>
                                </a:lnTo>
                                <a:lnTo>
                                  <a:pt x="94500" y="38303"/>
                                </a:lnTo>
                                <a:lnTo>
                                  <a:pt x="92887" y="44195"/>
                                </a:lnTo>
                                <a:lnTo>
                                  <a:pt x="86448" y="52374"/>
                                </a:lnTo>
                                <a:lnTo>
                                  <a:pt x="82118" y="54419"/>
                                </a:lnTo>
                                <a:lnTo>
                                  <a:pt x="94470" y="54419"/>
                                </a:lnTo>
                                <a:lnTo>
                                  <a:pt x="102628" y="25704"/>
                                </a:lnTo>
                                <a:lnTo>
                                  <a:pt x="102006" y="21361"/>
                                </a:lnTo>
                                <a:lnTo>
                                  <a:pt x="99583" y="13855"/>
                                </a:lnTo>
                                <a:lnTo>
                                  <a:pt x="99542" y="13728"/>
                                </a:lnTo>
                                <a:lnTo>
                                  <a:pt x="97941" y="10794"/>
                                </a:lnTo>
                                <a:lnTo>
                                  <a:pt x="96701" y="9270"/>
                                </a:lnTo>
                                <a:lnTo>
                                  <a:pt x="94501" y="6743"/>
                                </a:lnTo>
                                <a:close/>
                              </a:path>
                              <a:path w="532765" h="61594">
                                <a:moveTo>
                                  <a:pt x="132715" y="8153"/>
                                </a:moveTo>
                                <a:lnTo>
                                  <a:pt x="124904" y="8153"/>
                                </a:lnTo>
                                <a:lnTo>
                                  <a:pt x="124904" y="59943"/>
                                </a:lnTo>
                                <a:lnTo>
                                  <a:pt x="132715" y="59943"/>
                                </a:lnTo>
                                <a:lnTo>
                                  <a:pt x="132715" y="8153"/>
                                </a:lnTo>
                                <a:close/>
                              </a:path>
                              <a:path w="532765" h="61594">
                                <a:moveTo>
                                  <a:pt x="152438" y="1219"/>
                                </a:moveTo>
                                <a:lnTo>
                                  <a:pt x="105181" y="1219"/>
                                </a:lnTo>
                                <a:lnTo>
                                  <a:pt x="105181" y="8153"/>
                                </a:lnTo>
                                <a:lnTo>
                                  <a:pt x="152438" y="8153"/>
                                </a:lnTo>
                                <a:lnTo>
                                  <a:pt x="152438" y="1219"/>
                                </a:lnTo>
                                <a:close/>
                              </a:path>
                              <a:path w="532765" h="61594">
                                <a:moveTo>
                                  <a:pt x="205155" y="8153"/>
                                </a:moveTo>
                                <a:lnTo>
                                  <a:pt x="197345" y="8153"/>
                                </a:lnTo>
                                <a:lnTo>
                                  <a:pt x="197345" y="59943"/>
                                </a:lnTo>
                                <a:lnTo>
                                  <a:pt x="205155" y="59943"/>
                                </a:lnTo>
                                <a:lnTo>
                                  <a:pt x="205155" y="8153"/>
                                </a:lnTo>
                                <a:close/>
                              </a:path>
                              <a:path w="532765" h="61594">
                                <a:moveTo>
                                  <a:pt x="224878" y="1219"/>
                                </a:moveTo>
                                <a:lnTo>
                                  <a:pt x="177622" y="1219"/>
                                </a:lnTo>
                                <a:lnTo>
                                  <a:pt x="177622" y="8153"/>
                                </a:lnTo>
                                <a:lnTo>
                                  <a:pt x="224878" y="8153"/>
                                </a:lnTo>
                                <a:lnTo>
                                  <a:pt x="224878" y="1219"/>
                                </a:lnTo>
                                <a:close/>
                              </a:path>
                              <a:path w="532765" h="61594">
                                <a:moveTo>
                                  <a:pt x="257479" y="0"/>
                                </a:moveTo>
                                <a:lnTo>
                                  <a:pt x="249542" y="0"/>
                                </a:lnTo>
                                <a:lnTo>
                                  <a:pt x="245913" y="698"/>
                                </a:lnTo>
                                <a:lnTo>
                                  <a:pt x="227533" y="25704"/>
                                </a:lnTo>
                                <a:lnTo>
                                  <a:pt x="227533" y="35407"/>
                                </a:lnTo>
                                <a:lnTo>
                                  <a:pt x="249516" y="61163"/>
                                </a:lnTo>
                                <a:lnTo>
                                  <a:pt x="257327" y="61163"/>
                                </a:lnTo>
                                <a:lnTo>
                                  <a:pt x="260845" y="60515"/>
                                </a:lnTo>
                                <a:lnTo>
                                  <a:pt x="267233" y="57911"/>
                                </a:lnTo>
                                <a:lnTo>
                                  <a:pt x="270027" y="55892"/>
                                </a:lnTo>
                                <a:lnTo>
                                  <a:pt x="271318" y="54419"/>
                                </a:lnTo>
                                <a:lnTo>
                                  <a:pt x="248081" y="54419"/>
                                </a:lnTo>
                                <a:lnTo>
                                  <a:pt x="243738" y="52374"/>
                                </a:lnTo>
                                <a:lnTo>
                                  <a:pt x="237274" y="44195"/>
                                </a:lnTo>
                                <a:lnTo>
                                  <a:pt x="235661" y="38303"/>
                                </a:lnTo>
                                <a:lnTo>
                                  <a:pt x="235661" y="26784"/>
                                </a:lnTo>
                                <a:lnTo>
                                  <a:pt x="250685" y="6743"/>
                                </a:lnTo>
                                <a:lnTo>
                                  <a:pt x="271348" y="6743"/>
                                </a:lnTo>
                                <a:lnTo>
                                  <a:pt x="270205" y="5435"/>
                                </a:lnTo>
                                <a:lnTo>
                                  <a:pt x="267500" y="3479"/>
                                </a:lnTo>
                                <a:lnTo>
                                  <a:pt x="261086" y="698"/>
                                </a:lnTo>
                                <a:lnTo>
                                  <a:pt x="257479" y="0"/>
                                </a:lnTo>
                                <a:close/>
                              </a:path>
                              <a:path w="532765" h="61594">
                                <a:moveTo>
                                  <a:pt x="271348" y="6743"/>
                                </a:moveTo>
                                <a:lnTo>
                                  <a:pt x="256260" y="6743"/>
                                </a:lnTo>
                                <a:lnTo>
                                  <a:pt x="258724" y="7251"/>
                                </a:lnTo>
                                <a:lnTo>
                                  <a:pt x="263118" y="9270"/>
                                </a:lnTo>
                                <a:lnTo>
                                  <a:pt x="271348" y="38303"/>
                                </a:lnTo>
                                <a:lnTo>
                                  <a:pt x="269735" y="44195"/>
                                </a:lnTo>
                                <a:lnTo>
                                  <a:pt x="263296" y="52374"/>
                                </a:lnTo>
                                <a:lnTo>
                                  <a:pt x="258965" y="54419"/>
                                </a:lnTo>
                                <a:lnTo>
                                  <a:pt x="271318" y="54419"/>
                                </a:lnTo>
                                <a:lnTo>
                                  <a:pt x="279476" y="25704"/>
                                </a:lnTo>
                                <a:lnTo>
                                  <a:pt x="278853" y="21361"/>
                                </a:lnTo>
                                <a:lnTo>
                                  <a:pt x="276431" y="13855"/>
                                </a:lnTo>
                                <a:lnTo>
                                  <a:pt x="276390" y="13728"/>
                                </a:lnTo>
                                <a:lnTo>
                                  <a:pt x="274788" y="10794"/>
                                </a:lnTo>
                                <a:lnTo>
                                  <a:pt x="273549" y="9270"/>
                                </a:lnTo>
                                <a:lnTo>
                                  <a:pt x="271348" y="6743"/>
                                </a:lnTo>
                                <a:close/>
                              </a:path>
                              <a:path w="532765" h="61594">
                                <a:moveTo>
                                  <a:pt x="310845" y="46647"/>
                                </a:moveTo>
                                <a:lnTo>
                                  <a:pt x="310286" y="46647"/>
                                </a:lnTo>
                                <a:lnTo>
                                  <a:pt x="310286" y="56438"/>
                                </a:lnTo>
                                <a:lnTo>
                                  <a:pt x="312915" y="57721"/>
                                </a:lnTo>
                                <a:lnTo>
                                  <a:pt x="315722" y="58800"/>
                                </a:lnTo>
                                <a:lnTo>
                                  <a:pt x="321691" y="60566"/>
                                </a:lnTo>
                                <a:lnTo>
                                  <a:pt x="325310" y="61010"/>
                                </a:lnTo>
                                <a:lnTo>
                                  <a:pt x="333146" y="61010"/>
                                </a:lnTo>
                                <a:lnTo>
                                  <a:pt x="346445" y="54267"/>
                                </a:lnTo>
                                <a:lnTo>
                                  <a:pt x="325996" y="54267"/>
                                </a:lnTo>
                                <a:lnTo>
                                  <a:pt x="322859" y="53606"/>
                                </a:lnTo>
                                <a:lnTo>
                                  <a:pt x="316331" y="50939"/>
                                </a:lnTo>
                                <a:lnTo>
                                  <a:pt x="313423" y="49072"/>
                                </a:lnTo>
                                <a:lnTo>
                                  <a:pt x="310845" y="46647"/>
                                </a:lnTo>
                                <a:close/>
                              </a:path>
                              <a:path w="532765" h="61594">
                                <a:moveTo>
                                  <a:pt x="333768" y="152"/>
                                </a:moveTo>
                                <a:lnTo>
                                  <a:pt x="324726" y="152"/>
                                </a:lnTo>
                                <a:lnTo>
                                  <a:pt x="319959" y="1790"/>
                                </a:lnTo>
                                <a:lnTo>
                                  <a:pt x="312572" y="8204"/>
                                </a:lnTo>
                                <a:lnTo>
                                  <a:pt x="310718" y="12191"/>
                                </a:lnTo>
                                <a:lnTo>
                                  <a:pt x="310718" y="19240"/>
                                </a:lnTo>
                                <a:lnTo>
                                  <a:pt x="331393" y="34493"/>
                                </a:lnTo>
                                <a:lnTo>
                                  <a:pt x="333044" y="34924"/>
                                </a:lnTo>
                                <a:lnTo>
                                  <a:pt x="334860" y="35458"/>
                                </a:lnTo>
                                <a:lnTo>
                                  <a:pt x="337388" y="36156"/>
                                </a:lnTo>
                                <a:lnTo>
                                  <a:pt x="339229" y="37249"/>
                                </a:lnTo>
                                <a:lnTo>
                                  <a:pt x="341541" y="40195"/>
                                </a:lnTo>
                                <a:lnTo>
                                  <a:pt x="342112" y="42100"/>
                                </a:lnTo>
                                <a:lnTo>
                                  <a:pt x="342112" y="47383"/>
                                </a:lnTo>
                                <a:lnTo>
                                  <a:pt x="341007" y="49758"/>
                                </a:lnTo>
                                <a:lnTo>
                                  <a:pt x="336600" y="53365"/>
                                </a:lnTo>
                                <a:lnTo>
                                  <a:pt x="333336" y="54267"/>
                                </a:lnTo>
                                <a:lnTo>
                                  <a:pt x="346445" y="54267"/>
                                </a:lnTo>
                                <a:lnTo>
                                  <a:pt x="346595" y="54127"/>
                                </a:lnTo>
                                <a:lnTo>
                                  <a:pt x="347903" y="52235"/>
                                </a:lnTo>
                                <a:lnTo>
                                  <a:pt x="349770" y="47764"/>
                                </a:lnTo>
                                <a:lnTo>
                                  <a:pt x="350240" y="45504"/>
                                </a:lnTo>
                                <a:lnTo>
                                  <a:pt x="350240" y="39560"/>
                                </a:lnTo>
                                <a:lnTo>
                                  <a:pt x="328193" y="25768"/>
                                </a:lnTo>
                                <a:lnTo>
                                  <a:pt x="324460" y="24752"/>
                                </a:lnTo>
                                <a:lnTo>
                                  <a:pt x="324242" y="24752"/>
                                </a:lnTo>
                                <a:lnTo>
                                  <a:pt x="322135" y="23558"/>
                                </a:lnTo>
                                <a:lnTo>
                                  <a:pt x="319506" y="20612"/>
                                </a:lnTo>
                                <a:lnTo>
                                  <a:pt x="318846" y="18618"/>
                                </a:lnTo>
                                <a:lnTo>
                                  <a:pt x="318846" y="13360"/>
                                </a:lnTo>
                                <a:lnTo>
                                  <a:pt x="319963" y="11137"/>
                                </a:lnTo>
                                <a:lnTo>
                                  <a:pt x="324434" y="7746"/>
                                </a:lnTo>
                                <a:lnTo>
                                  <a:pt x="327367" y="6896"/>
                                </a:lnTo>
                                <a:lnTo>
                                  <a:pt x="347954" y="6896"/>
                                </a:lnTo>
                                <a:lnTo>
                                  <a:pt x="347954" y="3936"/>
                                </a:lnTo>
                                <a:lnTo>
                                  <a:pt x="345452" y="2730"/>
                                </a:lnTo>
                                <a:lnTo>
                                  <a:pt x="342747" y="1790"/>
                                </a:lnTo>
                                <a:lnTo>
                                  <a:pt x="336880" y="482"/>
                                </a:lnTo>
                                <a:lnTo>
                                  <a:pt x="333768" y="152"/>
                                </a:lnTo>
                                <a:close/>
                              </a:path>
                              <a:path w="532765" h="61594">
                                <a:moveTo>
                                  <a:pt x="347954" y="6896"/>
                                </a:moveTo>
                                <a:lnTo>
                                  <a:pt x="334200" y="6896"/>
                                </a:lnTo>
                                <a:lnTo>
                                  <a:pt x="337261" y="7531"/>
                                </a:lnTo>
                                <a:lnTo>
                                  <a:pt x="343103" y="10083"/>
                                </a:lnTo>
                                <a:lnTo>
                                  <a:pt x="345490" y="11582"/>
                                </a:lnTo>
                                <a:lnTo>
                                  <a:pt x="347441" y="13360"/>
                                </a:lnTo>
                                <a:lnTo>
                                  <a:pt x="347954" y="13360"/>
                                </a:lnTo>
                                <a:lnTo>
                                  <a:pt x="347954" y="6896"/>
                                </a:lnTo>
                                <a:close/>
                              </a:path>
                              <a:path w="532765" h="61594">
                                <a:moveTo>
                                  <a:pt x="383387" y="152"/>
                                </a:moveTo>
                                <a:lnTo>
                                  <a:pt x="377444" y="152"/>
                                </a:lnTo>
                                <a:lnTo>
                                  <a:pt x="373761" y="876"/>
                                </a:lnTo>
                                <a:lnTo>
                                  <a:pt x="367436" y="3606"/>
                                </a:lnTo>
                                <a:lnTo>
                                  <a:pt x="364667" y="5613"/>
                                </a:lnTo>
                                <a:lnTo>
                                  <a:pt x="359930" y="10947"/>
                                </a:lnTo>
                                <a:lnTo>
                                  <a:pt x="358230" y="13919"/>
                                </a:lnTo>
                                <a:lnTo>
                                  <a:pt x="358114" y="14122"/>
                                </a:lnTo>
                                <a:lnTo>
                                  <a:pt x="355612" y="21437"/>
                                </a:lnTo>
                                <a:lnTo>
                                  <a:pt x="354990" y="25717"/>
                                </a:lnTo>
                                <a:lnTo>
                                  <a:pt x="354990" y="35585"/>
                                </a:lnTo>
                                <a:lnTo>
                                  <a:pt x="355625" y="39966"/>
                                </a:lnTo>
                                <a:lnTo>
                                  <a:pt x="358091" y="47256"/>
                                </a:lnTo>
                                <a:lnTo>
                                  <a:pt x="358203" y="47586"/>
                                </a:lnTo>
                                <a:lnTo>
                                  <a:pt x="377456" y="61010"/>
                                </a:lnTo>
                                <a:lnTo>
                                  <a:pt x="383628" y="61010"/>
                                </a:lnTo>
                                <a:lnTo>
                                  <a:pt x="399554" y="55956"/>
                                </a:lnTo>
                                <a:lnTo>
                                  <a:pt x="399554" y="54267"/>
                                </a:lnTo>
                                <a:lnTo>
                                  <a:pt x="378866" y="54267"/>
                                </a:lnTo>
                                <a:lnTo>
                                  <a:pt x="376516" y="53771"/>
                                </a:lnTo>
                                <a:lnTo>
                                  <a:pt x="363105" y="34658"/>
                                </a:lnTo>
                                <a:lnTo>
                                  <a:pt x="363105" y="26860"/>
                                </a:lnTo>
                                <a:lnTo>
                                  <a:pt x="378841" y="6819"/>
                                </a:lnTo>
                                <a:lnTo>
                                  <a:pt x="399554" y="6819"/>
                                </a:lnTo>
                                <a:lnTo>
                                  <a:pt x="399554" y="5118"/>
                                </a:lnTo>
                                <a:lnTo>
                                  <a:pt x="385229" y="292"/>
                                </a:lnTo>
                                <a:lnTo>
                                  <a:pt x="383387" y="152"/>
                                </a:lnTo>
                                <a:close/>
                              </a:path>
                              <a:path w="532765" h="61594">
                                <a:moveTo>
                                  <a:pt x="399554" y="46647"/>
                                </a:moveTo>
                                <a:lnTo>
                                  <a:pt x="398957" y="46647"/>
                                </a:lnTo>
                                <a:lnTo>
                                  <a:pt x="398360" y="47256"/>
                                </a:lnTo>
                                <a:lnTo>
                                  <a:pt x="397535" y="47993"/>
                                </a:lnTo>
                                <a:lnTo>
                                  <a:pt x="383590" y="54267"/>
                                </a:lnTo>
                                <a:lnTo>
                                  <a:pt x="399554" y="54267"/>
                                </a:lnTo>
                                <a:lnTo>
                                  <a:pt x="399554" y="46647"/>
                                </a:lnTo>
                                <a:close/>
                              </a:path>
                              <a:path w="532765" h="61594">
                                <a:moveTo>
                                  <a:pt x="399554" y="6819"/>
                                </a:moveTo>
                                <a:lnTo>
                                  <a:pt x="383641" y="6819"/>
                                </a:lnTo>
                                <a:lnTo>
                                  <a:pt x="385686" y="7086"/>
                                </a:lnTo>
                                <a:lnTo>
                                  <a:pt x="389204" y="8127"/>
                                </a:lnTo>
                                <a:lnTo>
                                  <a:pt x="398919" y="14554"/>
                                </a:lnTo>
                                <a:lnTo>
                                  <a:pt x="399554" y="14554"/>
                                </a:lnTo>
                                <a:lnTo>
                                  <a:pt x="399554" y="6819"/>
                                </a:lnTo>
                                <a:close/>
                              </a:path>
                              <a:path w="532765" h="61594">
                                <a:moveTo>
                                  <a:pt x="430034" y="1219"/>
                                </a:moveTo>
                                <a:lnTo>
                                  <a:pt x="420408" y="1219"/>
                                </a:lnTo>
                                <a:lnTo>
                                  <a:pt x="400608" y="59943"/>
                                </a:lnTo>
                                <a:lnTo>
                                  <a:pt x="408495" y="59943"/>
                                </a:lnTo>
                                <a:lnTo>
                                  <a:pt x="413816" y="43535"/>
                                </a:lnTo>
                                <a:lnTo>
                                  <a:pt x="444301" y="43535"/>
                                </a:lnTo>
                                <a:lnTo>
                                  <a:pt x="442053" y="36868"/>
                                </a:lnTo>
                                <a:lnTo>
                                  <a:pt x="415988" y="36868"/>
                                </a:lnTo>
                                <a:lnTo>
                                  <a:pt x="425018" y="9182"/>
                                </a:lnTo>
                                <a:lnTo>
                                  <a:pt x="432719" y="9182"/>
                                </a:lnTo>
                                <a:lnTo>
                                  <a:pt x="430034" y="1219"/>
                                </a:lnTo>
                                <a:close/>
                              </a:path>
                              <a:path w="532765" h="61594">
                                <a:moveTo>
                                  <a:pt x="444301" y="43535"/>
                                </a:moveTo>
                                <a:lnTo>
                                  <a:pt x="436257" y="43535"/>
                                </a:lnTo>
                                <a:lnTo>
                                  <a:pt x="441591" y="59943"/>
                                </a:lnTo>
                                <a:lnTo>
                                  <a:pt x="449834" y="59943"/>
                                </a:lnTo>
                                <a:lnTo>
                                  <a:pt x="444301" y="43535"/>
                                </a:lnTo>
                                <a:close/>
                              </a:path>
                              <a:path w="532765" h="61594">
                                <a:moveTo>
                                  <a:pt x="432719" y="9182"/>
                                </a:moveTo>
                                <a:lnTo>
                                  <a:pt x="425018" y="9182"/>
                                </a:lnTo>
                                <a:lnTo>
                                  <a:pt x="434098" y="36868"/>
                                </a:lnTo>
                                <a:lnTo>
                                  <a:pt x="442053" y="36868"/>
                                </a:lnTo>
                                <a:lnTo>
                                  <a:pt x="432719" y="9182"/>
                                </a:lnTo>
                                <a:close/>
                              </a:path>
                              <a:path w="532765" h="61594">
                                <a:moveTo>
                                  <a:pt x="463194" y="1219"/>
                                </a:moveTo>
                                <a:lnTo>
                                  <a:pt x="455383" y="1219"/>
                                </a:lnTo>
                                <a:lnTo>
                                  <a:pt x="455383" y="59943"/>
                                </a:lnTo>
                                <a:lnTo>
                                  <a:pt x="489419" y="59943"/>
                                </a:lnTo>
                                <a:lnTo>
                                  <a:pt x="489419" y="52997"/>
                                </a:lnTo>
                                <a:lnTo>
                                  <a:pt x="463194" y="52997"/>
                                </a:lnTo>
                                <a:lnTo>
                                  <a:pt x="463194" y="1219"/>
                                </a:lnTo>
                                <a:close/>
                              </a:path>
                              <a:path w="532765" h="61594">
                                <a:moveTo>
                                  <a:pt x="532396" y="1219"/>
                                </a:moveTo>
                                <a:lnTo>
                                  <a:pt x="495668" y="1219"/>
                                </a:lnTo>
                                <a:lnTo>
                                  <a:pt x="495668" y="59943"/>
                                </a:lnTo>
                                <a:lnTo>
                                  <a:pt x="532396" y="59943"/>
                                </a:lnTo>
                                <a:lnTo>
                                  <a:pt x="532396" y="52997"/>
                                </a:lnTo>
                                <a:lnTo>
                                  <a:pt x="503478" y="52997"/>
                                </a:lnTo>
                                <a:lnTo>
                                  <a:pt x="503478" y="31191"/>
                                </a:lnTo>
                                <a:lnTo>
                                  <a:pt x="530415" y="31191"/>
                                </a:lnTo>
                                <a:lnTo>
                                  <a:pt x="530415" y="24256"/>
                                </a:lnTo>
                                <a:lnTo>
                                  <a:pt x="503478" y="24256"/>
                                </a:lnTo>
                                <a:lnTo>
                                  <a:pt x="503478" y="8153"/>
                                </a:lnTo>
                                <a:lnTo>
                                  <a:pt x="532396" y="8153"/>
                                </a:lnTo>
                                <a:lnTo>
                                  <a:pt x="532396" y="121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17131359" name="Image 72"/>
                          <pic:cNvPicPr/>
                        </pic:nvPicPr>
                        <pic:blipFill>
                          <a:blip r:embed="rId47" cstate="print"/>
                          <a:stretch>
                            <a:fillRect/>
                          </a:stretch>
                        </pic:blipFill>
                        <pic:spPr>
                          <a:xfrm>
                            <a:off x="195850" y="6439232"/>
                            <a:ext cx="2940367" cy="62776"/>
                          </a:xfrm>
                          <a:prstGeom prst="rect">
                            <a:avLst/>
                          </a:prstGeom>
                        </pic:spPr>
                      </pic:pic>
                      <wps:wsp>
                        <wps:cNvPr id="1032956046" name="Graphic 73"/>
                        <wps:cNvSpPr/>
                        <wps:spPr>
                          <a:xfrm>
                            <a:off x="1570771" y="6127652"/>
                            <a:ext cx="497840" cy="109855"/>
                          </a:xfrm>
                          <a:custGeom>
                            <a:avLst/>
                            <a:gdLst/>
                            <a:ahLst/>
                            <a:cxnLst/>
                            <a:rect l="l" t="t" r="r" b="b"/>
                            <a:pathLst>
                              <a:path w="497840" h="109855">
                                <a:moveTo>
                                  <a:pt x="39725" y="4495"/>
                                </a:moveTo>
                                <a:lnTo>
                                  <a:pt x="30175" y="4495"/>
                                </a:lnTo>
                                <a:lnTo>
                                  <a:pt x="0" y="83159"/>
                                </a:lnTo>
                                <a:lnTo>
                                  <a:pt x="10261" y="83159"/>
                                </a:lnTo>
                                <a:lnTo>
                                  <a:pt x="18110" y="61112"/>
                                </a:lnTo>
                                <a:lnTo>
                                  <a:pt x="61516" y="61112"/>
                                </a:lnTo>
                                <a:lnTo>
                                  <a:pt x="58324" y="52819"/>
                                </a:lnTo>
                                <a:lnTo>
                                  <a:pt x="21183" y="52819"/>
                                </a:lnTo>
                                <a:lnTo>
                                  <a:pt x="33814" y="18211"/>
                                </a:lnTo>
                                <a:lnTo>
                                  <a:pt x="33883" y="18021"/>
                                </a:lnTo>
                                <a:lnTo>
                                  <a:pt x="34268" y="16459"/>
                                </a:lnTo>
                                <a:lnTo>
                                  <a:pt x="34315" y="16268"/>
                                </a:lnTo>
                                <a:lnTo>
                                  <a:pt x="34671" y="14046"/>
                                </a:lnTo>
                                <a:lnTo>
                                  <a:pt x="43401" y="14046"/>
                                </a:lnTo>
                                <a:lnTo>
                                  <a:pt x="39725" y="4495"/>
                                </a:lnTo>
                                <a:close/>
                              </a:path>
                              <a:path w="497840" h="109855">
                                <a:moveTo>
                                  <a:pt x="61516" y="61112"/>
                                </a:moveTo>
                                <a:lnTo>
                                  <a:pt x="51460" y="61112"/>
                                </a:lnTo>
                                <a:lnTo>
                                  <a:pt x="59804" y="83159"/>
                                </a:lnTo>
                                <a:lnTo>
                                  <a:pt x="70002" y="83159"/>
                                </a:lnTo>
                                <a:lnTo>
                                  <a:pt x="61516" y="61112"/>
                                </a:lnTo>
                                <a:close/>
                              </a:path>
                              <a:path w="497840" h="109855">
                                <a:moveTo>
                                  <a:pt x="43401" y="14046"/>
                                </a:moveTo>
                                <a:lnTo>
                                  <a:pt x="34899" y="14046"/>
                                </a:lnTo>
                                <a:lnTo>
                                  <a:pt x="35262" y="16268"/>
                                </a:lnTo>
                                <a:lnTo>
                                  <a:pt x="35655" y="18021"/>
                                </a:lnTo>
                                <a:lnTo>
                                  <a:pt x="35699" y="18211"/>
                                </a:lnTo>
                                <a:lnTo>
                                  <a:pt x="48437" y="52819"/>
                                </a:lnTo>
                                <a:lnTo>
                                  <a:pt x="58324" y="52819"/>
                                </a:lnTo>
                                <a:lnTo>
                                  <a:pt x="43401" y="14046"/>
                                </a:lnTo>
                                <a:close/>
                              </a:path>
                              <a:path w="497840" h="109855">
                                <a:moveTo>
                                  <a:pt x="95888" y="75044"/>
                                </a:moveTo>
                                <a:lnTo>
                                  <a:pt x="88785" y="75044"/>
                                </a:lnTo>
                                <a:lnTo>
                                  <a:pt x="92595" y="81330"/>
                                </a:lnTo>
                                <a:lnTo>
                                  <a:pt x="98209" y="84480"/>
                                </a:lnTo>
                                <a:lnTo>
                                  <a:pt x="113563" y="84480"/>
                                </a:lnTo>
                                <a:lnTo>
                                  <a:pt x="119824" y="81648"/>
                                </a:lnTo>
                                <a:lnTo>
                                  <a:pt x="123656" y="76911"/>
                                </a:lnTo>
                                <a:lnTo>
                                  <a:pt x="99949" y="76911"/>
                                </a:lnTo>
                                <a:lnTo>
                                  <a:pt x="96113" y="75285"/>
                                </a:lnTo>
                                <a:lnTo>
                                  <a:pt x="95888" y="75044"/>
                                </a:lnTo>
                                <a:close/>
                              </a:path>
                              <a:path w="497840" h="109855">
                                <a:moveTo>
                                  <a:pt x="88569" y="0"/>
                                </a:moveTo>
                                <a:lnTo>
                                  <a:pt x="79578" y="0"/>
                                </a:lnTo>
                                <a:lnTo>
                                  <a:pt x="79578" y="83159"/>
                                </a:lnTo>
                                <a:lnTo>
                                  <a:pt x="88569" y="83159"/>
                                </a:lnTo>
                                <a:lnTo>
                                  <a:pt x="88569" y="75044"/>
                                </a:lnTo>
                                <a:lnTo>
                                  <a:pt x="95888" y="75044"/>
                                </a:lnTo>
                                <a:lnTo>
                                  <a:pt x="90081" y="68808"/>
                                </a:lnTo>
                                <a:lnTo>
                                  <a:pt x="88569" y="64871"/>
                                </a:lnTo>
                                <a:lnTo>
                                  <a:pt x="88569" y="47015"/>
                                </a:lnTo>
                                <a:lnTo>
                                  <a:pt x="89237" y="44983"/>
                                </a:lnTo>
                                <a:lnTo>
                                  <a:pt x="90157" y="42341"/>
                                </a:lnTo>
                                <a:lnTo>
                                  <a:pt x="94954" y="36855"/>
                                </a:lnTo>
                                <a:lnTo>
                                  <a:pt x="88569" y="36855"/>
                                </a:lnTo>
                                <a:lnTo>
                                  <a:pt x="88569" y="0"/>
                                </a:lnTo>
                                <a:close/>
                              </a:path>
                              <a:path w="497840" h="109855">
                                <a:moveTo>
                                  <a:pt x="125153" y="33235"/>
                                </a:moveTo>
                                <a:lnTo>
                                  <a:pt x="110896" y="33235"/>
                                </a:lnTo>
                                <a:lnTo>
                                  <a:pt x="114849" y="35064"/>
                                </a:lnTo>
                                <a:lnTo>
                                  <a:pt x="120586" y="42113"/>
                                </a:lnTo>
                                <a:lnTo>
                                  <a:pt x="122034" y="47015"/>
                                </a:lnTo>
                                <a:lnTo>
                                  <a:pt x="122034" y="60680"/>
                                </a:lnTo>
                                <a:lnTo>
                                  <a:pt x="120484" y="66484"/>
                                </a:lnTo>
                                <a:lnTo>
                                  <a:pt x="114312" y="74815"/>
                                </a:lnTo>
                                <a:lnTo>
                                  <a:pt x="110032" y="76911"/>
                                </a:lnTo>
                                <a:lnTo>
                                  <a:pt x="123656" y="76911"/>
                                </a:lnTo>
                                <a:lnTo>
                                  <a:pt x="128968" y="70345"/>
                                </a:lnTo>
                                <a:lnTo>
                                  <a:pt x="131254" y="62826"/>
                                </a:lnTo>
                                <a:lnTo>
                                  <a:pt x="131254" y="44983"/>
                                </a:lnTo>
                                <a:lnTo>
                                  <a:pt x="129209" y="38239"/>
                                </a:lnTo>
                                <a:lnTo>
                                  <a:pt x="125153" y="33235"/>
                                </a:lnTo>
                                <a:close/>
                              </a:path>
                              <a:path w="497840" h="109855">
                                <a:moveTo>
                                  <a:pt x="115417" y="25666"/>
                                </a:moveTo>
                                <a:lnTo>
                                  <a:pt x="99682" y="25666"/>
                                </a:lnTo>
                                <a:lnTo>
                                  <a:pt x="93218" y="29400"/>
                                </a:lnTo>
                                <a:lnTo>
                                  <a:pt x="88785" y="36855"/>
                                </a:lnTo>
                                <a:lnTo>
                                  <a:pt x="94954" y="36855"/>
                                </a:lnTo>
                                <a:lnTo>
                                  <a:pt x="96520" y="35064"/>
                                </a:lnTo>
                                <a:lnTo>
                                  <a:pt x="100736" y="33235"/>
                                </a:lnTo>
                                <a:lnTo>
                                  <a:pt x="125153" y="33235"/>
                                </a:lnTo>
                                <a:lnTo>
                                  <a:pt x="121056" y="28181"/>
                                </a:lnTo>
                                <a:lnTo>
                                  <a:pt x="115417" y="25666"/>
                                </a:lnTo>
                                <a:close/>
                              </a:path>
                              <a:path w="497840" h="109855">
                                <a:moveTo>
                                  <a:pt x="161750" y="75044"/>
                                </a:moveTo>
                                <a:lnTo>
                                  <a:pt x="154647" y="75044"/>
                                </a:lnTo>
                                <a:lnTo>
                                  <a:pt x="158445" y="81330"/>
                                </a:lnTo>
                                <a:lnTo>
                                  <a:pt x="164058" y="84480"/>
                                </a:lnTo>
                                <a:lnTo>
                                  <a:pt x="179425" y="84480"/>
                                </a:lnTo>
                                <a:lnTo>
                                  <a:pt x="185674" y="81648"/>
                                </a:lnTo>
                                <a:lnTo>
                                  <a:pt x="189506" y="76911"/>
                                </a:lnTo>
                                <a:lnTo>
                                  <a:pt x="165798" y="76911"/>
                                </a:lnTo>
                                <a:lnTo>
                                  <a:pt x="161975" y="75285"/>
                                </a:lnTo>
                                <a:lnTo>
                                  <a:pt x="161750" y="75044"/>
                                </a:lnTo>
                                <a:close/>
                              </a:path>
                              <a:path w="497840" h="109855">
                                <a:moveTo>
                                  <a:pt x="154432" y="0"/>
                                </a:moveTo>
                                <a:lnTo>
                                  <a:pt x="145427" y="0"/>
                                </a:lnTo>
                                <a:lnTo>
                                  <a:pt x="145427" y="83159"/>
                                </a:lnTo>
                                <a:lnTo>
                                  <a:pt x="154432" y="83159"/>
                                </a:lnTo>
                                <a:lnTo>
                                  <a:pt x="154432" y="75044"/>
                                </a:lnTo>
                                <a:lnTo>
                                  <a:pt x="161750" y="75044"/>
                                </a:lnTo>
                                <a:lnTo>
                                  <a:pt x="155930" y="68808"/>
                                </a:lnTo>
                                <a:lnTo>
                                  <a:pt x="154432" y="64871"/>
                                </a:lnTo>
                                <a:lnTo>
                                  <a:pt x="154432" y="47015"/>
                                </a:lnTo>
                                <a:lnTo>
                                  <a:pt x="155099" y="44983"/>
                                </a:lnTo>
                                <a:lnTo>
                                  <a:pt x="156019" y="42341"/>
                                </a:lnTo>
                                <a:lnTo>
                                  <a:pt x="160816" y="36855"/>
                                </a:lnTo>
                                <a:lnTo>
                                  <a:pt x="154432" y="36855"/>
                                </a:lnTo>
                                <a:lnTo>
                                  <a:pt x="154432" y="0"/>
                                </a:lnTo>
                                <a:close/>
                              </a:path>
                              <a:path w="497840" h="109855">
                                <a:moveTo>
                                  <a:pt x="191015" y="33235"/>
                                </a:moveTo>
                                <a:lnTo>
                                  <a:pt x="176758" y="33235"/>
                                </a:lnTo>
                                <a:lnTo>
                                  <a:pt x="180711" y="35064"/>
                                </a:lnTo>
                                <a:lnTo>
                                  <a:pt x="186448" y="42113"/>
                                </a:lnTo>
                                <a:lnTo>
                                  <a:pt x="187896" y="47015"/>
                                </a:lnTo>
                                <a:lnTo>
                                  <a:pt x="187896" y="60680"/>
                                </a:lnTo>
                                <a:lnTo>
                                  <a:pt x="186347" y="66484"/>
                                </a:lnTo>
                                <a:lnTo>
                                  <a:pt x="180162" y="74815"/>
                                </a:lnTo>
                                <a:lnTo>
                                  <a:pt x="175895" y="76911"/>
                                </a:lnTo>
                                <a:lnTo>
                                  <a:pt x="189506" y="76911"/>
                                </a:lnTo>
                                <a:lnTo>
                                  <a:pt x="194818" y="70345"/>
                                </a:lnTo>
                                <a:lnTo>
                                  <a:pt x="197104" y="62826"/>
                                </a:lnTo>
                                <a:lnTo>
                                  <a:pt x="197104" y="44983"/>
                                </a:lnTo>
                                <a:lnTo>
                                  <a:pt x="195072" y="38239"/>
                                </a:lnTo>
                                <a:lnTo>
                                  <a:pt x="191015" y="33235"/>
                                </a:lnTo>
                                <a:close/>
                              </a:path>
                              <a:path w="497840" h="109855">
                                <a:moveTo>
                                  <a:pt x="181267" y="25666"/>
                                </a:moveTo>
                                <a:lnTo>
                                  <a:pt x="165544" y="25666"/>
                                </a:lnTo>
                                <a:lnTo>
                                  <a:pt x="159067" y="29400"/>
                                </a:lnTo>
                                <a:lnTo>
                                  <a:pt x="154647" y="36855"/>
                                </a:lnTo>
                                <a:lnTo>
                                  <a:pt x="160816" y="36855"/>
                                </a:lnTo>
                                <a:lnTo>
                                  <a:pt x="162382" y="35064"/>
                                </a:lnTo>
                                <a:lnTo>
                                  <a:pt x="166585" y="33235"/>
                                </a:lnTo>
                                <a:lnTo>
                                  <a:pt x="191015" y="33235"/>
                                </a:lnTo>
                                <a:lnTo>
                                  <a:pt x="186918" y="28181"/>
                                </a:lnTo>
                                <a:lnTo>
                                  <a:pt x="181267" y="25666"/>
                                </a:lnTo>
                                <a:close/>
                              </a:path>
                              <a:path w="497840" h="109855">
                                <a:moveTo>
                                  <a:pt x="240690" y="25666"/>
                                </a:moveTo>
                                <a:lnTo>
                                  <a:pt x="225996" y="25666"/>
                                </a:lnTo>
                                <a:lnTo>
                                  <a:pt x="219837" y="28422"/>
                                </a:lnTo>
                                <a:lnTo>
                                  <a:pt x="209931" y="39433"/>
                                </a:lnTo>
                                <a:lnTo>
                                  <a:pt x="207454" y="46558"/>
                                </a:lnTo>
                                <a:lnTo>
                                  <a:pt x="207454" y="64541"/>
                                </a:lnTo>
                                <a:lnTo>
                                  <a:pt x="209715" y="71716"/>
                                </a:lnTo>
                                <a:lnTo>
                                  <a:pt x="218782" y="81927"/>
                                </a:lnTo>
                                <a:lnTo>
                                  <a:pt x="225018" y="84480"/>
                                </a:lnTo>
                                <a:lnTo>
                                  <a:pt x="241071" y="84480"/>
                                </a:lnTo>
                                <a:lnTo>
                                  <a:pt x="247599" y="82689"/>
                                </a:lnTo>
                                <a:lnTo>
                                  <a:pt x="252539" y="79095"/>
                                </a:lnTo>
                                <a:lnTo>
                                  <a:pt x="252539" y="76911"/>
                                </a:lnTo>
                                <a:lnTo>
                                  <a:pt x="229463" y="76911"/>
                                </a:lnTo>
                                <a:lnTo>
                                  <a:pt x="225044" y="75209"/>
                                </a:lnTo>
                                <a:lnTo>
                                  <a:pt x="218605" y="68402"/>
                                </a:lnTo>
                                <a:lnTo>
                                  <a:pt x="216915" y="63576"/>
                                </a:lnTo>
                                <a:lnTo>
                                  <a:pt x="216776" y="57327"/>
                                </a:lnTo>
                                <a:lnTo>
                                  <a:pt x="256438" y="57327"/>
                                </a:lnTo>
                                <a:lnTo>
                                  <a:pt x="256438" y="49695"/>
                                </a:lnTo>
                                <a:lnTo>
                                  <a:pt x="216890" y="49695"/>
                                </a:lnTo>
                                <a:lnTo>
                                  <a:pt x="217576" y="44792"/>
                                </a:lnTo>
                                <a:lnTo>
                                  <a:pt x="219405" y="40830"/>
                                </a:lnTo>
                                <a:lnTo>
                                  <a:pt x="225336" y="34759"/>
                                </a:lnTo>
                                <a:lnTo>
                                  <a:pt x="228930" y="33235"/>
                                </a:lnTo>
                                <a:lnTo>
                                  <a:pt x="250769" y="33235"/>
                                </a:lnTo>
                                <a:lnTo>
                                  <a:pt x="246379" y="28041"/>
                                </a:lnTo>
                                <a:lnTo>
                                  <a:pt x="240690" y="25666"/>
                                </a:lnTo>
                                <a:close/>
                              </a:path>
                              <a:path w="497840" h="109855">
                                <a:moveTo>
                                  <a:pt x="252539" y="70650"/>
                                </a:moveTo>
                                <a:lnTo>
                                  <a:pt x="247243" y="74815"/>
                                </a:lnTo>
                                <a:lnTo>
                                  <a:pt x="241426" y="76911"/>
                                </a:lnTo>
                                <a:lnTo>
                                  <a:pt x="252539" y="76911"/>
                                </a:lnTo>
                                <a:lnTo>
                                  <a:pt x="252539" y="70650"/>
                                </a:lnTo>
                                <a:close/>
                              </a:path>
                              <a:path w="497840" h="109855">
                                <a:moveTo>
                                  <a:pt x="250769" y="33235"/>
                                </a:moveTo>
                                <a:lnTo>
                                  <a:pt x="237566" y="33235"/>
                                </a:lnTo>
                                <a:lnTo>
                                  <a:pt x="241060" y="34759"/>
                                </a:lnTo>
                                <a:lnTo>
                                  <a:pt x="245935" y="40462"/>
                                </a:lnTo>
                                <a:lnTo>
                                  <a:pt x="247074" y="44157"/>
                                </a:lnTo>
                                <a:lnTo>
                                  <a:pt x="247180" y="44500"/>
                                </a:lnTo>
                                <a:lnTo>
                                  <a:pt x="247218" y="49695"/>
                                </a:lnTo>
                                <a:lnTo>
                                  <a:pt x="256438" y="49695"/>
                                </a:lnTo>
                                <a:lnTo>
                                  <a:pt x="256438" y="44157"/>
                                </a:lnTo>
                                <a:lnTo>
                                  <a:pt x="254419" y="37553"/>
                                </a:lnTo>
                                <a:lnTo>
                                  <a:pt x="250769" y="33235"/>
                                </a:lnTo>
                                <a:close/>
                              </a:path>
                              <a:path w="497840" h="109855">
                                <a:moveTo>
                                  <a:pt x="262978" y="100825"/>
                                </a:moveTo>
                                <a:lnTo>
                                  <a:pt x="262978" y="108889"/>
                                </a:lnTo>
                                <a:lnTo>
                                  <a:pt x="264553" y="109359"/>
                                </a:lnTo>
                                <a:lnTo>
                                  <a:pt x="266509" y="109601"/>
                                </a:lnTo>
                                <a:lnTo>
                                  <a:pt x="268846" y="109601"/>
                                </a:lnTo>
                                <a:lnTo>
                                  <a:pt x="274753" y="108510"/>
                                </a:lnTo>
                                <a:lnTo>
                                  <a:pt x="279960" y="105238"/>
                                </a:lnTo>
                                <a:lnTo>
                                  <a:pt x="282787" y="101815"/>
                                </a:lnTo>
                                <a:lnTo>
                                  <a:pt x="266687" y="101815"/>
                                </a:lnTo>
                                <a:lnTo>
                                  <a:pt x="264922" y="101485"/>
                                </a:lnTo>
                                <a:lnTo>
                                  <a:pt x="262978" y="100825"/>
                                </a:lnTo>
                                <a:close/>
                              </a:path>
                              <a:path w="497840" h="109855">
                                <a:moveTo>
                                  <a:pt x="271043" y="26987"/>
                                </a:moveTo>
                                <a:lnTo>
                                  <a:pt x="261061" y="26987"/>
                                </a:lnTo>
                                <a:lnTo>
                                  <a:pt x="283006" y="83045"/>
                                </a:lnTo>
                                <a:lnTo>
                                  <a:pt x="276237" y="99110"/>
                                </a:lnTo>
                                <a:lnTo>
                                  <a:pt x="272834" y="101815"/>
                                </a:lnTo>
                                <a:lnTo>
                                  <a:pt x="282787" y="101815"/>
                                </a:lnTo>
                                <a:lnTo>
                                  <a:pt x="284464" y="99785"/>
                                </a:lnTo>
                                <a:lnTo>
                                  <a:pt x="288264" y="92151"/>
                                </a:lnTo>
                                <a:lnTo>
                                  <a:pt x="295265" y="74498"/>
                                </a:lnTo>
                                <a:lnTo>
                                  <a:pt x="287388" y="74498"/>
                                </a:lnTo>
                                <a:lnTo>
                                  <a:pt x="286423" y="70764"/>
                                </a:lnTo>
                                <a:lnTo>
                                  <a:pt x="271043" y="26987"/>
                                </a:lnTo>
                                <a:close/>
                              </a:path>
                              <a:path w="497840" h="109855">
                                <a:moveTo>
                                  <a:pt x="314109" y="26987"/>
                                </a:moveTo>
                                <a:lnTo>
                                  <a:pt x="304787" y="26987"/>
                                </a:lnTo>
                                <a:lnTo>
                                  <a:pt x="288823" y="70319"/>
                                </a:lnTo>
                                <a:lnTo>
                                  <a:pt x="288264" y="72224"/>
                                </a:lnTo>
                                <a:lnTo>
                                  <a:pt x="287909" y="73609"/>
                                </a:lnTo>
                                <a:lnTo>
                                  <a:pt x="287718" y="74498"/>
                                </a:lnTo>
                                <a:lnTo>
                                  <a:pt x="295265" y="74498"/>
                                </a:lnTo>
                                <a:lnTo>
                                  <a:pt x="314109" y="26987"/>
                                </a:lnTo>
                                <a:close/>
                              </a:path>
                              <a:path w="497840" h="109855">
                                <a:moveTo>
                                  <a:pt x="365048" y="4495"/>
                                </a:moveTo>
                                <a:lnTo>
                                  <a:pt x="355828" y="4495"/>
                                </a:lnTo>
                                <a:lnTo>
                                  <a:pt x="355828" y="83159"/>
                                </a:lnTo>
                                <a:lnTo>
                                  <a:pt x="365048" y="83159"/>
                                </a:lnTo>
                                <a:lnTo>
                                  <a:pt x="365048" y="47282"/>
                                </a:lnTo>
                                <a:lnTo>
                                  <a:pt x="414972" y="47282"/>
                                </a:lnTo>
                                <a:lnTo>
                                  <a:pt x="414972" y="39001"/>
                                </a:lnTo>
                                <a:lnTo>
                                  <a:pt x="365048" y="39001"/>
                                </a:lnTo>
                                <a:lnTo>
                                  <a:pt x="365048" y="4495"/>
                                </a:lnTo>
                                <a:close/>
                              </a:path>
                              <a:path w="497840" h="109855">
                                <a:moveTo>
                                  <a:pt x="414972" y="47282"/>
                                </a:moveTo>
                                <a:lnTo>
                                  <a:pt x="405752" y="47282"/>
                                </a:lnTo>
                                <a:lnTo>
                                  <a:pt x="405752" y="83159"/>
                                </a:lnTo>
                                <a:lnTo>
                                  <a:pt x="414972" y="83159"/>
                                </a:lnTo>
                                <a:lnTo>
                                  <a:pt x="414972" y="47282"/>
                                </a:lnTo>
                                <a:close/>
                              </a:path>
                              <a:path w="497840" h="109855">
                                <a:moveTo>
                                  <a:pt x="414972" y="4495"/>
                                </a:moveTo>
                                <a:lnTo>
                                  <a:pt x="405752" y="4495"/>
                                </a:lnTo>
                                <a:lnTo>
                                  <a:pt x="405752" y="39001"/>
                                </a:lnTo>
                                <a:lnTo>
                                  <a:pt x="414972" y="39001"/>
                                </a:lnTo>
                                <a:lnTo>
                                  <a:pt x="414972" y="4495"/>
                                </a:lnTo>
                                <a:close/>
                              </a:path>
                              <a:path w="497840" h="109855">
                                <a:moveTo>
                                  <a:pt x="440296" y="1041"/>
                                </a:moveTo>
                                <a:lnTo>
                                  <a:pt x="437045" y="1041"/>
                                </a:lnTo>
                                <a:lnTo>
                                  <a:pt x="435673" y="1600"/>
                                </a:lnTo>
                                <a:lnTo>
                                  <a:pt x="433400" y="3822"/>
                                </a:lnTo>
                                <a:lnTo>
                                  <a:pt x="432841" y="5232"/>
                                </a:lnTo>
                                <a:lnTo>
                                  <a:pt x="432841" y="8597"/>
                                </a:lnTo>
                                <a:lnTo>
                                  <a:pt x="433400" y="9982"/>
                                </a:lnTo>
                                <a:lnTo>
                                  <a:pt x="435673" y="12179"/>
                                </a:lnTo>
                                <a:lnTo>
                                  <a:pt x="437045" y="12725"/>
                                </a:lnTo>
                                <a:lnTo>
                                  <a:pt x="440296" y="12725"/>
                                </a:lnTo>
                                <a:lnTo>
                                  <a:pt x="441631" y="12179"/>
                                </a:lnTo>
                                <a:lnTo>
                                  <a:pt x="443913" y="9982"/>
                                </a:lnTo>
                                <a:lnTo>
                                  <a:pt x="444544" y="8597"/>
                                </a:lnTo>
                                <a:lnTo>
                                  <a:pt x="444576" y="5232"/>
                                </a:lnTo>
                                <a:lnTo>
                                  <a:pt x="444004" y="3822"/>
                                </a:lnTo>
                                <a:lnTo>
                                  <a:pt x="441693" y="1600"/>
                                </a:lnTo>
                                <a:lnTo>
                                  <a:pt x="440296" y="1041"/>
                                </a:lnTo>
                                <a:close/>
                              </a:path>
                              <a:path w="497840" h="109855">
                                <a:moveTo>
                                  <a:pt x="443039" y="26987"/>
                                </a:moveTo>
                                <a:lnTo>
                                  <a:pt x="434047" y="26987"/>
                                </a:lnTo>
                                <a:lnTo>
                                  <a:pt x="434047" y="83159"/>
                                </a:lnTo>
                                <a:lnTo>
                                  <a:pt x="443039" y="83159"/>
                                </a:lnTo>
                                <a:lnTo>
                                  <a:pt x="443039" y="26987"/>
                                </a:lnTo>
                                <a:close/>
                              </a:path>
                              <a:path w="497840" h="109855">
                                <a:moveTo>
                                  <a:pt x="470153" y="0"/>
                                </a:moveTo>
                                <a:lnTo>
                                  <a:pt x="461162" y="0"/>
                                </a:lnTo>
                                <a:lnTo>
                                  <a:pt x="461162" y="83159"/>
                                </a:lnTo>
                                <a:lnTo>
                                  <a:pt x="470153" y="83159"/>
                                </a:lnTo>
                                <a:lnTo>
                                  <a:pt x="470153" y="0"/>
                                </a:lnTo>
                                <a:close/>
                              </a:path>
                              <a:path w="497840" h="109855">
                                <a:moveTo>
                                  <a:pt x="497281" y="0"/>
                                </a:moveTo>
                                <a:lnTo>
                                  <a:pt x="488289" y="0"/>
                                </a:lnTo>
                                <a:lnTo>
                                  <a:pt x="488289" y="83159"/>
                                </a:lnTo>
                                <a:lnTo>
                                  <a:pt x="497281" y="83159"/>
                                </a:lnTo>
                                <a:lnTo>
                                  <a:pt x="497281" y="0"/>
                                </a:lnTo>
                                <a:close/>
                              </a:path>
                            </a:pathLst>
                          </a:custGeom>
                          <a:solidFill>
                            <a:srgbClr val="000000"/>
                          </a:solidFill>
                        </wps:spPr>
                        <wps:bodyPr wrap="square" lIns="0" tIns="0" rIns="0" bIns="0" rtlCol="0">
                          <a:prstTxWarp prst="textNoShape">
                            <a:avLst/>
                          </a:prstTxWarp>
                          <a:noAutofit/>
                        </wps:bodyPr>
                      </wps:wsp>
                      <wps:wsp>
                        <wps:cNvPr id="486460241" name="Graphic 93"/>
                        <wps:cNvSpPr/>
                        <wps:spPr>
                          <a:xfrm>
                            <a:off x="7953241" y="2204497"/>
                            <a:ext cx="161290" cy="91440"/>
                          </a:xfrm>
                          <a:custGeom>
                            <a:avLst/>
                            <a:gdLst/>
                            <a:ahLst/>
                            <a:cxnLst/>
                            <a:rect l="l" t="t" r="r" b="b"/>
                            <a:pathLst>
                              <a:path w="161290" h="91440">
                                <a:moveTo>
                                  <a:pt x="0" y="0"/>
                                </a:moveTo>
                                <a:lnTo>
                                  <a:pt x="160769" y="0"/>
                                </a:lnTo>
                                <a:lnTo>
                                  <a:pt x="160769" y="91033"/>
                                </a:lnTo>
                                <a:lnTo>
                                  <a:pt x="0" y="91033"/>
                                </a:lnTo>
                                <a:lnTo>
                                  <a:pt x="0" y="0"/>
                                </a:lnTo>
                                <a:close/>
                              </a:path>
                            </a:pathLst>
                          </a:custGeom>
                          <a:ln w="19672">
                            <a:solidFill>
                              <a:srgbClr val="222222"/>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34639" id="Group 1176229417" o:spid="_x0000_s1026" alt="Map of Abbey Hill including Coxmoor" style="position:absolute;margin-left:35.4pt;margin-top:67.55pt;width:733.75pt;height:493.35pt;z-index:-251661254;mso-wrap-distance-left:0;mso-wrap-distance-right:0;mso-position-horizontal-relative:page;mso-position-vertical-relative:page;mso-width-relative:margin;mso-height-relative:margin" coordsize="94363,6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2YMDAQAAAAAg/9dGUF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Sbs+U0AACAA&#10;SURBVFVVVVVVVVVVVVVVVVVVVVVVVVVVVVVVVVVVVWHv7nkkOQowAL9V3T2zy57vsA8b4UsIsBPM&#10;ZQZEgAyyDglZgp/EDyBEpBYiAYmUjAiMQEgEBof2LzD2+T53Z7qri2DvzHHyfXnPDuznGZWme6qn&#10;uyavd1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27m1XkusuA/i3VlX1Po7n4Jnt8cQ4BxsrDoccboiQIkEUk/ACoNyFVwCeiBtLBPEC&#10;gZskKEcpiERCKIFxMnbssWcyntM+dHetxcWe2bEFJKAZZdvm95Na1V1VrfpX3bW0vv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KW1JeQ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J3v39izZddj3/bsue3ef69wwF8wFAEFSBEldSEUWRVqUaMqybMuX&#10;xKlKykmqkvwBqspDKvkfkgdXXvKYPOclqSiVpGJbkkOKlkSTMClTCgHxBswAGABzPX3O6e6991or&#10;D31mQJCiKNnCDAR8P1Ndfbr3be2el/2wfusn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left:98;top:98;width:94157;height:38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">
                  <v:imagedata r:id="rId48" o:title=""/>
                </v:shape>
                <v:shape id="Image 23" o:spid="_x0000_s1028" type="#_x0000_t75" style="position:absolute;left:98;top:38838;width:94157;height:27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">
                  <v:imagedata r:id="rId49" o:title=""/>
                </v:shape>
                <v:shape id="Graphic 24" o:spid="_x0000_s1029" style="position:absolute;left:932;top:39432;width:40945;height:26428;visibility:visible;mso-wrap-style:square;v-text-anchor:top" coordsize="4094479,264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" path="m304012,55194l166560,24218,40601,,33680,37109,5537,172059,,195554r49555,11722l113220,220637r9614,3137l134391,226250r14033,1029l265150,259892r20663,-93446l296621,107175r5435,-37554l303631,60515r381,-5321xem1505432,2622893r-61709,-13691l1419047,2605392r-68606,-14770l1345387,2613101r-6465,29477l1500771,2642578r4661,-19685xem2836697,1315046r-66548,-17284l2711805,1282928r-3645,-1168l2705963,1282280r-75641,277495l2761856,1594853r74841,-279807xem4094340,1881047r-295427,-29756l3713010,1842846r-36005,-3378l3653167,1838172r-19050,81750l3602266,2053170r-52667,217145l3608755,2281517r85154,17411l3760978,2311425r46913,9754l3851300,2329357r61747,12485l3953980,2349766r124485,25235l4079278,2360028r7848,-193015l4090466,2090978r2985,-151815l4094340,1881047xe" fillcolor="#06b014" stroked="f">
                  <v:fill opacity="45232f"/>
                  <v:path arrowok="t"/>
                </v:shape>
                <v:shape id="Image 25" o:spid="_x0000_s1030" type="#_x0000_t75" alt="A map of a town with a red dot on it.  Description generated by AI" style="position:absolute;left:98;top:98;width:94157;height:6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">
                  <v:imagedata r:id="rId50" o:title="A map of a town with a red dot on it"/>
                </v:shape>
                <v:shape id="Graphic 26" o:spid="_x0000_s1031" style="position:absolute;left:98;top:7392;width:14021;height:35986;visibility:visible;mso-wrap-style:square;v-text-anchor:top" coordsize="1402080,359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" path="m365048,1367218r-3645,-38367l361937,1304163,330987,1109472r-4026,-23394l318389,1030312,307733,963104r-5207,-31318l299173,913079r-5219,-33668l271729,742022r-4801,-31305l253911,632472r-5309,-28867l229997,491947r-3493,-19876l224421,456730r-7023,-42507l207772,352894r-9348,-57327l196735,286727,181787,193662r-7899,-59220l156806,135039r-39357,8051l84416,149199r-22860,4547l23215,159626,,162864,,1462760r365048,-95542xem912787,2923044r-6795,-685l875855,2918206r-20269,-2210l832688,2912872r-13780,-1550l764197,2904172r-72924,-10007l676859,2891828r-25591,-3251l640080,2886760r-9094,-914l548322,2873222r-13652,-2603l525297,2869577r-17526,-3238l503732,2865818r-3632,-787l497522,2864904r-940,24193l494245,2921838r-647,6375l492683,2944711r-2857,21577l489699,2969666r-2997,17691l483717,3009188r-1943,11430l480974,3027248r-1029,5715l478764,3045574r-1029,7925l476046,3078467r-508,16764l474484,3107575r-127,12218l471766,3169323r-800,19621l471119,3202851r508,14681l486702,3501517r,3899l518033,3518052r39116,16116l596671,3548583r49124,17412l690511,3580028r60046,18034l807745,3370961r21171,-80379l835431,3262769r9601,-49580l843749,3213239r3772,-16370l851687,3181146r17399,-70840l882230,3057779r1944,-9868l895858,2996844r8724,-39141l912787,2923044xem1401876,324802r-152,-2210l1401597,210032r-7074,-15557l1292415,178206r-12471,l1275143,178727r-9106,2070l1262138,182359r-4013,1956l1253566,185610r-3112,1168l1248498,188074r-1689,394l1235773,197091r-14554,16192l1211503,229450r-13754,25108l1160526,299046r-46216,57900l934745,333375r-17551,-2464l900950,330073,890308,311467,880008,289712,862838,264528,837679,241668,817079,222199,774077,194449r-25324,-2210l750316,163385r1473,-19355l776287,146469r7938,393l793584,147637r17552,1956l842581,152704r927,-14681l845172,128409,855179,80848r2744,-12205l862469,46659,908100,3378r648,-254l909256,2476,908748,,866495,6769r-5969,1295l678040,43281,585749,62382r-46787,9893l332181,101777r-53289,7798l276809,125031r-51473,-3111l238988,201206r6490,35725l274459,402793r1816,11430l286804,474154r26530,145707l374700,947178r11380,61773l395922,1065784r11252,63093l416242,1177836r26276,138544l450062,1357071r13526,93065l468769,1507832r36259,356528l515708,1865134r11164,-35738l537273,1797050r10922,-31865l556260,1745170r7391,-19101l581202,1688109r35751,-66535l652818,1563344r7797,-11176l668934,1539430r26378,-34455l707402,1489900r51232,-56655l772261,1419834r13272,-13513l835317,1362278r84213,-60325l935126,1291170r30797,-21958l970216,1265313r20790,-16243l1022604,1223975r31203,-27039l1072769,1179918r19634,-19100l1103185,1150658r6236,-6630l1128141,1125321r21196,-22606l1156081,1095044r11061,-13779l1177798,1066126r7264,-11391l1197940,1035900r20536,-31064l1220685,1001204r6236,-9093l1278788,902030r30543,-63564l1326857,792467r13920,-44857l1351699,710323r22745,-92278l1384579,553961r6236,-49797l1397698,445173r-127,-3633l1401876,324802xe" fillcolor="#cef869" stroked="f">
                  <v:fill opacity="45232f"/>
                  <v:path arrowok="t"/>
                </v:shape>
                <v:shape id="Graphic 27" o:spid="_x0000_s1032" style="position:absolute;left:98;top:98;width:36881;height:65760;visibility:visible;mso-wrap-style:square;v-text-anchor:top" coordsize="3688079,657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" path="m199593,3566414r-79667,-5868l70929,3557714r-673,-1740l51422,3554730r-267,1562l,3552647r,315823l56083,3880561r34328,7683l131368,3896817r52375,-253187l199593,3566414xem852068,434276l830618,337045r-127,-1181l829843,334175r-3645,-16879l823734,302602,805154,200710,794753,85813,790727,47713,786180,,487260,r33427,212407l542899,208813r1562,9995l627240,204317r52997,-8179l732878,455256r75134,1118l830999,445071r21069,-10795xem1808365,6575971r-18923,-79007l1774507,6432486r-26213,-110401l1753438,6344120r-15863,-67717l1728343,6239967r-78740,-330098l1643354,5884926r-10528,-49264l1636331,5825909r-57836,-14808l1573415,5861558r-180987,28537l1324876,5900305r-19113,3150l1302423,5903709r-10503,1613l1292872,5909792r-26568,3328l1265897,5910910r-98374,12471l1117219,5929363r-91910,11824l1008164,5943130r8445,126619l1021816,6304737r-5715,165l1018349,6429756r5004,27826l1023353,6546494r292,29477l1422311,6575971r13309,-60223l1474254,6524003r254800,51968l1808365,6575971xem2585402,4519638r-200673,-52629l2362111,4575149r-9881,44590l2335085,4701108r-10388,-4191l2314689,4738662r-116091,-31191l2195296,4734890r-28803,225654l2297557,4975847r-15659,76556l2323554,5062753r2857,-2133l2455710,5093360r15710,-64605l2483510,4972596r36271,-158026l2521216,4810379r4407,-18060l2577566,4560671r7582,-33083l2585402,4519638xem3076524,4588738r-21692,-10604l2954032,4542015r-5804,-1295l2930880,4605286r-254,1829l2930880,4609871r-3226,127l2892653,4747260r-25578,93815l2855468,4876762r8915,1117l2872803,4880559r6642,3137l2956306,4905845r-2083,-2756l2948165,4865408r61252,-167602l3076524,4588738xem3687470,3108782r-18707,-5067l3617684,3091370r-19241,-3124l3542284,3087471r-27547,-1435l3503549,3085122r-31979,-1943l3461969,3082785r-12078,267l3446627,3082785r-10261,6109l3433902,3149320r-75514,-4546l3355136,3185464r127,2337l3355644,3190011r1690,4686l3359797,3199104r5347,7150l3376180,3217684r10922,-127l3387102,3276714r12992,3238l3384359,3341827r58242,13652l3446500,3441001r4928,64834l3461435,3564598r13653,38595l3522548,3634790r7137,3506l3536454,3642322r-22758,69811l3550945,3721900r37998,11150l3627818,3493503r39764,-256972l3687470,3108782xe" fillcolor="#7efa8a" stroked="f">
                  <v:fill opacity="45232f"/>
                  <v:path arrowok="t"/>
                </v:shape>
                <v:shape id="Image 28" o:spid="_x0000_s1033" type="#_x0000_t75" alt="A map of a town with a red dot on it.  Description generated by AI" style="position:absolute;left:46447;top:45802;width:4764;height:6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">
                  <v:imagedata r:id="rId51" o:title="A map of a town with a red dot on it"/>
                </v:shape>
                <v:shape id="Image 29" o:spid="_x0000_s1034" type="#_x0000_t75" alt="A map of a town with a red dot on it.  Description generated by AI" style="position:absolute;left:36258;top:98;width:13191;height: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">
                  <v:imagedata r:id="rId52" o:title="A map of a town with a red dot on it"/>
                </v:shape>
                <v:shape id="Image 30" o:spid="_x0000_s1035" type="#_x0000_t75" alt="A map of a town with a red dot on it.  Description generated by AI" style="position:absolute;left:5422;top:30675;width:4959;height:3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">
                  <v:imagedata r:id="rId53" o:title="A map of a town with a red dot on it"/>
                </v:shape>
                <v:shape id="Image 31" o:spid="_x0000_s1036" type="#_x0000_t75" alt="A map of a town with a red dot on it.  Description generated by AI" style="position:absolute;left:13364;top:47758;width:1394;height:2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">
                  <v:imagedata r:id="rId54" o:title="A map of a town with a red dot on it"/>
                </v:shape>
                <v:shape id="Image 32" o:spid="_x0000_s1037" type="#_x0000_t75" alt="A map of a town with a red dot on it.  Description generated by AI" style="position:absolute;left:3195;top:48901;width:75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">
                  <v:imagedata r:id="rId55" o:title="A map of a town with a red dot on it"/>
                </v:shape>
                <v:shape id="Image 33" o:spid="_x0000_s1038" type="#_x0000_t75" alt="A map of a town with a red dot on it.  Description generated by AI" style="position:absolute;left:11621;top:47681;width:1917;height:2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">
                  <v:imagedata r:id="rId56" o:title="A map of a town with a red dot on it"/>
                </v:shape>
                <v:shape id="Image 34" o:spid="_x0000_s1039" type="#_x0000_t75" style="position:absolute;width:94363;height:6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">
                  <v:imagedata r:id="rId57" o:title=""/>
                </v:shape>
                <v:shape id="Image 35" o:spid="_x0000_s1040" type="#_x0000_t75" alt="A map of a town with a red dot on it.  Description generated by AI" style="position:absolute;left:3408;top:42044;width:4203;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">
                  <v:imagedata r:id="rId58" o:title="A map of a town with a red dot on it"/>
                </v:shape>
                <v:shape id="Image 36" o:spid="_x0000_s1041" type="#_x0000_t75" alt="A map of a town with a red dot on it.  Description generated by AI" style="position:absolute;left:28685;top:52601;width:5501;height:4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">
                  <v:imagedata r:id="rId59" o:title="A map of a town with a red dot on it"/>
                </v:shape>
                <v:shape id="Image 37" o:spid="_x0000_s1042" type="#_x0000_t75" alt="A map of a town with a red dot on it.  Description generated by AI" style="position:absolute;left:37265;top:43458;width:2964;height:3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">
                  <v:imagedata r:id="rId60" o:title="A map of a town with a red dot on it"/>
                </v:shape>
                <v:shape id="Image 38" o:spid="_x0000_s1043" type="#_x0000_t75" alt="A map of a town with a red dot on it.  Description generated by AI" style="position:absolute;left:35968;top:31198;width:11544;height: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">
                  <v:imagedata r:id="rId61" o:title="A map of a town with a red dot on it"/>
                </v:shape>
                <v:shape id="Image 39" o:spid="_x0000_s1044" type="#_x0000_t75" style="position:absolute;left:40607;top:45427;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">
                  <v:imagedata r:id="rId62" o:title=""/>
                </v:shape>
                <v:shape id="Graphic 40" o:spid="_x0000_s1045" style="position:absolute;left:8741;top:43633;width:920;height:921;visibility:visible;mso-wrap-style:square;v-text-anchor:top" coordsize="9207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" path="m45758,l,91516r91516,l45758,xe" fillcolor="#f60606" stroked="f">
                  <v:path arrowok="t"/>
                </v:shape>
                <v:shape id="Image 41" o:spid="_x0000_s1046" type="#_x0000_t75" style="position:absolute;left:21697;top:50584;width:686;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">
                  <v:imagedata r:id="rId63" o:title=""/>
                </v:shape>
                <v:shape id="Graphic 42" o:spid="_x0000_s1047" style="position:absolute;left:22492;top:53251;width:921;height:921;visibility:visible;mso-wrap-style:square;v-text-anchor:top" coordsize="92075,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" path="m45758,l,91516r91516,l45758,xe" fillcolor="#0d0df7" stroked="f">
                  <v:path arrowok="t"/>
                </v:shape>
                <v:shape id="Graphic 43" o:spid="_x0000_s1048" style="position:absolute;left:7203;top:50288;width:1626;height:1067;visibility:visible;mso-wrap-style:square;v-text-anchor:top" coordsize="16256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" path="m87033,31610r-33236,l43522,,33248,31610,,31610,26898,51155,16624,82765,43522,63233,70421,82765,60147,51155,87033,31610xem162407,55016r-33236,l118897,23406,108623,55016r-33249,l102273,74561,91998,106172,118897,86626r26899,19546l135521,74561,162407,55016xe" fillcolor="#d592fa" stroked="f">
                  <v:path arrowok="t"/>
                </v:shape>
                <v:shape id="Image 44" o:spid="_x0000_s1049" type="#_x0000_t75" style="position:absolute;left:33057;top:47725;width:68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">
                  <v:imagedata r:id="rId64" o:title=""/>
                </v:shape>
                <v:shape id="Image 45" o:spid="_x0000_s1050" type="#_x0000_t75" style="position:absolute;left:23840;top:53537;width:871;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">
                  <v:imagedata r:id="rId65" o:title=""/>
                </v:shape>
                <v:shape id="Image 46" o:spid="_x0000_s1051" type="#_x0000_t75" style="position:absolute;left:1426;top:42879;width:18241;height:15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">
                  <v:imagedata r:id="rId66" o:title=""/>
                </v:shape>
                <v:shape id="Image 47" o:spid="_x0000_s1052" type="#_x0000_t75" style="position:absolute;left:14066;top:24579;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">
                  <v:imagedata r:id="rId67" o:title=""/>
                </v:shape>
                <v:shape id="Image 48" o:spid="_x0000_s1053" type="#_x0000_t75" style="position:absolute;left:14274;top:35835;width:870;height: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">
                  <v:imagedata r:id="rId68" o:title=""/>
                </v:shape>
                <v:shape id="Image 49" o:spid="_x0000_s1054" type="#_x0000_t75" style="position:absolute;left:13728;top:36926;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">
                  <v:imagedata r:id="rId69" o:title=""/>
                </v:shape>
                <v:shape id="Image 50" o:spid="_x0000_s1055" type="#_x0000_t75" style="position:absolute;left:66059;top:16462;width:871;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">
                  <v:imagedata r:id="rId70" o:title=""/>
                </v:shape>
                <v:shape id="Graphic 51" o:spid="_x0000_s1056" style="position:absolute;left:11103;top:40410;width:17538;height:5378;visibility:visible;mso-wrap-style:square;v-text-anchor:top" coordsize="1753870,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" path="m87033,486537r-33236,l43522,454914,33248,486537,,486537r26898,19545l16624,537692,43522,518147r26899,19545l60147,506082,87033,486537xem1753323,31623r-33235,l1709813,r-10274,31623l1666290,31623r26899,19545l1682915,82778r26898,-19545l1736712,82778,1726438,51168r26885,-19545xe" fillcolor="#d592fa" stroked="f">
                  <v:path arrowok="t"/>
                </v:shape>
                <v:shape id="Image 52" o:spid="_x0000_s1057" type="#_x0000_t75" style="position:absolute;left:19851;top:35715;width:68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">
                  <v:imagedata r:id="rId71" o:title=""/>
                </v:shape>
                <v:shape id="Graphic 53" o:spid="_x0000_s1058" style="position:absolute;left:6294;top:40462;width:22555;height:10630;visibility:visible;mso-wrap-style:square;v-text-anchor:top" coordsize="2255520,106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" path="m87033,983030r-33236,l43522,951420,33248,983030,,983030r26898,19546l16624,1034186r26898,-19533l70421,1034186,60147,1002576,87033,983030xem222199,1011631r-33236,l178689,980020r-10275,31611l135166,1011631r26898,19545l151790,1062786r26899,-19532l205587,1062786r-10274,-31610l222199,1011631xem630326,478726r-33236,l586816,447103r-10275,31623l543293,478726r26898,19545l559917,529882r26899,-19546l613714,529882,603440,498271r26886,-19545xem2255012,31610r-33236,l2211501,r-10274,31610l2167979,31610r26898,19545l2184603,82765r26898,-19532l2238400,82765,2228126,51155r26886,-19545xe" fillcolor="#d592fa" stroked="f">
                  <v:path arrowok="t"/>
                </v:shape>
                <v:shape id="Image 54" o:spid="_x0000_s1059" type="#_x0000_t75" style="position:absolute;left:5020;top:49794;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">
                  <v:imagedata r:id="rId72" o:title=""/>
                </v:shape>
                <v:shape id="Image 55" o:spid="_x0000_s1060" type="#_x0000_t75" style="position:absolute;left:3772;top:48364;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">
                  <v:imagedata r:id="rId72" o:title=""/>
                </v:shape>
                <v:shape id="Image 56" o:spid="_x0000_s1061" type="#_x0000_t75" style="position:absolute;left:23372;top:37368;width:871;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">
                  <v:imagedata r:id="rId73" o:title=""/>
                </v:shape>
                <v:shape id="Image 57" o:spid="_x0000_s1062" type="#_x0000_t75" style="position:absolute;left:14404;top:38460;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">
                  <v:imagedata r:id="rId72" o:title=""/>
                </v:shape>
                <v:shape id="Image 58" o:spid="_x0000_s1063" type="#_x0000_t75" style="position:absolute;left:31731;top:47413;width:686;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">
                  <v:imagedata r:id="rId74" o:title=""/>
                </v:shape>
                <v:shape id="Image 59" o:spid="_x0000_s1064" type="#_x0000_t75" style="position:absolute;left:8916;top:28671;width:8395;height:1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">
                  <v:imagedata r:id="rId75" o:title=""/>
                </v:shape>
                <v:shape id="Image 60" o:spid="_x0000_s1065" type="#_x0000_t75" style="position:absolute;left:15620;top:6165;width:778;height: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">
                  <v:imagedata r:id="rId76" o:title=""/>
                </v:shape>
                <v:shape id="Image 61" o:spid="_x0000_s1066" type="#_x0000_t75" style="position:absolute;left:10947;top:34925;width:870;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">
                  <v:imagedata r:id="rId77" o:title=""/>
                </v:shape>
                <v:shape id="Image 62" o:spid="_x0000_s1067" type="#_x0000_t75" style="position:absolute;left:65249;top:22122;width:11893;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">
                  <v:imagedata r:id="rId78" o:title=""/>
                </v:shape>
                <v:shape id="Graphic 63" o:spid="_x0000_s1068" style="position:absolute;left:42962;top:36331;width:3778;height:819;visibility:visible;mso-wrap-style:square;v-text-anchor:top" coordsize="37782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" path="m28638,3492r-5677,l,61810r6832,l13982,43345r30260,l41860,37261r-25503,l23190,19265r1092,-3048l25120,13423r584,-2540l31532,10883,28638,3492xem44242,43345r-6981,l44488,61810r6985,l44242,43345xem31532,10883r-5828,l26619,14198r901,2794l28397,19265r6756,17996l41860,37261,31532,10883xem72078,56210r-6191,l67475,58381r1968,1613l74129,62077r2578,534l85216,62611r4433,-1982l92499,57086r-18255,l72078,56210xem65887,l59283,r,61810l64020,61810r1384,-5600l72078,56210r-1098,-445l66903,50495,65887,46113r,-12230l66765,30035r113,-495l70775,24472r-176,l71583,24079r-6013,l65773,21399,65887,xem92602,23075r-9849,l85826,24472r3975,5563l90705,33883r87,11570l89801,49707r-3975,5906l82803,57086r9696,l96024,52705r1600,-5550l97624,32854,96037,27317,92602,23075xem85267,17564r-11760,l68948,19735r-3061,4344l71583,24079r2508,-1004l92602,23075,89712,19507,85267,17564xem122438,56210r-6195,l117830,58381r1969,1613l124485,62077r2591,534l135572,62611r4432,-1982l142861,57086r-18249,l122438,56210xem116243,r-6592,l109651,61810r4725,l115773,56210r6665,l121335,55765r-4076,-5270l116243,46113r,-12230l117120,30035r113,-495l121130,24472r-176,l121939,24079r-6014,l116141,21399,116243,xem142963,23075r-9855,l136182,24472r3975,5563l141061,33883r86,11570l140157,49707r-3975,5906l133159,57086r9702,l146392,52705r1588,-5550l147980,32854r-1575,-5537l142963,23075xem135623,17564r-11748,l119316,19735r-3073,4344l121939,24079r2508,-1004l142963,23075r-2895,-3568l135623,17564xem182156,17475r-11291,l166230,19545r-6909,8268l157594,33375r,13983l159448,52806r7442,7836l171970,62611r9373,l183857,62382r4153,-864l190220,60794r2324,-1016l192544,56845r-18351,l170738,55524r-4889,-5296l164553,46342r-127,-5106l194411,41236r,-5359l164579,35877r368,-4026l166179,28689r4153,-4547l173126,22999r16634,l186461,19278r-4305,-1803xem192544,53911r-4585,1956l183324,56845r9220,l192544,53911xem189760,22999r-9700,l182734,24142r3676,4382l187337,31711r,4166l194411,35877r,-4699l192824,26454r-3064,-3455xem200139,75399r,5284l202107,81127r1981,229l209702,81356r3035,-1029l217690,76225r222,-356l203225,75869r-1626,-152l200139,75399xem206654,18275r-7061,l217144,62052r-2426,6197l212788,73329r-3226,2540l217912,75869r1950,-3124l226420,55372r-6330,l219582,52857r-1295,-4089l216192,43103,206654,18275xem240423,18275r-7074,l229254,29633r-8846,25739l226420,55372,240423,18275xem276224,3733r-6743,l269481,61810r6743,l276224,34480r37338,l313562,28448r-37338,l276224,3733xem313562,34480r-6743,l306819,61810r6743,l313562,34480xem313562,3733r-6743,l306819,28448r6743,l313562,3733xem335127,18275r-6591,l328536,61810r6591,l335127,18275xem332930,2108r-2172,l329818,2463r-1485,1435l327977,4991r,2971l328345,9067r1486,1448l330758,10883r2172,l333844,10515r1537,-1448l335762,7962r,-2971l335381,3898,333844,2463r-914,-355xem356425,r-6591,l349834,61810r6591,l356425,xem377736,r-6592,l371144,61810r6592,l377736,xe" fillcolor="#313131" stroked="f">
                  <v:path arrowok="t"/>
                </v:shape>
                <v:shape id="Image 64" o:spid="_x0000_s1069" type="#_x0000_t75" style="position:absolute;left:40545;top:61346;width:3467;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">
                  <v:imagedata r:id="rId79" o:title=""/>
                </v:shape>
                <v:shape id="Graphic 65" o:spid="_x0000_s1070" style="position:absolute;left:452;top:18389;width:3163;height:628;visibility:visible;mso-wrap-style:square;v-text-anchor:top" coordsize="31623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" path="m6756,3733l,3733,,61810r32372,l32372,55689r-25616,l6756,3733xem71688,22999r-10868,l63169,23812r2947,3264l66840,29591r,6121l45389,36372r-7023,4610l47866,62611r7556,l58115,62128r4318,-1943l64592,58343r939,-1181l50901,57162r-2019,-622l45999,54051r-724,-1816l45275,46812r1156,-2248l51066,41681r3253,-699l51704,40982r14983,-584l73279,40398r,-13322l73052,26339,72034,23317r-346,-318xem73279,55613r-6198,l68322,61493r67,317l73279,61810r,-6197xem73279,40398r-6592,l66687,48387r-1168,3149l60833,56032r-3226,1130l65531,57162r1232,-1549l73279,55613r,-15215xem63182,17564r-7760,l52857,17894r-5118,1321l45389,20129r-2146,1168l45275,26339r4585,-2222l53962,22999r17726,l67017,18707,63182,17564xem91617,18275r-5448,l86169,61810r6591,l92760,34188r1258,-3556l97768,26339r-5401,l91617,18275xem107962,17475r-4661,l100762,18275r-4509,3048l94297,23507r-1613,2832l97768,26339r1253,-1435l101978,23507r8432,l111191,18275r48,-318l109702,17640r-1740,-165xem110410,23507r-3265,l108521,23672r1803,407l110410,23507xem119938,18275r-6921,l124904,61810r7620,l134786,54813r-5920,l128761,53784r-98,-952l127825,48983,119938,18275xem149713,25628r-5861,l145231,31181r933,3528l146696,36347r7951,25463l162483,61810r1933,-6997l158242,54813r-177,-1029l157984,53314r-83,-482l157811,52311r-116,-673l156692,47815r-1486,-4559l149713,25628xem147421,18275r-7150,l132283,43256r-470,1409l131254,46558r-1308,4800l129717,52311r-125,521l129476,53314r-292,1499l134786,54813r5968,-18466l141541,33832r927,-3581l143535,25628r6178,l147421,18275xem174510,18275r-6832,l164317,31181r-5576,22133l158648,53784r-110,1029l164416,54813,174510,18275xem206794,17475r-12396,l189425,19507r-7053,7874l180594,32905r,11684l196532,62611r10185,l211658,60617r3165,-3531l196265,57086r-3248,-1448l187426,34467r339,-1371l188504,30264r2007,-2655l192915,24511r3274,-1436l214793,23075r-3161,-3568l206794,17475xem214793,23075r-9930,l208178,24511r4470,5753l213766,34467r,11126l212648,49834r-4470,5804l204901,57086r9922,l218808,52641r1791,-5537l220536,32905r-1728,-5296l214793,23075xem255219,17475r-12395,l237850,19507r-7053,7874l229019,32905r,11684l244957,62611r10186,l260083,60617r3165,-3531l244690,57086r-3248,-1448l235851,34467r339,-1371l236930,30264r2006,-2655l241340,24511r3262,-1436l263218,23075r-3161,-3568l255219,17475xem263218,23075r-9930,l256603,24511r4470,5753l262191,34467r,11126l261073,49834r-4470,5804l253326,57086r9922,l267233,52641r1791,-5537l268961,32905r-1728,-5296l263218,23075xem301383,17475r-11569,l285394,19469r-6363,7937l277444,32981r,14351l279031,52870r6325,7785l289788,62611r11760,l306108,60388r2267,-3302l292366,57086r-2984,-1422l285305,49999r-1029,-4191l284276,34759r1029,-4241l289407,24498r2959,-1499l308396,22999r-2479,-3378l301383,17475xem308396,22999r-7660,l304012,24320r4115,5271l309143,33985r-84,13347l308140,50965r-4146,5003l309499,55968r876,5842l315747,61810r,-37896l309067,23914r-671,-915xem309143,55968r-5358,l300824,57086r7551,l309143,55968xem315747,r-6604,l309237,19469r71,1308l309506,22999r81,915l315747,23914,315747,xe" fillcolor="#313131" stroked="f">
                  <v:path arrowok="t"/>
                </v:shape>
                <v:shape id="Graphic 66" o:spid="_x0000_s1071" style="position:absolute;left:98;top:98;width:94170;height:65760;visibility:visible;mso-wrap-style:square;v-text-anchor:top" coordsize="9417050,657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" path="m,l9416681,r,6575958l,6575958,,xe" filled="f" strokeweight=".54pt">
                  <v:path arrowok="t"/>
                </v:shape>
                <v:shape id="Graphic 67" o:spid="_x0000_s1072" style="position:absolute;left:623;top:59555;width:32474;height:5905;visibility:visible;mso-wrap-style:square;v-text-anchor:top" coordsize="324739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" path="m3247377,l,,,590080r3247377,l3247377,xe" stroked="f">
                  <v:path arrowok="t"/>
                </v:shape>
                <v:shape id="Graphic 68" o:spid="_x0000_s1073" style="position:absolute;left:623;top:59555;width:32474;height:5905;visibility:visible;mso-wrap-style:square;v-text-anchor:top" coordsize="3247390,59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" path="m,l3247377,r,590080l,590080,,xe" filled="f" strokeweight=".54pt">
                  <v:path arrowok="t"/>
                </v:shape>
                <v:shape id="Image 69" o:spid="_x0000_s1074" type="#_x0000_t75" alt="A map of a town with a red dot on it.  Description generated by AI" style="position:absolute;left:1074;top:60336;width:7792;height:3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">
                  <v:imagedata r:id="rId80" o:title="A map of a town with a red dot on it"/>
                </v:shape>
                <v:shape id="Image 70" o:spid="_x0000_s1075" type="#_x0000_t75" style="position:absolute;left:28674;top:60221;width:1561;height: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">
                  <v:imagedata r:id="rId81" o:title=""/>
                </v:shape>
                <v:shape id="Graphic 71" o:spid="_x0000_s1076" style="position:absolute;left:26734;top:62659;width:5328;height:615;visibility:visible;mso-wrap-style:square;v-text-anchor:top" coordsize="532765,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" path="m11074,1219l,1219,,59943r7289,l7289,9309r7895,l11074,1219xem15184,9309r-7895,l33248,59943r8750,l41998,47713r-7302,l15184,9309xem41998,1219r-7302,l34696,47713r7302,l41998,1219xem80632,l72694,,69066,698,50685,25704r,9703l72669,61163r7810,l83997,60515r6388,-2604l93179,55892r1291,-1473l71234,54419,66890,52374,60426,44195,58813,38303r,-11519l73837,6743r20664,l93357,5435,90652,3479,84239,698,80632,xem94501,6743r-15088,l81876,7251r4395,2019l94500,38303r-1613,5892l86448,52374r-4330,2045l94470,54419r8158,-28715l102006,21361,99583,13855r-41,-127l97941,10794,96701,9270,94501,6743xem132715,8153r-7811,l124904,59943r7811,l132715,8153xem152438,1219r-47257,l105181,8153r47257,l152438,1219xem205155,8153r-7810,l197345,59943r7810,l205155,8153xem224878,1219r-47256,l177622,8153r47256,l224878,1219xem257479,r-7937,l245913,698,227533,25704r,9703l249516,61163r7811,l260845,60515r6388,-2604l270027,55892r1291,-1473l248081,54419r-4343,-2045l237274,44195r-1613,-5892l235661,26784,250685,6743r20663,l270205,5435,267500,3479,261086,698,257479,xem271348,6743r-15088,l258724,7251r4394,2019l271348,38303r-1613,5892l263296,52374r-4331,2045l271318,54419r8158,-28715l278853,21361r-2422,-7506l276390,13728r-1602,-2934l273549,9270,271348,6743xem310845,46647r-559,l310286,56438r2629,1283l315722,58800r5969,1766l325310,61010r7836,l346445,54267r-20449,l322859,53606r-6528,-2667l313423,49072r-2578,-2425xem333768,152r-9042,l319959,1790r-7387,6414l310718,12191r,7049l331393,34493r1651,431l334860,35458r2528,698l339229,37249r2312,2946l342112,42100r,5283l341007,49758r-4407,3607l333336,54267r13109,l346595,54127r1308,-1892l349770,47764r470,-2260l350240,39560,328193,25768r-3733,-1016l324242,24752r-2107,-1194l319506,20612r-660,-1994l318846,13360r1117,-2223l324434,7746r2933,-850l347954,6896r,-2960l345452,2730r-2705,-940l336880,482,333768,152xem347954,6896r-13754,l337261,7531r5842,2552l345490,11582r1951,1778l347954,13360r,-6464xem383387,152r-5943,l373761,876r-6325,2730l364667,5613r-4737,5334l358230,13919r-116,203l355612,21437r-622,4280l354990,35585r635,4381l358091,47256r112,330l377456,61010r6172,l399554,55956r,-1689l378866,54267r-2350,-496l363105,34658r,-7798l378841,6819r20713,l399554,5118,385229,292,383387,152xem399554,46647r-597,l398360,47256r-825,737l383590,54267r15964,l399554,46647xem399554,6819r-15913,l385686,7086r3518,1041l398919,14554r635,l399554,6819xem430034,1219r-9626,l400608,59943r7887,l413816,43535r30485,l442053,36868r-26065,l425018,9182r7701,l430034,1219xem444301,43535r-8044,l441591,59943r8243,l444301,43535xem432719,9182r-7701,l434098,36868r7955,l432719,9182xem463194,1219r-7811,l455383,59943r34036,l489419,52997r-26225,l463194,1219xem532396,1219r-36728,l495668,59943r36728,l532396,52997r-28918,l503478,31191r26937,l530415,24256r-26937,l503478,8153r28918,l532396,1219xe" fillcolor="black" stroked="f">
                  <v:path arrowok="t"/>
                </v:shape>
                <v:shape id="Image 72" o:spid="_x0000_s1077" type="#_x0000_t75" style="position:absolute;left:1958;top:64392;width:29404;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">
                  <v:imagedata r:id="rId82" o:title=""/>
                </v:shape>
                <v:shape id="Graphic 73" o:spid="_x0000_s1078" style="position:absolute;left:15707;top:61276;width:4979;height:1099;visibility:visible;mso-wrap-style:square;v-text-anchor:top" coordsize="49784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" path="m39725,4495r-9550,l,83159r10261,l18110,61112r43406,l58324,52819r-37141,l33814,18211r69,-190l34268,16459r47,-191l34671,14046r8730,l39725,4495xem61516,61112r-10056,l59804,83159r10198,l61516,61112xem43401,14046r-8502,l35262,16268r393,1753l35699,18211,48437,52819r9887,l43401,14046xem95888,75044r-7103,l92595,81330r5614,3150l113563,84480r6261,-2832l123656,76911r-23707,l96113,75285r-225,-241xem88569,l79578,r,83159l88569,83159r,-8115l95888,75044,90081,68808,88569,64871r,-17856l89237,44983r920,-2642l94954,36855r-6385,l88569,xem125153,33235r-14257,l114849,35064r5737,7049l122034,47015r,13665l120484,66484r-6172,8331l110032,76911r13624,l128968,70345r2286,-7519l131254,44983r-2045,-6744l125153,33235xem115417,25666r-15735,l93218,29400r-4433,7455l94954,36855r1566,-1791l100736,33235r24417,l121056,28181r-5639,-2515xem161750,75044r-7103,l158445,81330r5613,3150l179425,84480r6249,-2832l189506,76911r-23708,l161975,75285r-225,-241xem154432,r-9005,l145427,83159r9005,l154432,75044r7318,l155930,68808r-1498,-3937l154432,47015r667,-2032l156019,42341r4797,-5486l154432,36855,154432,xem191015,33235r-14257,l180711,35064r5737,7049l187896,47015r,13665l186347,66484r-6185,8331l175895,76911r13611,l194818,70345r2286,-7519l197104,44983r-2032,-6744l191015,33235xem181267,25666r-15723,l159067,29400r-4420,7455l160816,36855r1566,-1791l166585,33235r24430,l186918,28181r-5651,-2515xem240690,25666r-14694,l219837,28422r-9906,11011l207454,46558r,17983l209715,71716r9067,10211l225018,84480r16053,l247599,82689r4940,-3594l252539,76911r-23076,l225044,75209r-6439,-6807l216915,63576r-139,-6249l256438,57327r,-7632l216890,49695r686,-4903l219405,40830r5931,-6071l228930,33235r21839,l246379,28041r-5689,-2375xem252539,70650r-5296,4165l241426,76911r11113,l252539,70650xem250769,33235r-13203,l241060,34759r4875,5703l247074,44157r106,343l247218,49695r9220,l256438,44157r-2019,-6604l250769,33235xem262978,100825r,8064l264553,109359r1956,242l268846,109601r5907,-1091l279960,105238r2827,-3423l266687,101815r-1765,-330l262978,100825xem271043,26987r-9982,l283006,83045r-6769,16065l272834,101815r9953,l284464,99785r3800,-7634l295265,74498r-7877,l286423,70764,271043,26987xem314109,26987r-9322,l288823,70319r-559,1905l287909,73609r-191,889l295265,74498,314109,26987xem365048,4495r-9220,l355828,83159r9220,l365048,47282r49924,l414972,39001r-49924,l365048,4495xem414972,47282r-9220,l405752,83159r9220,l414972,47282xem414972,4495r-9220,l405752,39001r9220,l414972,4495xem440296,1041r-3251,l435673,1600r-2273,2222l432841,5232r,3365l433400,9982r2273,2197l437045,12725r3251,l441631,12179r2282,-2197l444544,8597r32,-3365l444004,3822,441693,1600r-1397,-559xem443039,26987r-8992,l434047,83159r8992,l443039,26987xem470153,r-8991,l461162,83159r8991,l470153,xem497281,r-8992,l488289,83159r8992,l497281,xe" fillcolor="black" stroked="f">
                  <v:path arrowok="t"/>
                </v:shape>
                <v:shape id="Graphic 93" o:spid="_x0000_s1079" style="position:absolute;left:79532;top:22044;width:1613;height:915;visibility:visible;mso-wrap-style:square;v-text-anchor:top" coordsize="16129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" path="m,l160769,r,91033l,91033,,xe" filled="f" strokecolor="#222" strokeweight=".54644mm">
                  <v:path arrowok="t"/>
                </v:shape>
                <w10:wrap anchorx="page" anchory="page"/>
              </v:group>
            </w:pict>
          </mc:Fallback>
        </mc:AlternateContent>
      </w:r>
    </w:p>
    <w:p w14:paraId="4027E32F" w14:textId="77777777" w:rsidR="00783AA5" w:rsidRPr="00ED7C2F" w:rsidRDefault="00783AA5" w:rsidP="00AB03F2">
      <w:pPr>
        <w:pStyle w:val="NormalWeb"/>
        <w:sectPr w:rsidR="00783AA5" w:rsidRPr="00ED7C2F" w:rsidSect="000C47D5">
          <w:pgSz w:w="16840" w:h="11910" w:orient="landscape"/>
          <w:pgMar w:top="780" w:right="708" w:bottom="280" w:left="708" w:header="720" w:footer="720" w:gutter="0"/>
          <w:cols w:space="720"/>
        </w:sectPr>
      </w:pPr>
    </w:p>
    <w:p w14:paraId="3CAFB8B6" w14:textId="77777777" w:rsidR="000C47D5" w:rsidRPr="00ED7C2F" w:rsidRDefault="000C47D5" w:rsidP="00AB03F2">
      <w:pPr>
        <w:pStyle w:val="NormalWeb"/>
        <w:sectPr w:rsidR="000C47D5" w:rsidRPr="00ED7C2F" w:rsidSect="00783AA5">
          <w:type w:val="continuous"/>
          <w:pgSz w:w="16840" w:h="11910" w:orient="landscape"/>
          <w:pgMar w:top="780" w:right="708" w:bottom="280" w:left="708" w:header="720" w:footer="720" w:gutter="0"/>
          <w:cols w:space="720"/>
        </w:sectPr>
      </w:pPr>
    </w:p>
    <w:p w14:paraId="79BEC12B" w14:textId="77777777" w:rsidR="000C47D5" w:rsidRPr="00ED7C2F" w:rsidRDefault="000C47D5" w:rsidP="00AB03F2">
      <w:pPr>
        <w:pStyle w:val="NormalWeb"/>
        <w:sectPr w:rsidR="000C47D5" w:rsidRPr="00ED7C2F" w:rsidSect="000C47D5">
          <w:pgSz w:w="16840" w:h="11910" w:orient="landscape"/>
          <w:pgMar w:top="780" w:right="708" w:bottom="280" w:left="708" w:header="720" w:footer="720" w:gutter="0"/>
          <w:cols w:space="720"/>
        </w:sectPr>
      </w:pPr>
    </w:p>
    <w:p w14:paraId="0346DE91" w14:textId="0E1890FF" w:rsidR="00AB03F2" w:rsidRPr="00ED7C2F" w:rsidRDefault="00AB03F2" w:rsidP="00AB03F2">
      <w:pPr>
        <w:pStyle w:val="NormalWeb"/>
      </w:pPr>
    </w:p>
    <w:p w14:paraId="2ACDD1FA" w14:textId="200CBA82" w:rsidR="00525E74" w:rsidRPr="00ED7C2F" w:rsidRDefault="1E067BAD" w:rsidP="00C10397">
      <w:pPr>
        <w:pStyle w:val="Heading2"/>
      </w:pPr>
      <w:r w:rsidRPr="00ED7C2F">
        <w:t>Data and Insight</w:t>
      </w:r>
    </w:p>
    <w:p w14:paraId="18F91D19" w14:textId="345F33CC" w:rsidR="00783AA5" w:rsidRPr="00ED7C2F" w:rsidRDefault="00783AA5" w:rsidP="009278A8">
      <w:pPr>
        <w:pStyle w:val="Heading3"/>
      </w:pPr>
      <w:r w:rsidRPr="00ED7C2F">
        <w:t>Population</w:t>
      </w:r>
    </w:p>
    <w:tbl>
      <w:tblPr>
        <w:tblStyle w:val="TableGrid"/>
        <w:tblW w:w="0" w:type="auto"/>
        <w:tblLook w:val="04A0" w:firstRow="1" w:lastRow="0" w:firstColumn="1" w:lastColumn="0" w:noHBand="0" w:noVBand="1"/>
      </w:tblPr>
      <w:tblGrid>
        <w:gridCol w:w="2202"/>
        <w:gridCol w:w="2202"/>
        <w:gridCol w:w="2202"/>
        <w:gridCol w:w="2202"/>
        <w:gridCol w:w="2202"/>
        <w:gridCol w:w="2202"/>
        <w:gridCol w:w="2202"/>
      </w:tblGrid>
      <w:tr w:rsidR="00783AA5" w:rsidRPr="00ED7C2F" w14:paraId="280C0DAD" w14:textId="77777777" w:rsidTr="0060103E">
        <w:tc>
          <w:tcPr>
            <w:tcW w:w="2202" w:type="dxa"/>
            <w:shd w:val="clear" w:color="auto" w:fill="D9D9D9" w:themeFill="background1" w:themeFillShade="D9"/>
          </w:tcPr>
          <w:p w14:paraId="3AD867AB" w14:textId="28FB5D8E"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Area</w:t>
            </w:r>
          </w:p>
        </w:tc>
        <w:tc>
          <w:tcPr>
            <w:tcW w:w="2202" w:type="dxa"/>
            <w:shd w:val="clear" w:color="auto" w:fill="D9D9D9" w:themeFill="background1" w:themeFillShade="D9"/>
          </w:tcPr>
          <w:p w14:paraId="1B0DEFC1" w14:textId="5B3CE801"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Total population</w:t>
            </w:r>
          </w:p>
        </w:tc>
        <w:tc>
          <w:tcPr>
            <w:tcW w:w="2202" w:type="dxa"/>
            <w:shd w:val="clear" w:color="auto" w:fill="D9D9D9" w:themeFill="background1" w:themeFillShade="D9"/>
          </w:tcPr>
          <w:p w14:paraId="00B3706C" w14:textId="7DC45CAE"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0 – 14 years</w:t>
            </w:r>
          </w:p>
        </w:tc>
        <w:tc>
          <w:tcPr>
            <w:tcW w:w="2202" w:type="dxa"/>
            <w:shd w:val="clear" w:color="auto" w:fill="D9D9D9" w:themeFill="background1" w:themeFillShade="D9"/>
          </w:tcPr>
          <w:p w14:paraId="7EEC8046" w14:textId="277BF34F"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15 – 64 years</w:t>
            </w:r>
          </w:p>
        </w:tc>
        <w:tc>
          <w:tcPr>
            <w:tcW w:w="2202" w:type="dxa"/>
            <w:shd w:val="clear" w:color="auto" w:fill="D9D9D9" w:themeFill="background1" w:themeFillShade="D9"/>
          </w:tcPr>
          <w:p w14:paraId="5202019B" w14:textId="2C1D64BC"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65 or over years</w:t>
            </w:r>
          </w:p>
        </w:tc>
        <w:tc>
          <w:tcPr>
            <w:tcW w:w="2202" w:type="dxa"/>
            <w:shd w:val="clear" w:color="auto" w:fill="D9D9D9" w:themeFill="background1" w:themeFillShade="D9"/>
          </w:tcPr>
          <w:p w14:paraId="32046636" w14:textId="6CEAB803"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Female</w:t>
            </w:r>
          </w:p>
        </w:tc>
        <w:tc>
          <w:tcPr>
            <w:tcW w:w="2202" w:type="dxa"/>
            <w:shd w:val="clear" w:color="auto" w:fill="D9D9D9" w:themeFill="background1" w:themeFillShade="D9"/>
          </w:tcPr>
          <w:p w14:paraId="6DD1E35B" w14:textId="6571A290"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Male</w:t>
            </w:r>
          </w:p>
        </w:tc>
      </w:tr>
      <w:tr w:rsidR="00A975C9" w:rsidRPr="00ED7C2F" w14:paraId="6F3EF043" w14:textId="77777777" w:rsidTr="0060103E">
        <w:tc>
          <w:tcPr>
            <w:tcW w:w="2202" w:type="dxa"/>
            <w:shd w:val="clear" w:color="auto" w:fill="D9D9D9" w:themeFill="background1" w:themeFillShade="D9"/>
          </w:tcPr>
          <w:p w14:paraId="6AC251FF" w14:textId="5F6C61B5" w:rsidR="00A975C9" w:rsidRPr="00ED7C2F" w:rsidRDefault="00A975C9" w:rsidP="6DFD5566">
            <w:pPr>
              <w:spacing w:after="0" w:line="240" w:lineRule="auto"/>
              <w:rPr>
                <w:rFonts w:eastAsia="Arial" w:cs="Arial"/>
                <w:b/>
                <w:bCs/>
                <w:color w:val="000000" w:themeColor="text1"/>
                <w:szCs w:val="24"/>
              </w:rPr>
            </w:pPr>
            <w:proofErr w:type="spellStart"/>
            <w:r w:rsidRPr="00ED7C2F">
              <w:rPr>
                <w:rFonts w:eastAsia="Arial" w:cs="Arial"/>
                <w:b/>
                <w:bCs/>
                <w:color w:val="000000" w:themeColor="text1"/>
                <w:szCs w:val="24"/>
              </w:rPr>
              <w:t>Coxmoor</w:t>
            </w:r>
            <w:proofErr w:type="spellEnd"/>
          </w:p>
        </w:tc>
        <w:tc>
          <w:tcPr>
            <w:tcW w:w="2202" w:type="dxa"/>
          </w:tcPr>
          <w:p w14:paraId="3BD080EC" w14:textId="720BF21E"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3201</w:t>
            </w:r>
          </w:p>
        </w:tc>
        <w:tc>
          <w:tcPr>
            <w:tcW w:w="2202" w:type="dxa"/>
          </w:tcPr>
          <w:p w14:paraId="48EEBD0B" w14:textId="57457AFD"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21%</w:t>
            </w:r>
          </w:p>
        </w:tc>
        <w:tc>
          <w:tcPr>
            <w:tcW w:w="2202" w:type="dxa"/>
          </w:tcPr>
          <w:p w14:paraId="09D72AA3" w14:textId="10EB7596"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57.1%</w:t>
            </w:r>
          </w:p>
        </w:tc>
        <w:tc>
          <w:tcPr>
            <w:tcW w:w="2202" w:type="dxa"/>
          </w:tcPr>
          <w:p w14:paraId="1E8B6850" w14:textId="6D51F7E2"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21.9%</w:t>
            </w:r>
          </w:p>
        </w:tc>
        <w:tc>
          <w:tcPr>
            <w:tcW w:w="2202" w:type="dxa"/>
          </w:tcPr>
          <w:p w14:paraId="652D8845" w14:textId="0B5B0864"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51.7%</w:t>
            </w:r>
          </w:p>
        </w:tc>
        <w:tc>
          <w:tcPr>
            <w:tcW w:w="2202" w:type="dxa"/>
          </w:tcPr>
          <w:p w14:paraId="1ED1BCA6" w14:textId="0EB8924A"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48.3%</w:t>
            </w:r>
          </w:p>
        </w:tc>
      </w:tr>
      <w:tr w:rsidR="00A975C9" w:rsidRPr="00ED7C2F" w14:paraId="22BD9710" w14:textId="77777777" w:rsidTr="0060103E">
        <w:tc>
          <w:tcPr>
            <w:tcW w:w="2202" w:type="dxa"/>
            <w:shd w:val="clear" w:color="auto" w:fill="D9D9D9" w:themeFill="background1" w:themeFillShade="D9"/>
          </w:tcPr>
          <w:p w14:paraId="13C423F3" w14:textId="17BAEDDC" w:rsidR="00A975C9" w:rsidRPr="00ED7C2F" w:rsidRDefault="00A975C9"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Underwood*</w:t>
            </w:r>
          </w:p>
        </w:tc>
        <w:tc>
          <w:tcPr>
            <w:tcW w:w="2202" w:type="dxa"/>
          </w:tcPr>
          <w:p w14:paraId="66A3D0DB" w14:textId="2A07926E"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2881</w:t>
            </w:r>
          </w:p>
        </w:tc>
        <w:tc>
          <w:tcPr>
            <w:tcW w:w="2202" w:type="dxa"/>
          </w:tcPr>
          <w:p w14:paraId="35904883" w14:textId="70922D14"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13.4%</w:t>
            </w:r>
          </w:p>
        </w:tc>
        <w:tc>
          <w:tcPr>
            <w:tcW w:w="2202" w:type="dxa"/>
          </w:tcPr>
          <w:p w14:paraId="7B3A9317" w14:textId="1D6A3A9B"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57.6%</w:t>
            </w:r>
          </w:p>
        </w:tc>
        <w:tc>
          <w:tcPr>
            <w:tcW w:w="2202" w:type="dxa"/>
          </w:tcPr>
          <w:p w14:paraId="1129E0D4" w14:textId="0F1E15FA"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29.1%</w:t>
            </w:r>
          </w:p>
        </w:tc>
        <w:tc>
          <w:tcPr>
            <w:tcW w:w="2202" w:type="dxa"/>
          </w:tcPr>
          <w:p w14:paraId="0EA2E814" w14:textId="39BF4A69"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51.9%</w:t>
            </w:r>
          </w:p>
        </w:tc>
        <w:tc>
          <w:tcPr>
            <w:tcW w:w="2202" w:type="dxa"/>
          </w:tcPr>
          <w:p w14:paraId="1AAE108C" w14:textId="77E9B02D" w:rsidR="00A975C9"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48.1%</w:t>
            </w:r>
          </w:p>
        </w:tc>
      </w:tr>
      <w:tr w:rsidR="00783AA5" w:rsidRPr="00ED7C2F" w14:paraId="71003556" w14:textId="77777777" w:rsidTr="0060103E">
        <w:tc>
          <w:tcPr>
            <w:tcW w:w="2202" w:type="dxa"/>
            <w:shd w:val="clear" w:color="auto" w:fill="D9D9D9" w:themeFill="background1" w:themeFillShade="D9"/>
          </w:tcPr>
          <w:p w14:paraId="717563D0" w14:textId="0B836B83" w:rsidR="00783AA5" w:rsidRPr="00ED7C2F" w:rsidRDefault="00783AA5"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Ashfield</w:t>
            </w:r>
          </w:p>
        </w:tc>
        <w:tc>
          <w:tcPr>
            <w:tcW w:w="2202" w:type="dxa"/>
          </w:tcPr>
          <w:p w14:paraId="3F8304B8" w14:textId="2980F998" w:rsidR="00783AA5" w:rsidRPr="00ED7C2F" w:rsidRDefault="00783AA5" w:rsidP="6DFD5566">
            <w:pPr>
              <w:spacing w:after="0" w:line="240" w:lineRule="auto"/>
              <w:rPr>
                <w:rFonts w:eastAsia="Arial" w:cs="Arial"/>
                <w:color w:val="000000" w:themeColor="text1"/>
                <w:szCs w:val="24"/>
              </w:rPr>
            </w:pPr>
            <w:r w:rsidRPr="00ED7C2F">
              <w:rPr>
                <w:rFonts w:eastAsia="Arial" w:cs="Arial"/>
                <w:color w:val="000000" w:themeColor="text1"/>
                <w:szCs w:val="24"/>
              </w:rPr>
              <w:t>129,572</w:t>
            </w:r>
          </w:p>
        </w:tc>
        <w:tc>
          <w:tcPr>
            <w:tcW w:w="2202" w:type="dxa"/>
          </w:tcPr>
          <w:p w14:paraId="2058DEE3" w14:textId="10698E8C" w:rsidR="00783AA5" w:rsidRPr="00ED7C2F" w:rsidRDefault="00783AA5" w:rsidP="6DFD5566">
            <w:pPr>
              <w:spacing w:after="0" w:line="240" w:lineRule="auto"/>
              <w:rPr>
                <w:rFonts w:eastAsia="Arial" w:cs="Arial"/>
                <w:color w:val="000000" w:themeColor="text1"/>
                <w:szCs w:val="24"/>
              </w:rPr>
            </w:pPr>
            <w:r w:rsidRPr="00ED7C2F">
              <w:rPr>
                <w:rFonts w:eastAsia="Arial" w:cs="Arial"/>
                <w:color w:val="000000" w:themeColor="text1"/>
                <w:szCs w:val="24"/>
              </w:rPr>
              <w:t>18.5%</w:t>
            </w:r>
          </w:p>
        </w:tc>
        <w:tc>
          <w:tcPr>
            <w:tcW w:w="2202" w:type="dxa"/>
          </w:tcPr>
          <w:p w14:paraId="0C6B6E5A" w14:textId="4E7EAE80" w:rsidR="00783AA5" w:rsidRPr="00ED7C2F" w:rsidRDefault="00783AA5" w:rsidP="6DFD5566">
            <w:pPr>
              <w:spacing w:after="0" w:line="240" w:lineRule="auto"/>
              <w:rPr>
                <w:rFonts w:eastAsia="Arial" w:cs="Arial"/>
                <w:color w:val="000000" w:themeColor="text1"/>
                <w:szCs w:val="24"/>
              </w:rPr>
            </w:pPr>
            <w:r w:rsidRPr="00ED7C2F">
              <w:rPr>
                <w:rFonts w:eastAsia="Arial" w:cs="Arial"/>
                <w:color w:val="000000" w:themeColor="text1"/>
                <w:szCs w:val="24"/>
              </w:rPr>
              <w:t>61.5%</w:t>
            </w:r>
          </w:p>
        </w:tc>
        <w:tc>
          <w:tcPr>
            <w:tcW w:w="2202" w:type="dxa"/>
          </w:tcPr>
          <w:p w14:paraId="10753BE7" w14:textId="4828F899" w:rsidR="00783AA5" w:rsidRPr="00ED7C2F" w:rsidRDefault="00783AA5" w:rsidP="6DFD5566">
            <w:pPr>
              <w:spacing w:after="0" w:line="240" w:lineRule="auto"/>
              <w:rPr>
                <w:rFonts w:eastAsia="Arial" w:cs="Arial"/>
                <w:color w:val="000000" w:themeColor="text1"/>
                <w:szCs w:val="24"/>
              </w:rPr>
            </w:pPr>
            <w:r w:rsidRPr="00ED7C2F">
              <w:rPr>
                <w:rFonts w:eastAsia="Arial" w:cs="Arial"/>
                <w:color w:val="000000" w:themeColor="text1"/>
                <w:szCs w:val="24"/>
              </w:rPr>
              <w:t>20.1%</w:t>
            </w:r>
          </w:p>
        </w:tc>
        <w:tc>
          <w:tcPr>
            <w:tcW w:w="2202" w:type="dxa"/>
          </w:tcPr>
          <w:p w14:paraId="7C87D226" w14:textId="5E8B3BAC" w:rsidR="00783AA5" w:rsidRPr="00ED7C2F" w:rsidRDefault="00783AA5" w:rsidP="6DFD5566">
            <w:pPr>
              <w:spacing w:after="0" w:line="240" w:lineRule="auto"/>
              <w:rPr>
                <w:rFonts w:eastAsia="Arial" w:cs="Arial"/>
                <w:color w:val="000000" w:themeColor="text1"/>
                <w:szCs w:val="24"/>
              </w:rPr>
            </w:pPr>
            <w:r w:rsidRPr="00ED7C2F">
              <w:rPr>
                <w:rFonts w:eastAsia="Arial" w:cs="Arial"/>
                <w:color w:val="000000" w:themeColor="text1"/>
                <w:szCs w:val="24"/>
              </w:rPr>
              <w:t>51.1%</w:t>
            </w:r>
          </w:p>
        </w:tc>
        <w:tc>
          <w:tcPr>
            <w:tcW w:w="2202" w:type="dxa"/>
          </w:tcPr>
          <w:p w14:paraId="0195F5B8" w14:textId="0254B119" w:rsidR="00783AA5" w:rsidRPr="00ED7C2F" w:rsidRDefault="00783AA5" w:rsidP="6DFD5566">
            <w:pPr>
              <w:spacing w:after="0" w:line="240" w:lineRule="auto"/>
              <w:rPr>
                <w:rFonts w:eastAsia="Arial" w:cs="Arial"/>
                <w:color w:val="000000" w:themeColor="text1"/>
                <w:szCs w:val="24"/>
              </w:rPr>
            </w:pPr>
            <w:r w:rsidRPr="00ED7C2F">
              <w:rPr>
                <w:rFonts w:eastAsia="Arial" w:cs="Arial"/>
                <w:color w:val="000000" w:themeColor="text1"/>
                <w:szCs w:val="24"/>
              </w:rPr>
              <w:t>48.9%</w:t>
            </w:r>
          </w:p>
        </w:tc>
      </w:tr>
    </w:tbl>
    <w:p w14:paraId="0DC2C3B0" w14:textId="108B8A36" w:rsidR="00783AA5" w:rsidRPr="00ED7C2F" w:rsidRDefault="00A975C9" w:rsidP="6DFD5566">
      <w:pPr>
        <w:spacing w:after="0" w:line="240" w:lineRule="auto"/>
        <w:rPr>
          <w:rFonts w:eastAsia="Arial" w:cs="Arial"/>
          <w:color w:val="000000" w:themeColor="text1"/>
          <w:szCs w:val="24"/>
        </w:rPr>
      </w:pPr>
      <w:r w:rsidRPr="00ED7C2F">
        <w:rPr>
          <w:rFonts w:eastAsia="Arial" w:cs="Arial"/>
          <w:color w:val="000000" w:themeColor="text1"/>
          <w:szCs w:val="24"/>
        </w:rPr>
        <w:t xml:space="preserve">The population of </w:t>
      </w:r>
      <w:proofErr w:type="spellStart"/>
      <w:r w:rsidRPr="00ED7C2F">
        <w:rPr>
          <w:rFonts w:eastAsia="Arial" w:cs="Arial"/>
          <w:color w:val="000000" w:themeColor="text1"/>
          <w:szCs w:val="24"/>
        </w:rPr>
        <w:t>Coxmoor</w:t>
      </w:r>
      <w:proofErr w:type="spellEnd"/>
      <w:r w:rsidRPr="00ED7C2F">
        <w:rPr>
          <w:rFonts w:eastAsia="Arial" w:cs="Arial"/>
          <w:color w:val="000000" w:themeColor="text1"/>
          <w:szCs w:val="24"/>
        </w:rPr>
        <w:t xml:space="preserve"> is 3201. Its age and gender profile is </w:t>
      </w:r>
      <w:proofErr w:type="gramStart"/>
      <w:r w:rsidRPr="00ED7C2F">
        <w:rPr>
          <w:rFonts w:eastAsia="Arial" w:cs="Arial"/>
          <w:color w:val="000000" w:themeColor="text1"/>
          <w:szCs w:val="24"/>
        </w:rPr>
        <w:t>similar to</w:t>
      </w:r>
      <w:proofErr w:type="gramEnd"/>
      <w:r w:rsidRPr="00ED7C2F">
        <w:rPr>
          <w:rFonts w:eastAsia="Arial" w:cs="Arial"/>
          <w:color w:val="000000" w:themeColor="text1"/>
          <w:szCs w:val="24"/>
        </w:rPr>
        <w:t xml:space="preserve"> the Ashfield average.</w:t>
      </w:r>
    </w:p>
    <w:p w14:paraId="5BDFE0B6" w14:textId="56724C71" w:rsidR="00783AA5" w:rsidRPr="00ED7C2F" w:rsidRDefault="0060103E" w:rsidP="0060103E">
      <w:pPr>
        <w:pStyle w:val="Heading3"/>
      </w:pPr>
      <w:r w:rsidRPr="00ED7C2F">
        <w:t>Health</w:t>
      </w:r>
    </w:p>
    <w:p w14:paraId="796BA154" w14:textId="77777777" w:rsidR="00783AA5" w:rsidRPr="00ED7C2F"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798"/>
        <w:gridCol w:w="2640"/>
        <w:gridCol w:w="2201"/>
        <w:gridCol w:w="2201"/>
        <w:gridCol w:w="2799"/>
        <w:gridCol w:w="2775"/>
      </w:tblGrid>
      <w:tr w:rsidR="0010191B" w:rsidRPr="00ED7C2F" w14:paraId="3B6D0A12" w14:textId="77777777" w:rsidTr="0010191B">
        <w:tc>
          <w:tcPr>
            <w:tcW w:w="2798" w:type="dxa"/>
            <w:shd w:val="clear" w:color="auto" w:fill="D9D9D9" w:themeFill="background1" w:themeFillShade="D9"/>
          </w:tcPr>
          <w:p w14:paraId="515A8253" w14:textId="2EF02433"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Area</w:t>
            </w:r>
          </w:p>
        </w:tc>
        <w:tc>
          <w:tcPr>
            <w:tcW w:w="2640" w:type="dxa"/>
            <w:shd w:val="clear" w:color="auto" w:fill="D9D9D9" w:themeFill="background1" w:themeFillShade="D9"/>
          </w:tcPr>
          <w:p w14:paraId="18467C0D" w14:textId="0AE557C3" w:rsidR="0010191B" w:rsidRPr="00ED7C2F" w:rsidRDefault="0010191B" w:rsidP="6DFD5566">
            <w:pPr>
              <w:spacing w:after="0" w:line="240" w:lineRule="auto"/>
              <w:rPr>
                <w:rFonts w:eastAsia="Arial" w:cs="Arial"/>
                <w:b/>
                <w:bCs/>
                <w:color w:val="000000" w:themeColor="text1"/>
                <w:szCs w:val="24"/>
              </w:rPr>
            </w:pPr>
            <w:proofErr w:type="spellStart"/>
            <w:r w:rsidRPr="00ED7C2F">
              <w:rPr>
                <w:rFonts w:eastAsia="Arial" w:cs="Arial"/>
                <w:b/>
                <w:bCs/>
                <w:color w:val="000000" w:themeColor="text1"/>
                <w:szCs w:val="24"/>
              </w:rPr>
              <w:t>Self reported</w:t>
            </w:r>
            <w:proofErr w:type="spellEnd"/>
            <w:r w:rsidRPr="00ED7C2F">
              <w:rPr>
                <w:rFonts w:eastAsia="Arial" w:cs="Arial"/>
                <w:b/>
                <w:bCs/>
                <w:color w:val="000000" w:themeColor="text1"/>
                <w:szCs w:val="24"/>
              </w:rPr>
              <w:t xml:space="preserve"> poor health</w:t>
            </w:r>
          </w:p>
        </w:tc>
        <w:tc>
          <w:tcPr>
            <w:tcW w:w="2201" w:type="dxa"/>
            <w:shd w:val="clear" w:color="auto" w:fill="D9D9D9" w:themeFill="background1" w:themeFillShade="D9"/>
          </w:tcPr>
          <w:p w14:paraId="139D52EA" w14:textId="4F60E3AC"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Long term health condition or disability</w:t>
            </w:r>
          </w:p>
        </w:tc>
        <w:tc>
          <w:tcPr>
            <w:tcW w:w="2201" w:type="dxa"/>
            <w:shd w:val="clear" w:color="auto" w:fill="D9D9D9" w:themeFill="background1" w:themeFillShade="D9"/>
          </w:tcPr>
          <w:p w14:paraId="44A65D97" w14:textId="32C0F04B"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Day to day activities limited a lot</w:t>
            </w:r>
          </w:p>
        </w:tc>
        <w:tc>
          <w:tcPr>
            <w:tcW w:w="2799" w:type="dxa"/>
            <w:shd w:val="clear" w:color="auto" w:fill="D9D9D9" w:themeFill="background1" w:themeFillShade="D9"/>
          </w:tcPr>
          <w:p w14:paraId="6311C6A7" w14:textId="6C138A1D"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Children overweight or obese (Reception)</w:t>
            </w:r>
          </w:p>
        </w:tc>
        <w:tc>
          <w:tcPr>
            <w:tcW w:w="2775" w:type="dxa"/>
            <w:shd w:val="clear" w:color="auto" w:fill="D9D9D9" w:themeFill="background1" w:themeFillShade="D9"/>
          </w:tcPr>
          <w:p w14:paraId="3BFEDCE5" w14:textId="4EF0838F"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Children overweight or obese (Year 6)</w:t>
            </w:r>
          </w:p>
        </w:tc>
      </w:tr>
      <w:tr w:rsidR="0010191B" w:rsidRPr="00ED7C2F" w14:paraId="1B75236A" w14:textId="77777777" w:rsidTr="0010191B">
        <w:tc>
          <w:tcPr>
            <w:tcW w:w="2798" w:type="dxa"/>
            <w:shd w:val="clear" w:color="auto" w:fill="D9D9D9" w:themeFill="background1" w:themeFillShade="D9"/>
          </w:tcPr>
          <w:p w14:paraId="0AB76D24" w14:textId="6C96E60A" w:rsidR="0010191B" w:rsidRPr="00ED7C2F" w:rsidRDefault="0010191B" w:rsidP="6DFD5566">
            <w:pPr>
              <w:spacing w:after="0" w:line="240" w:lineRule="auto"/>
              <w:rPr>
                <w:rFonts w:eastAsia="Arial" w:cs="Arial"/>
                <w:b/>
                <w:bCs/>
                <w:color w:val="000000" w:themeColor="text1"/>
                <w:szCs w:val="24"/>
              </w:rPr>
            </w:pPr>
            <w:proofErr w:type="spellStart"/>
            <w:r w:rsidRPr="00ED7C2F">
              <w:rPr>
                <w:rFonts w:eastAsia="Arial" w:cs="Arial"/>
                <w:b/>
                <w:bCs/>
                <w:color w:val="000000" w:themeColor="text1"/>
                <w:szCs w:val="24"/>
              </w:rPr>
              <w:t>Coxmoor</w:t>
            </w:r>
            <w:proofErr w:type="spellEnd"/>
          </w:p>
        </w:tc>
        <w:tc>
          <w:tcPr>
            <w:tcW w:w="2640" w:type="dxa"/>
          </w:tcPr>
          <w:p w14:paraId="39E2BD65" w14:textId="3AEFB00A"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9.3%</w:t>
            </w:r>
          </w:p>
        </w:tc>
        <w:tc>
          <w:tcPr>
            <w:tcW w:w="2201" w:type="dxa"/>
          </w:tcPr>
          <w:p w14:paraId="4C08A393" w14:textId="4E981798"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26.1%</w:t>
            </w:r>
          </w:p>
        </w:tc>
        <w:tc>
          <w:tcPr>
            <w:tcW w:w="2201" w:type="dxa"/>
          </w:tcPr>
          <w:p w14:paraId="58324C8A" w14:textId="48F85C85"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12.3%</w:t>
            </w:r>
          </w:p>
        </w:tc>
        <w:tc>
          <w:tcPr>
            <w:tcW w:w="2799" w:type="dxa"/>
          </w:tcPr>
          <w:p w14:paraId="4A8891D3" w14:textId="621A0C40"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26.9%</w:t>
            </w:r>
          </w:p>
        </w:tc>
        <w:tc>
          <w:tcPr>
            <w:tcW w:w="2775" w:type="dxa"/>
          </w:tcPr>
          <w:p w14:paraId="744F2617" w14:textId="09607E1A"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42.4%</w:t>
            </w:r>
          </w:p>
        </w:tc>
      </w:tr>
      <w:tr w:rsidR="0010191B" w:rsidRPr="00ED7C2F" w14:paraId="40A71686" w14:textId="77777777" w:rsidTr="0010191B">
        <w:tc>
          <w:tcPr>
            <w:tcW w:w="2798" w:type="dxa"/>
            <w:shd w:val="clear" w:color="auto" w:fill="D9D9D9" w:themeFill="background1" w:themeFillShade="D9"/>
          </w:tcPr>
          <w:p w14:paraId="6253932E" w14:textId="7BCA1A80"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Underwood</w:t>
            </w:r>
          </w:p>
        </w:tc>
        <w:tc>
          <w:tcPr>
            <w:tcW w:w="2640" w:type="dxa"/>
          </w:tcPr>
          <w:p w14:paraId="3B423FDA" w14:textId="47041021"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6.7%</w:t>
            </w:r>
          </w:p>
        </w:tc>
        <w:tc>
          <w:tcPr>
            <w:tcW w:w="2201" w:type="dxa"/>
          </w:tcPr>
          <w:p w14:paraId="52724946" w14:textId="44DCAE7E"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20.9%</w:t>
            </w:r>
          </w:p>
        </w:tc>
        <w:tc>
          <w:tcPr>
            <w:tcW w:w="2201" w:type="dxa"/>
          </w:tcPr>
          <w:p w14:paraId="09F1EBDE" w14:textId="604D1ADF"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8.8%</w:t>
            </w:r>
          </w:p>
        </w:tc>
        <w:tc>
          <w:tcPr>
            <w:tcW w:w="2799" w:type="dxa"/>
          </w:tcPr>
          <w:p w14:paraId="77985680" w14:textId="44298313"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23.1%</w:t>
            </w:r>
          </w:p>
        </w:tc>
        <w:tc>
          <w:tcPr>
            <w:tcW w:w="2775" w:type="dxa"/>
          </w:tcPr>
          <w:p w14:paraId="2A3B5135" w14:textId="2E95E44C"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42.9%</w:t>
            </w:r>
          </w:p>
        </w:tc>
      </w:tr>
      <w:tr w:rsidR="0010191B" w:rsidRPr="00ED7C2F" w14:paraId="4098F099" w14:textId="77777777" w:rsidTr="0010191B">
        <w:tc>
          <w:tcPr>
            <w:tcW w:w="2798" w:type="dxa"/>
            <w:shd w:val="clear" w:color="auto" w:fill="D9D9D9" w:themeFill="background1" w:themeFillShade="D9"/>
          </w:tcPr>
          <w:p w14:paraId="612815F3" w14:textId="755D26C0" w:rsidR="0010191B" w:rsidRPr="00ED7C2F" w:rsidRDefault="0010191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Ashfield</w:t>
            </w:r>
          </w:p>
        </w:tc>
        <w:tc>
          <w:tcPr>
            <w:tcW w:w="2640" w:type="dxa"/>
          </w:tcPr>
          <w:p w14:paraId="59DEFB12" w14:textId="6C30A4BB"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7.1%</w:t>
            </w:r>
          </w:p>
        </w:tc>
        <w:tc>
          <w:tcPr>
            <w:tcW w:w="2201" w:type="dxa"/>
          </w:tcPr>
          <w:p w14:paraId="7EF92AC2" w14:textId="32A6FBF4" w:rsidR="0010191B" w:rsidRPr="00ED7C2F" w:rsidRDefault="0010191B" w:rsidP="0010191B">
            <w:pPr>
              <w:spacing w:after="0" w:line="240" w:lineRule="auto"/>
              <w:rPr>
                <w:rFonts w:eastAsia="Arial" w:cs="Arial"/>
                <w:color w:val="000000" w:themeColor="text1"/>
                <w:szCs w:val="24"/>
              </w:rPr>
            </w:pPr>
            <w:r w:rsidRPr="00ED7C2F">
              <w:rPr>
                <w:rFonts w:eastAsia="Arial" w:cs="Arial"/>
                <w:color w:val="000000" w:themeColor="text1"/>
                <w:szCs w:val="24"/>
              </w:rPr>
              <w:t>22%</w:t>
            </w:r>
          </w:p>
        </w:tc>
        <w:tc>
          <w:tcPr>
            <w:tcW w:w="2201" w:type="dxa"/>
          </w:tcPr>
          <w:p w14:paraId="0E441E6F" w14:textId="79109751"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10.1%</w:t>
            </w:r>
          </w:p>
        </w:tc>
        <w:tc>
          <w:tcPr>
            <w:tcW w:w="2799" w:type="dxa"/>
          </w:tcPr>
          <w:p w14:paraId="5A52BBAD" w14:textId="20F2661D"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25.6%</w:t>
            </w:r>
          </w:p>
        </w:tc>
        <w:tc>
          <w:tcPr>
            <w:tcW w:w="2775" w:type="dxa"/>
          </w:tcPr>
          <w:p w14:paraId="32F6C965" w14:textId="5FBFBE70" w:rsidR="0010191B" w:rsidRPr="00ED7C2F" w:rsidRDefault="0010191B" w:rsidP="6DFD5566">
            <w:pPr>
              <w:spacing w:after="0" w:line="240" w:lineRule="auto"/>
              <w:rPr>
                <w:rFonts w:eastAsia="Arial" w:cs="Arial"/>
                <w:color w:val="000000" w:themeColor="text1"/>
                <w:szCs w:val="24"/>
              </w:rPr>
            </w:pPr>
            <w:r w:rsidRPr="00ED7C2F">
              <w:rPr>
                <w:rFonts w:eastAsia="Arial" w:cs="Arial"/>
                <w:color w:val="000000" w:themeColor="text1"/>
                <w:szCs w:val="24"/>
              </w:rPr>
              <w:t>40.4%</w:t>
            </w:r>
          </w:p>
        </w:tc>
      </w:tr>
    </w:tbl>
    <w:p w14:paraId="6C091180" w14:textId="77777777" w:rsidR="0010191B" w:rsidRPr="00ED7C2F" w:rsidRDefault="0010191B" w:rsidP="0010191B">
      <w:pPr>
        <w:sectPr w:rsidR="0010191B" w:rsidRPr="00ED7C2F" w:rsidSect="00783AA5">
          <w:type w:val="continuous"/>
          <w:pgSz w:w="16840" w:h="11910" w:orient="landscape"/>
          <w:pgMar w:top="780" w:right="708" w:bottom="280" w:left="708" w:header="720" w:footer="720" w:gutter="0"/>
          <w:cols w:space="720"/>
        </w:sectPr>
      </w:pPr>
      <w:r w:rsidRPr="00ED7C2F">
        <w:t xml:space="preserve">The population of </w:t>
      </w:r>
      <w:proofErr w:type="spellStart"/>
      <w:r w:rsidRPr="00ED7C2F">
        <w:t>Coxmoor</w:t>
      </w:r>
      <w:proofErr w:type="spellEnd"/>
      <w:r w:rsidRPr="00ED7C2F">
        <w:t xml:space="preserve"> has a much higher percentage with a long-term health condition/disability when compared to Underwood or the Ashfield average.  This trend is repeated for self-reported poor health, and limited day-to-day activities. The prevalence of overweight/obese children in reception and year 6 is like that of the Ashfield average.</w:t>
      </w:r>
    </w:p>
    <w:p w14:paraId="6A82185A" w14:textId="68645476" w:rsidR="0010191B" w:rsidRPr="00ED7C2F" w:rsidRDefault="0010191B" w:rsidP="0010191B">
      <w:pPr>
        <w:pStyle w:val="Heading3"/>
      </w:pPr>
      <w:r w:rsidRPr="00ED7C2F">
        <w:lastRenderedPageBreak/>
        <w:t>Disease prevalence</w:t>
      </w:r>
    </w:p>
    <w:p w14:paraId="1BED2BC2" w14:textId="0D35E194" w:rsidR="0010191B" w:rsidRPr="00ED7C2F" w:rsidRDefault="0010191B" w:rsidP="0010191B">
      <w:pPr>
        <w:spacing w:after="0" w:line="240" w:lineRule="auto"/>
      </w:pPr>
      <w:r w:rsidRPr="00ED7C2F">
        <w:t xml:space="preserve">Disease - </w:t>
      </w:r>
      <w:r w:rsidRPr="00ED7C2F">
        <w:t>percentage</w:t>
      </w:r>
      <w:r w:rsidRPr="00ED7C2F">
        <w:t xml:space="preserve"> </w:t>
      </w:r>
      <w:r w:rsidRPr="00ED7C2F">
        <w:t>p</w:t>
      </w:r>
      <w:r w:rsidRPr="00ED7C2F">
        <w:t>revalence within the population area</w:t>
      </w:r>
      <w:r w:rsidRPr="00ED7C2F">
        <w:t>:</w:t>
      </w:r>
    </w:p>
    <w:p w14:paraId="2AEB72AE" w14:textId="5636592D" w:rsidR="0010191B" w:rsidRPr="00ED7C2F" w:rsidRDefault="0010191B" w:rsidP="0010191B">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1700"/>
        <w:gridCol w:w="1606"/>
        <w:gridCol w:w="1294"/>
        <w:gridCol w:w="1275"/>
        <w:gridCol w:w="1360"/>
        <w:gridCol w:w="1106"/>
        <w:gridCol w:w="877"/>
        <w:gridCol w:w="1495"/>
        <w:gridCol w:w="1328"/>
        <w:gridCol w:w="895"/>
        <w:gridCol w:w="950"/>
        <w:gridCol w:w="1528"/>
      </w:tblGrid>
      <w:tr w:rsidR="0010191B" w:rsidRPr="00ED7C2F" w14:paraId="65536552" w14:textId="77777777" w:rsidTr="00115BFD">
        <w:tc>
          <w:tcPr>
            <w:tcW w:w="1700" w:type="dxa"/>
            <w:shd w:val="clear" w:color="auto" w:fill="D9D9D9" w:themeFill="background1" w:themeFillShade="D9"/>
          </w:tcPr>
          <w:p w14:paraId="74B47D00" w14:textId="7908B554" w:rsidR="0010191B" w:rsidRPr="00ED7C2F" w:rsidRDefault="0010191B"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Ward a</w:t>
            </w:r>
            <w:r w:rsidRPr="00ED7C2F">
              <w:rPr>
                <w:rFonts w:eastAsia="Arial" w:cs="Arial"/>
                <w:b/>
                <w:bCs/>
                <w:color w:val="000000" w:themeColor="text1"/>
                <w:szCs w:val="24"/>
              </w:rPr>
              <w:t>rea</w:t>
            </w:r>
          </w:p>
        </w:tc>
        <w:tc>
          <w:tcPr>
            <w:tcW w:w="1606" w:type="dxa"/>
            <w:shd w:val="clear" w:color="auto" w:fill="D9D9D9" w:themeFill="background1" w:themeFillShade="D9"/>
          </w:tcPr>
          <w:p w14:paraId="4B2C6CCC" w14:textId="0074F183"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Severe multiple disadvantages</w:t>
            </w:r>
          </w:p>
        </w:tc>
        <w:tc>
          <w:tcPr>
            <w:tcW w:w="1294" w:type="dxa"/>
            <w:shd w:val="clear" w:color="auto" w:fill="D9D9D9" w:themeFill="background1" w:themeFillShade="D9"/>
          </w:tcPr>
          <w:p w14:paraId="0256BB6F" w14:textId="61687C55"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Diabetes Type 1</w:t>
            </w:r>
          </w:p>
        </w:tc>
        <w:tc>
          <w:tcPr>
            <w:tcW w:w="1275" w:type="dxa"/>
            <w:shd w:val="clear" w:color="auto" w:fill="D9D9D9" w:themeFill="background1" w:themeFillShade="D9"/>
          </w:tcPr>
          <w:p w14:paraId="54614553" w14:textId="502735E8"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Diabetes Type 2</w:t>
            </w:r>
          </w:p>
        </w:tc>
        <w:tc>
          <w:tcPr>
            <w:tcW w:w="1360" w:type="dxa"/>
            <w:shd w:val="clear" w:color="auto" w:fill="D9D9D9" w:themeFill="background1" w:themeFillShade="D9"/>
          </w:tcPr>
          <w:p w14:paraId="32AD5D3E" w14:textId="0FC6C223"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Stroke</w:t>
            </w:r>
          </w:p>
        </w:tc>
        <w:tc>
          <w:tcPr>
            <w:tcW w:w="1106" w:type="dxa"/>
            <w:shd w:val="clear" w:color="auto" w:fill="D9D9D9" w:themeFill="background1" w:themeFillShade="D9"/>
          </w:tcPr>
          <w:p w14:paraId="707A8F49" w14:textId="12250715"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Coronary Heart Disease</w:t>
            </w:r>
          </w:p>
        </w:tc>
        <w:tc>
          <w:tcPr>
            <w:tcW w:w="877" w:type="dxa"/>
            <w:shd w:val="clear" w:color="auto" w:fill="D9D9D9" w:themeFill="background1" w:themeFillShade="D9"/>
          </w:tcPr>
          <w:p w14:paraId="3A315B7D" w14:textId="05C3C483"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Heart Failure</w:t>
            </w:r>
          </w:p>
        </w:tc>
        <w:tc>
          <w:tcPr>
            <w:tcW w:w="1495" w:type="dxa"/>
            <w:shd w:val="clear" w:color="auto" w:fill="D9D9D9" w:themeFill="background1" w:themeFillShade="D9"/>
          </w:tcPr>
          <w:p w14:paraId="2BB23BF3" w14:textId="6CF58B0A" w:rsidR="0010191B" w:rsidRPr="00ED7C2F" w:rsidRDefault="0010191B"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Hyper</w:t>
            </w:r>
            <w:r w:rsidR="00115BFD" w:rsidRPr="00ED7C2F">
              <w:rPr>
                <w:rFonts w:eastAsia="Arial" w:cs="Arial"/>
                <w:b/>
                <w:bCs/>
                <w:color w:val="000000" w:themeColor="text1"/>
                <w:sz w:val="20"/>
                <w:szCs w:val="20"/>
              </w:rPr>
              <w:t>tension</w:t>
            </w:r>
          </w:p>
        </w:tc>
        <w:tc>
          <w:tcPr>
            <w:tcW w:w="1328" w:type="dxa"/>
            <w:shd w:val="clear" w:color="auto" w:fill="D9D9D9" w:themeFill="background1" w:themeFillShade="D9"/>
          </w:tcPr>
          <w:p w14:paraId="7E27B176" w14:textId="77777777" w:rsidR="0010191B" w:rsidRPr="00ED7C2F" w:rsidRDefault="00115BFD"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Chronic Obstructive</w:t>
            </w:r>
          </w:p>
          <w:p w14:paraId="35CE7E1A" w14:textId="77777777" w:rsidR="00115BFD" w:rsidRPr="00ED7C2F" w:rsidRDefault="00115BFD"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Pulmonary</w:t>
            </w:r>
          </w:p>
          <w:p w14:paraId="3EFBF4FF" w14:textId="0B946CBA" w:rsidR="00115BFD" w:rsidRPr="00ED7C2F" w:rsidRDefault="00115BFD"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Disease</w:t>
            </w:r>
          </w:p>
        </w:tc>
        <w:tc>
          <w:tcPr>
            <w:tcW w:w="895" w:type="dxa"/>
            <w:shd w:val="clear" w:color="auto" w:fill="D9D9D9" w:themeFill="background1" w:themeFillShade="D9"/>
          </w:tcPr>
          <w:p w14:paraId="568CAE30" w14:textId="2E8BF062" w:rsidR="0010191B" w:rsidRPr="00ED7C2F" w:rsidRDefault="00115BFD"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Cancer</w:t>
            </w:r>
          </w:p>
        </w:tc>
        <w:tc>
          <w:tcPr>
            <w:tcW w:w="950" w:type="dxa"/>
            <w:shd w:val="clear" w:color="auto" w:fill="D9D9D9" w:themeFill="background1" w:themeFillShade="D9"/>
          </w:tcPr>
          <w:p w14:paraId="55696666" w14:textId="675675F3" w:rsidR="0010191B" w:rsidRPr="00ED7C2F" w:rsidRDefault="00115BFD"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Serious Mental Illness</w:t>
            </w:r>
          </w:p>
        </w:tc>
        <w:tc>
          <w:tcPr>
            <w:tcW w:w="1528" w:type="dxa"/>
            <w:shd w:val="clear" w:color="auto" w:fill="D9D9D9" w:themeFill="background1" w:themeFillShade="D9"/>
          </w:tcPr>
          <w:p w14:paraId="3FDEE712" w14:textId="632C024A" w:rsidR="0010191B" w:rsidRPr="00ED7C2F" w:rsidRDefault="00115BFD" w:rsidP="0092574F">
            <w:pPr>
              <w:spacing w:after="0" w:line="240" w:lineRule="auto"/>
              <w:rPr>
                <w:rFonts w:eastAsia="Arial" w:cs="Arial"/>
                <w:b/>
                <w:bCs/>
                <w:color w:val="000000" w:themeColor="text1"/>
                <w:sz w:val="20"/>
                <w:szCs w:val="20"/>
              </w:rPr>
            </w:pPr>
            <w:r w:rsidRPr="00ED7C2F">
              <w:rPr>
                <w:rFonts w:eastAsia="Arial" w:cs="Arial"/>
                <w:b/>
                <w:bCs/>
                <w:color w:val="000000" w:themeColor="text1"/>
                <w:sz w:val="20"/>
                <w:szCs w:val="20"/>
              </w:rPr>
              <w:t>Substance abuse</w:t>
            </w:r>
          </w:p>
        </w:tc>
      </w:tr>
      <w:tr w:rsidR="0010191B" w:rsidRPr="00ED7C2F" w14:paraId="7B5E1CE4" w14:textId="77777777" w:rsidTr="00115BFD">
        <w:tc>
          <w:tcPr>
            <w:tcW w:w="1700" w:type="dxa"/>
            <w:shd w:val="clear" w:color="auto" w:fill="D9D9D9" w:themeFill="background1" w:themeFillShade="D9"/>
          </w:tcPr>
          <w:p w14:paraId="4B62D514" w14:textId="23150BF1" w:rsidR="0010191B" w:rsidRPr="00ED7C2F" w:rsidRDefault="00115BFD"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Abbey Hill</w:t>
            </w:r>
          </w:p>
        </w:tc>
        <w:tc>
          <w:tcPr>
            <w:tcW w:w="1606" w:type="dxa"/>
          </w:tcPr>
          <w:p w14:paraId="29953563" w14:textId="79CC8835" w:rsidR="00115BFD"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0.6%</w:t>
            </w:r>
          </w:p>
        </w:tc>
        <w:tc>
          <w:tcPr>
            <w:tcW w:w="1294" w:type="dxa"/>
          </w:tcPr>
          <w:p w14:paraId="5C2DD7A0" w14:textId="573A4A88"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0.6%</w:t>
            </w:r>
          </w:p>
        </w:tc>
        <w:tc>
          <w:tcPr>
            <w:tcW w:w="1275" w:type="dxa"/>
          </w:tcPr>
          <w:p w14:paraId="65B60BF6" w14:textId="37EDCF61"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7.5%</w:t>
            </w:r>
          </w:p>
        </w:tc>
        <w:tc>
          <w:tcPr>
            <w:tcW w:w="1360" w:type="dxa"/>
          </w:tcPr>
          <w:p w14:paraId="13F5B95B" w14:textId="1AA16A79"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1.4%</w:t>
            </w:r>
          </w:p>
        </w:tc>
        <w:tc>
          <w:tcPr>
            <w:tcW w:w="1106" w:type="dxa"/>
          </w:tcPr>
          <w:p w14:paraId="7B98D559" w14:textId="4AF3C86A"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4.3%</w:t>
            </w:r>
          </w:p>
        </w:tc>
        <w:tc>
          <w:tcPr>
            <w:tcW w:w="877" w:type="dxa"/>
          </w:tcPr>
          <w:p w14:paraId="2D63287D" w14:textId="0A00720B"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1.4%</w:t>
            </w:r>
          </w:p>
        </w:tc>
        <w:tc>
          <w:tcPr>
            <w:tcW w:w="1495" w:type="dxa"/>
          </w:tcPr>
          <w:p w14:paraId="30DCCDA1" w14:textId="060C3CF1"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16.2%</w:t>
            </w:r>
          </w:p>
        </w:tc>
        <w:tc>
          <w:tcPr>
            <w:tcW w:w="1328" w:type="dxa"/>
          </w:tcPr>
          <w:p w14:paraId="12956E6B" w14:textId="5014EA02"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3.1%</w:t>
            </w:r>
          </w:p>
        </w:tc>
        <w:tc>
          <w:tcPr>
            <w:tcW w:w="895" w:type="dxa"/>
          </w:tcPr>
          <w:p w14:paraId="0DB2AC0F" w14:textId="63DBC7FB"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4.8%</w:t>
            </w:r>
          </w:p>
        </w:tc>
        <w:tc>
          <w:tcPr>
            <w:tcW w:w="950" w:type="dxa"/>
          </w:tcPr>
          <w:p w14:paraId="1A65FFAB" w14:textId="77520884"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0.5%</w:t>
            </w:r>
          </w:p>
        </w:tc>
        <w:tc>
          <w:tcPr>
            <w:tcW w:w="1528" w:type="dxa"/>
          </w:tcPr>
          <w:p w14:paraId="54D49B7E" w14:textId="39FE051B"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2.4%</w:t>
            </w:r>
          </w:p>
        </w:tc>
      </w:tr>
      <w:tr w:rsidR="0010191B" w:rsidRPr="00ED7C2F" w14:paraId="08DF392F" w14:textId="77777777" w:rsidTr="00115BFD">
        <w:tc>
          <w:tcPr>
            <w:tcW w:w="1700" w:type="dxa"/>
            <w:shd w:val="clear" w:color="auto" w:fill="D9D9D9" w:themeFill="background1" w:themeFillShade="D9"/>
          </w:tcPr>
          <w:p w14:paraId="42B9C058" w14:textId="77777777" w:rsidR="0010191B" w:rsidRPr="00ED7C2F" w:rsidRDefault="0010191B"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Ashfield</w:t>
            </w:r>
          </w:p>
        </w:tc>
        <w:tc>
          <w:tcPr>
            <w:tcW w:w="1606" w:type="dxa"/>
          </w:tcPr>
          <w:p w14:paraId="6B14D0B3" w14:textId="64B90EE8"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0.6%</w:t>
            </w:r>
          </w:p>
        </w:tc>
        <w:tc>
          <w:tcPr>
            <w:tcW w:w="1294" w:type="dxa"/>
          </w:tcPr>
          <w:p w14:paraId="18974FFA" w14:textId="688505FC"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0.7%</w:t>
            </w:r>
          </w:p>
        </w:tc>
        <w:tc>
          <w:tcPr>
            <w:tcW w:w="1275" w:type="dxa"/>
          </w:tcPr>
          <w:p w14:paraId="7FE3E17D" w14:textId="082D6694"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6.9%</w:t>
            </w:r>
          </w:p>
        </w:tc>
        <w:tc>
          <w:tcPr>
            <w:tcW w:w="1360" w:type="dxa"/>
          </w:tcPr>
          <w:p w14:paraId="644E7709" w14:textId="1B871301"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1.5%</w:t>
            </w:r>
          </w:p>
        </w:tc>
        <w:tc>
          <w:tcPr>
            <w:tcW w:w="1106" w:type="dxa"/>
          </w:tcPr>
          <w:p w14:paraId="13E946AE" w14:textId="40F6D01D"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3.6%</w:t>
            </w:r>
          </w:p>
        </w:tc>
        <w:tc>
          <w:tcPr>
            <w:tcW w:w="877" w:type="dxa"/>
          </w:tcPr>
          <w:p w14:paraId="1B934F7A" w14:textId="4C3509E4"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1.6%</w:t>
            </w:r>
          </w:p>
        </w:tc>
        <w:tc>
          <w:tcPr>
            <w:tcW w:w="1495" w:type="dxa"/>
          </w:tcPr>
          <w:p w14:paraId="26C090E3" w14:textId="6D6FDE58"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17.4%</w:t>
            </w:r>
          </w:p>
        </w:tc>
        <w:tc>
          <w:tcPr>
            <w:tcW w:w="1328" w:type="dxa"/>
          </w:tcPr>
          <w:p w14:paraId="6EC770D4" w14:textId="3B3F073F"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2.7%</w:t>
            </w:r>
          </w:p>
        </w:tc>
        <w:tc>
          <w:tcPr>
            <w:tcW w:w="895" w:type="dxa"/>
          </w:tcPr>
          <w:p w14:paraId="4DC2E417" w14:textId="0D785E8A" w:rsidR="0010191B" w:rsidRPr="00ED7C2F" w:rsidRDefault="00115BFD" w:rsidP="0092574F">
            <w:pPr>
              <w:spacing w:after="0" w:line="240" w:lineRule="auto"/>
              <w:rPr>
                <w:rFonts w:eastAsia="Arial" w:cs="Arial"/>
                <w:color w:val="000000" w:themeColor="text1"/>
                <w:szCs w:val="24"/>
              </w:rPr>
            </w:pPr>
            <w:r w:rsidRPr="00ED7C2F">
              <w:rPr>
                <w:rFonts w:eastAsia="Arial" w:cs="Arial"/>
                <w:color w:val="000000" w:themeColor="text1"/>
                <w:szCs w:val="24"/>
              </w:rPr>
              <w:t>5.1%</w:t>
            </w:r>
          </w:p>
        </w:tc>
        <w:tc>
          <w:tcPr>
            <w:tcW w:w="950" w:type="dxa"/>
          </w:tcPr>
          <w:p w14:paraId="754D8545" w14:textId="58762B2D" w:rsidR="0010191B" w:rsidRPr="00ED7C2F" w:rsidRDefault="004E1EA2" w:rsidP="0092574F">
            <w:pPr>
              <w:spacing w:after="0" w:line="240" w:lineRule="auto"/>
              <w:rPr>
                <w:rFonts w:eastAsia="Arial" w:cs="Arial"/>
                <w:color w:val="000000" w:themeColor="text1"/>
                <w:szCs w:val="24"/>
              </w:rPr>
            </w:pPr>
            <w:r w:rsidRPr="00ED7C2F">
              <w:rPr>
                <w:rFonts w:eastAsia="Arial" w:cs="Arial"/>
                <w:color w:val="000000" w:themeColor="text1"/>
                <w:szCs w:val="24"/>
              </w:rPr>
              <w:t>0.7%</w:t>
            </w:r>
          </w:p>
        </w:tc>
        <w:tc>
          <w:tcPr>
            <w:tcW w:w="1528" w:type="dxa"/>
          </w:tcPr>
          <w:p w14:paraId="31399393" w14:textId="24B279AE" w:rsidR="0010191B" w:rsidRPr="00ED7C2F" w:rsidRDefault="004E1EA2" w:rsidP="0092574F">
            <w:pPr>
              <w:spacing w:after="0" w:line="240" w:lineRule="auto"/>
              <w:rPr>
                <w:rFonts w:eastAsia="Arial" w:cs="Arial"/>
                <w:color w:val="000000" w:themeColor="text1"/>
                <w:szCs w:val="24"/>
              </w:rPr>
            </w:pPr>
            <w:r w:rsidRPr="00ED7C2F">
              <w:rPr>
                <w:rFonts w:eastAsia="Arial" w:cs="Arial"/>
                <w:color w:val="000000" w:themeColor="text1"/>
                <w:szCs w:val="24"/>
              </w:rPr>
              <w:t>2.2%</w:t>
            </w:r>
          </w:p>
        </w:tc>
      </w:tr>
    </w:tbl>
    <w:p w14:paraId="370F8C32" w14:textId="20CA21BE" w:rsidR="0010191B" w:rsidRPr="00ED7C2F" w:rsidRDefault="004E1EA2" w:rsidP="0010191B">
      <w:r w:rsidRPr="00ED7C2F">
        <w:t xml:space="preserve">Disease prevalence in </w:t>
      </w:r>
      <w:proofErr w:type="spellStart"/>
      <w:r w:rsidRPr="00ED7C2F">
        <w:t>Coxmoor</w:t>
      </w:r>
      <w:proofErr w:type="spellEnd"/>
      <w:r w:rsidRPr="00ED7C2F">
        <w:t xml:space="preserve"> is very similar to that of Ashfield as a whole.</w:t>
      </w:r>
    </w:p>
    <w:p w14:paraId="3397A93A" w14:textId="09C86B5E" w:rsidR="00783AA5" w:rsidRPr="00ED7C2F" w:rsidRDefault="0060103E" w:rsidP="0060103E">
      <w:pPr>
        <w:pStyle w:val="Heading3"/>
      </w:pPr>
      <w:r w:rsidRPr="00ED7C2F">
        <w:t>Economy</w:t>
      </w:r>
    </w:p>
    <w:tbl>
      <w:tblPr>
        <w:tblStyle w:val="TableGrid"/>
        <w:tblW w:w="0" w:type="auto"/>
        <w:tblLook w:val="04A0" w:firstRow="1" w:lastRow="0" w:firstColumn="1" w:lastColumn="0" w:noHBand="0" w:noVBand="1"/>
      </w:tblPr>
      <w:tblGrid>
        <w:gridCol w:w="2123"/>
        <w:gridCol w:w="1883"/>
        <w:gridCol w:w="1919"/>
        <w:gridCol w:w="1889"/>
        <w:gridCol w:w="1896"/>
        <w:gridCol w:w="1895"/>
        <w:gridCol w:w="1919"/>
        <w:gridCol w:w="1890"/>
      </w:tblGrid>
      <w:tr w:rsidR="0060103E" w:rsidRPr="00ED7C2F" w14:paraId="2F514E3D" w14:textId="46A99048" w:rsidTr="004E1EA2">
        <w:tc>
          <w:tcPr>
            <w:tcW w:w="2123" w:type="dxa"/>
            <w:shd w:val="clear" w:color="auto" w:fill="D9D9D9" w:themeFill="background1" w:themeFillShade="D9"/>
          </w:tcPr>
          <w:p w14:paraId="64B48D85" w14:textId="74DFDEC0"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Area</w:t>
            </w:r>
          </w:p>
        </w:tc>
        <w:tc>
          <w:tcPr>
            <w:tcW w:w="1883" w:type="dxa"/>
            <w:shd w:val="clear" w:color="auto" w:fill="D9D9D9" w:themeFill="background1" w:themeFillShade="D9"/>
          </w:tcPr>
          <w:p w14:paraId="7DA61515" w14:textId="735DD57E"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Provide 50 hours of unpaid care per week</w:t>
            </w:r>
          </w:p>
        </w:tc>
        <w:tc>
          <w:tcPr>
            <w:tcW w:w="1919" w:type="dxa"/>
            <w:shd w:val="clear" w:color="auto" w:fill="D9D9D9" w:themeFill="background1" w:themeFillShade="D9"/>
          </w:tcPr>
          <w:p w14:paraId="6783CACD" w14:textId="05A3ABB3"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Economically inactive</w:t>
            </w:r>
          </w:p>
        </w:tc>
        <w:tc>
          <w:tcPr>
            <w:tcW w:w="1889" w:type="dxa"/>
            <w:shd w:val="clear" w:color="auto" w:fill="D9D9D9" w:themeFill="background1" w:themeFillShade="D9"/>
          </w:tcPr>
          <w:p w14:paraId="46080432" w14:textId="6910D614"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Out of work Benefits claimant count</w:t>
            </w:r>
          </w:p>
        </w:tc>
        <w:tc>
          <w:tcPr>
            <w:tcW w:w="1896" w:type="dxa"/>
            <w:shd w:val="clear" w:color="auto" w:fill="D9D9D9" w:themeFill="background1" w:themeFillShade="D9"/>
          </w:tcPr>
          <w:p w14:paraId="007B11FE" w14:textId="77777777"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 xml:space="preserve">Universal credit claimants </w:t>
            </w:r>
          </w:p>
          <w:p w14:paraId="3C95D751" w14:textId="20A1A3D0"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16 to 65 years old</w:t>
            </w:r>
          </w:p>
        </w:tc>
        <w:tc>
          <w:tcPr>
            <w:tcW w:w="1895" w:type="dxa"/>
            <w:shd w:val="clear" w:color="auto" w:fill="D9D9D9" w:themeFill="background1" w:themeFillShade="D9"/>
          </w:tcPr>
          <w:p w14:paraId="512D23D0" w14:textId="77777777"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 xml:space="preserve">People in Universal Credit </w:t>
            </w:r>
          </w:p>
          <w:p w14:paraId="5B722081" w14:textId="41C2FD63"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3 years plus</w:t>
            </w:r>
          </w:p>
        </w:tc>
        <w:tc>
          <w:tcPr>
            <w:tcW w:w="1919" w:type="dxa"/>
            <w:shd w:val="clear" w:color="auto" w:fill="D9D9D9" w:themeFill="background1" w:themeFillShade="D9"/>
          </w:tcPr>
          <w:p w14:paraId="30505E16" w14:textId="77777777"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No qualifications</w:t>
            </w:r>
          </w:p>
          <w:p w14:paraId="4455EC26" w14:textId="6A6DE19E"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16 years plus</w:t>
            </w:r>
          </w:p>
        </w:tc>
        <w:tc>
          <w:tcPr>
            <w:tcW w:w="1890" w:type="dxa"/>
            <w:shd w:val="clear" w:color="auto" w:fill="D9D9D9" w:themeFill="background1" w:themeFillShade="D9"/>
          </w:tcPr>
          <w:p w14:paraId="7210E54E" w14:textId="0DF5FFCE"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Children under 16 in families with absolute low income</w:t>
            </w:r>
          </w:p>
        </w:tc>
      </w:tr>
      <w:tr w:rsidR="004E1EA2" w:rsidRPr="00ED7C2F" w14:paraId="307C57FB" w14:textId="77777777" w:rsidTr="004E1EA2">
        <w:tc>
          <w:tcPr>
            <w:tcW w:w="2123" w:type="dxa"/>
            <w:shd w:val="clear" w:color="auto" w:fill="D9D9D9" w:themeFill="background1" w:themeFillShade="D9"/>
          </w:tcPr>
          <w:p w14:paraId="5B236E72" w14:textId="7836ED56" w:rsidR="004E1EA2" w:rsidRPr="00ED7C2F" w:rsidRDefault="000C6DEB" w:rsidP="6DFD5566">
            <w:pPr>
              <w:spacing w:after="0" w:line="240" w:lineRule="auto"/>
              <w:rPr>
                <w:rFonts w:eastAsia="Arial" w:cs="Arial"/>
                <w:b/>
                <w:bCs/>
                <w:color w:val="000000" w:themeColor="text1"/>
                <w:szCs w:val="24"/>
              </w:rPr>
            </w:pPr>
            <w:proofErr w:type="spellStart"/>
            <w:r w:rsidRPr="00ED7C2F">
              <w:rPr>
                <w:rFonts w:eastAsia="Arial" w:cs="Arial"/>
                <w:b/>
                <w:bCs/>
                <w:color w:val="000000" w:themeColor="text1"/>
                <w:szCs w:val="24"/>
              </w:rPr>
              <w:t>Coxmoor</w:t>
            </w:r>
            <w:proofErr w:type="spellEnd"/>
          </w:p>
        </w:tc>
        <w:tc>
          <w:tcPr>
            <w:tcW w:w="1883" w:type="dxa"/>
          </w:tcPr>
          <w:p w14:paraId="7950DFDB" w14:textId="34E15DD8"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5.1%</w:t>
            </w:r>
          </w:p>
        </w:tc>
        <w:tc>
          <w:tcPr>
            <w:tcW w:w="1919" w:type="dxa"/>
          </w:tcPr>
          <w:p w14:paraId="2EA8C999" w14:textId="3C35CB80"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50.6%</w:t>
            </w:r>
          </w:p>
        </w:tc>
        <w:tc>
          <w:tcPr>
            <w:tcW w:w="1889" w:type="dxa"/>
          </w:tcPr>
          <w:p w14:paraId="1C4AC1EF" w14:textId="2187394C"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7.4%</w:t>
            </w:r>
          </w:p>
        </w:tc>
        <w:tc>
          <w:tcPr>
            <w:tcW w:w="1896" w:type="dxa"/>
          </w:tcPr>
          <w:p w14:paraId="7AFEAF02" w14:textId="54F14171"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44.1%</w:t>
            </w:r>
          </w:p>
        </w:tc>
        <w:tc>
          <w:tcPr>
            <w:tcW w:w="1895" w:type="dxa"/>
          </w:tcPr>
          <w:p w14:paraId="178CE0FB" w14:textId="7D1921A7"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20.6%</w:t>
            </w:r>
          </w:p>
        </w:tc>
        <w:tc>
          <w:tcPr>
            <w:tcW w:w="1919" w:type="dxa"/>
          </w:tcPr>
          <w:p w14:paraId="129FBD66" w14:textId="43798174"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26.7%</w:t>
            </w:r>
          </w:p>
        </w:tc>
        <w:tc>
          <w:tcPr>
            <w:tcW w:w="1890" w:type="dxa"/>
          </w:tcPr>
          <w:p w14:paraId="1531BF15" w14:textId="1DC62A44"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39.8%</w:t>
            </w:r>
          </w:p>
        </w:tc>
      </w:tr>
      <w:tr w:rsidR="004E1EA2" w:rsidRPr="00ED7C2F" w14:paraId="7ED206CC" w14:textId="77777777" w:rsidTr="004E1EA2">
        <w:tc>
          <w:tcPr>
            <w:tcW w:w="2123" w:type="dxa"/>
            <w:shd w:val="clear" w:color="auto" w:fill="D9D9D9" w:themeFill="background1" w:themeFillShade="D9"/>
          </w:tcPr>
          <w:p w14:paraId="706900D4" w14:textId="54EEA11A" w:rsidR="004E1EA2"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Underwood*</w:t>
            </w:r>
          </w:p>
        </w:tc>
        <w:tc>
          <w:tcPr>
            <w:tcW w:w="1883" w:type="dxa"/>
          </w:tcPr>
          <w:p w14:paraId="0751B3B0" w14:textId="5B3253D3"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3.7%</w:t>
            </w:r>
          </w:p>
        </w:tc>
        <w:tc>
          <w:tcPr>
            <w:tcW w:w="1919" w:type="dxa"/>
          </w:tcPr>
          <w:p w14:paraId="6467255A" w14:textId="1C9A90CB"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45.9%</w:t>
            </w:r>
          </w:p>
        </w:tc>
        <w:tc>
          <w:tcPr>
            <w:tcW w:w="1889" w:type="dxa"/>
          </w:tcPr>
          <w:p w14:paraId="6410D34C" w14:textId="17468FAE"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2.1%</w:t>
            </w:r>
          </w:p>
        </w:tc>
        <w:tc>
          <w:tcPr>
            <w:tcW w:w="1896" w:type="dxa"/>
          </w:tcPr>
          <w:p w14:paraId="7486F022" w14:textId="27B62192"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11.8%</w:t>
            </w:r>
          </w:p>
        </w:tc>
        <w:tc>
          <w:tcPr>
            <w:tcW w:w="1895" w:type="dxa"/>
          </w:tcPr>
          <w:p w14:paraId="77B74D45" w14:textId="34F8209E"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4%</w:t>
            </w:r>
          </w:p>
        </w:tc>
        <w:tc>
          <w:tcPr>
            <w:tcW w:w="1919" w:type="dxa"/>
          </w:tcPr>
          <w:p w14:paraId="4E1C5942" w14:textId="5277A52E"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22.3%</w:t>
            </w:r>
          </w:p>
        </w:tc>
        <w:tc>
          <w:tcPr>
            <w:tcW w:w="1890" w:type="dxa"/>
          </w:tcPr>
          <w:p w14:paraId="3099294C" w14:textId="2AEB6D40" w:rsidR="004E1EA2"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11.9%</w:t>
            </w:r>
          </w:p>
        </w:tc>
      </w:tr>
      <w:tr w:rsidR="0060103E" w:rsidRPr="00ED7C2F" w14:paraId="6474DD2F" w14:textId="0D39E8A9" w:rsidTr="004E1EA2">
        <w:tc>
          <w:tcPr>
            <w:tcW w:w="2123" w:type="dxa"/>
            <w:shd w:val="clear" w:color="auto" w:fill="D9D9D9" w:themeFill="background1" w:themeFillShade="D9"/>
          </w:tcPr>
          <w:p w14:paraId="5D334B3B" w14:textId="0655D2D2" w:rsidR="0060103E" w:rsidRPr="00ED7C2F" w:rsidRDefault="0060103E"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Ashfield</w:t>
            </w:r>
          </w:p>
        </w:tc>
        <w:tc>
          <w:tcPr>
            <w:tcW w:w="1883" w:type="dxa"/>
          </w:tcPr>
          <w:p w14:paraId="13DA04CE" w14:textId="36E42BB1"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3.8%</w:t>
            </w:r>
          </w:p>
        </w:tc>
        <w:tc>
          <w:tcPr>
            <w:tcW w:w="1919" w:type="dxa"/>
          </w:tcPr>
          <w:p w14:paraId="2DF71BAB" w14:textId="611ACD11"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41.6%</w:t>
            </w:r>
          </w:p>
        </w:tc>
        <w:tc>
          <w:tcPr>
            <w:tcW w:w="1889" w:type="dxa"/>
          </w:tcPr>
          <w:p w14:paraId="7BED37E0" w14:textId="6E3FCFCD"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4.0%</w:t>
            </w:r>
          </w:p>
        </w:tc>
        <w:tc>
          <w:tcPr>
            <w:tcW w:w="1896" w:type="dxa"/>
          </w:tcPr>
          <w:p w14:paraId="56857486" w14:textId="0F53CAD8"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22.8%</w:t>
            </w:r>
          </w:p>
        </w:tc>
        <w:tc>
          <w:tcPr>
            <w:tcW w:w="1895" w:type="dxa"/>
          </w:tcPr>
          <w:p w14:paraId="58D4251A" w14:textId="393BA444"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9.9%</w:t>
            </w:r>
          </w:p>
        </w:tc>
        <w:tc>
          <w:tcPr>
            <w:tcW w:w="1919" w:type="dxa"/>
          </w:tcPr>
          <w:p w14:paraId="5DA029EA" w14:textId="1CF104EA"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23.6%</w:t>
            </w:r>
          </w:p>
        </w:tc>
        <w:tc>
          <w:tcPr>
            <w:tcW w:w="1890" w:type="dxa"/>
          </w:tcPr>
          <w:p w14:paraId="019F50AC" w14:textId="67D2F76E" w:rsidR="0060103E" w:rsidRPr="00ED7C2F" w:rsidRDefault="0060103E" w:rsidP="6DFD5566">
            <w:pPr>
              <w:spacing w:after="0" w:line="240" w:lineRule="auto"/>
              <w:rPr>
                <w:rFonts w:eastAsia="Arial" w:cs="Arial"/>
                <w:color w:val="000000" w:themeColor="text1"/>
                <w:szCs w:val="24"/>
              </w:rPr>
            </w:pPr>
            <w:r w:rsidRPr="00ED7C2F">
              <w:rPr>
                <w:rFonts w:eastAsia="Arial" w:cs="Arial"/>
                <w:color w:val="000000" w:themeColor="text1"/>
                <w:szCs w:val="24"/>
              </w:rPr>
              <w:t>24.5%</w:t>
            </w:r>
          </w:p>
        </w:tc>
      </w:tr>
    </w:tbl>
    <w:p w14:paraId="47018368" w14:textId="63684B25" w:rsidR="004E1EA2" w:rsidRPr="00ED7C2F" w:rsidRDefault="004E1EA2" w:rsidP="004E1EA2">
      <w:pPr>
        <w:spacing w:after="0" w:line="240" w:lineRule="auto"/>
        <w:rPr>
          <w:rFonts w:eastAsia="Arial" w:cs="Arial"/>
          <w:color w:val="000000" w:themeColor="text1"/>
          <w:szCs w:val="24"/>
        </w:rPr>
      </w:pPr>
      <w:r w:rsidRPr="00ED7C2F">
        <w:rPr>
          <w:rFonts w:eastAsia="Arial" w:cs="Arial"/>
          <w:color w:val="000000" w:themeColor="text1"/>
          <w:szCs w:val="24"/>
        </w:rPr>
        <w:t xml:space="preserve">The population of </w:t>
      </w:r>
      <w:proofErr w:type="spellStart"/>
      <w:r w:rsidRPr="00ED7C2F">
        <w:rPr>
          <w:rFonts w:eastAsia="Arial" w:cs="Arial"/>
          <w:color w:val="000000" w:themeColor="text1"/>
          <w:szCs w:val="24"/>
        </w:rPr>
        <w:t>Coxmoor</w:t>
      </w:r>
      <w:proofErr w:type="spellEnd"/>
      <w:r w:rsidRPr="00ED7C2F">
        <w:rPr>
          <w:rFonts w:eastAsia="Arial" w:cs="Arial"/>
          <w:color w:val="000000" w:themeColor="text1"/>
          <w:szCs w:val="24"/>
        </w:rPr>
        <w:t xml:space="preserve"> has nearly four times the percentage of </w:t>
      </w:r>
      <w:proofErr w:type="gramStart"/>
      <w:r w:rsidRPr="00ED7C2F">
        <w:rPr>
          <w:rFonts w:eastAsia="Arial" w:cs="Arial"/>
          <w:color w:val="000000" w:themeColor="text1"/>
          <w:szCs w:val="24"/>
        </w:rPr>
        <w:t>16</w:t>
      </w:r>
      <w:r w:rsidRPr="00ED7C2F">
        <w:rPr>
          <w:rFonts w:eastAsia="Arial" w:cs="Arial"/>
          <w:color w:val="000000" w:themeColor="text1"/>
          <w:szCs w:val="24"/>
        </w:rPr>
        <w:t xml:space="preserve"> to </w:t>
      </w:r>
      <w:r w:rsidRPr="00ED7C2F">
        <w:rPr>
          <w:rFonts w:eastAsia="Arial" w:cs="Arial"/>
          <w:color w:val="000000" w:themeColor="text1"/>
          <w:szCs w:val="24"/>
        </w:rPr>
        <w:t>65 year olds</w:t>
      </w:r>
      <w:proofErr w:type="gramEnd"/>
      <w:r w:rsidRPr="00ED7C2F">
        <w:rPr>
          <w:rFonts w:eastAsia="Arial" w:cs="Arial"/>
          <w:color w:val="000000" w:themeColor="text1"/>
          <w:szCs w:val="24"/>
        </w:rPr>
        <w:t xml:space="preserve"> who claim universal credit than Underwood,</w:t>
      </w:r>
    </w:p>
    <w:p w14:paraId="03535A2B" w14:textId="201B1515" w:rsidR="0060103E" w:rsidRPr="00ED7C2F" w:rsidRDefault="004E1EA2" w:rsidP="004E1EA2">
      <w:pPr>
        <w:spacing w:after="0" w:line="240" w:lineRule="auto"/>
        <w:rPr>
          <w:rFonts w:eastAsia="Arial" w:cs="Arial"/>
          <w:color w:val="000000" w:themeColor="text1"/>
          <w:szCs w:val="24"/>
        </w:rPr>
      </w:pPr>
      <w:r w:rsidRPr="00ED7C2F">
        <w:rPr>
          <w:rFonts w:eastAsia="Arial" w:cs="Arial"/>
          <w:color w:val="000000" w:themeColor="text1"/>
          <w:szCs w:val="24"/>
        </w:rPr>
        <w:t>and double that of Ashfield.</w:t>
      </w:r>
    </w:p>
    <w:p w14:paraId="027D5733" w14:textId="24CAF45D" w:rsidR="007C7C1D" w:rsidRPr="00ED7C2F" w:rsidRDefault="0060103E" w:rsidP="000C6DEB">
      <w:pPr>
        <w:pStyle w:val="Heading3"/>
      </w:pPr>
      <w:r w:rsidRPr="00ED7C2F">
        <w:t>Housing</w:t>
      </w:r>
    </w:p>
    <w:tbl>
      <w:tblPr>
        <w:tblStyle w:val="TableGrid"/>
        <w:tblW w:w="0" w:type="auto"/>
        <w:tblLook w:val="04A0" w:firstRow="1" w:lastRow="0" w:firstColumn="1" w:lastColumn="0" w:noHBand="0" w:noVBand="1"/>
      </w:tblPr>
      <w:tblGrid>
        <w:gridCol w:w="2695"/>
        <w:gridCol w:w="2552"/>
        <w:gridCol w:w="2559"/>
        <w:gridCol w:w="2319"/>
        <w:gridCol w:w="2648"/>
        <w:gridCol w:w="2641"/>
      </w:tblGrid>
      <w:tr w:rsidR="000C6DEB" w:rsidRPr="00ED7C2F" w14:paraId="44FA5594" w14:textId="77777777" w:rsidTr="000C6DEB">
        <w:tc>
          <w:tcPr>
            <w:tcW w:w="2695" w:type="dxa"/>
            <w:shd w:val="clear" w:color="auto" w:fill="D9D9D9" w:themeFill="background1" w:themeFillShade="D9"/>
          </w:tcPr>
          <w:p w14:paraId="3D7B637F" w14:textId="0CF09A3F"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Area</w:t>
            </w:r>
          </w:p>
        </w:tc>
        <w:tc>
          <w:tcPr>
            <w:tcW w:w="2552" w:type="dxa"/>
            <w:shd w:val="clear" w:color="auto" w:fill="D9D9D9" w:themeFill="background1" w:themeFillShade="D9"/>
          </w:tcPr>
          <w:p w14:paraId="41A4D0CF" w14:textId="41E02F1F"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Council rented</w:t>
            </w:r>
          </w:p>
        </w:tc>
        <w:tc>
          <w:tcPr>
            <w:tcW w:w="2559" w:type="dxa"/>
            <w:shd w:val="clear" w:color="auto" w:fill="D9D9D9" w:themeFill="background1" w:themeFillShade="D9"/>
          </w:tcPr>
          <w:p w14:paraId="6AEB6E96" w14:textId="1E8C7C7E"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Owned outright</w:t>
            </w:r>
          </w:p>
        </w:tc>
        <w:tc>
          <w:tcPr>
            <w:tcW w:w="2319" w:type="dxa"/>
            <w:shd w:val="clear" w:color="auto" w:fill="D9D9D9" w:themeFill="background1" w:themeFillShade="D9"/>
          </w:tcPr>
          <w:p w14:paraId="33F528AA" w14:textId="17CB4A63"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1 person households</w:t>
            </w:r>
          </w:p>
        </w:tc>
        <w:tc>
          <w:tcPr>
            <w:tcW w:w="2648" w:type="dxa"/>
            <w:shd w:val="clear" w:color="auto" w:fill="D9D9D9" w:themeFill="background1" w:themeFillShade="D9"/>
          </w:tcPr>
          <w:p w14:paraId="64FE6514" w14:textId="4999FFBF"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Household in fuel poverty</w:t>
            </w:r>
          </w:p>
        </w:tc>
        <w:tc>
          <w:tcPr>
            <w:tcW w:w="2641" w:type="dxa"/>
            <w:shd w:val="clear" w:color="auto" w:fill="D9D9D9" w:themeFill="background1" w:themeFillShade="D9"/>
          </w:tcPr>
          <w:p w14:paraId="0E78A262" w14:textId="4DC1A83B"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No cars or vans within household</w:t>
            </w:r>
          </w:p>
        </w:tc>
      </w:tr>
      <w:tr w:rsidR="000C6DEB" w:rsidRPr="00ED7C2F" w14:paraId="27D5DDE6" w14:textId="77777777" w:rsidTr="000C6DEB">
        <w:tc>
          <w:tcPr>
            <w:tcW w:w="2695" w:type="dxa"/>
            <w:shd w:val="clear" w:color="auto" w:fill="D9D9D9" w:themeFill="background1" w:themeFillShade="D9"/>
          </w:tcPr>
          <w:p w14:paraId="3F493AF6" w14:textId="17EED1B3" w:rsidR="000C6DEB" w:rsidRPr="00ED7C2F" w:rsidRDefault="000C6DEB" w:rsidP="6DFD5566">
            <w:pPr>
              <w:spacing w:after="0" w:line="240" w:lineRule="auto"/>
              <w:rPr>
                <w:rFonts w:eastAsia="Arial" w:cs="Arial"/>
                <w:b/>
                <w:bCs/>
                <w:color w:val="000000" w:themeColor="text1"/>
                <w:szCs w:val="24"/>
              </w:rPr>
            </w:pPr>
            <w:proofErr w:type="spellStart"/>
            <w:r w:rsidRPr="00ED7C2F">
              <w:rPr>
                <w:rFonts w:eastAsia="Arial" w:cs="Arial"/>
                <w:b/>
                <w:bCs/>
                <w:color w:val="000000" w:themeColor="text1"/>
                <w:szCs w:val="24"/>
              </w:rPr>
              <w:t>Coxmoor</w:t>
            </w:r>
            <w:proofErr w:type="spellEnd"/>
          </w:p>
        </w:tc>
        <w:tc>
          <w:tcPr>
            <w:tcW w:w="2552" w:type="dxa"/>
          </w:tcPr>
          <w:p w14:paraId="7767C11C" w14:textId="7D15B2CA"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32%</w:t>
            </w:r>
          </w:p>
        </w:tc>
        <w:tc>
          <w:tcPr>
            <w:tcW w:w="2559" w:type="dxa"/>
          </w:tcPr>
          <w:p w14:paraId="626855E4" w14:textId="24B715FE"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33%</w:t>
            </w:r>
          </w:p>
        </w:tc>
        <w:tc>
          <w:tcPr>
            <w:tcW w:w="2319" w:type="dxa"/>
          </w:tcPr>
          <w:p w14:paraId="4A0D3243" w14:textId="256F5210"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27.5%</w:t>
            </w:r>
          </w:p>
        </w:tc>
        <w:tc>
          <w:tcPr>
            <w:tcW w:w="2648" w:type="dxa"/>
          </w:tcPr>
          <w:p w14:paraId="57B3FC72" w14:textId="1E7ABCCA"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12.3%</w:t>
            </w:r>
          </w:p>
        </w:tc>
        <w:tc>
          <w:tcPr>
            <w:tcW w:w="2641" w:type="dxa"/>
          </w:tcPr>
          <w:p w14:paraId="2EE87B7B" w14:textId="1A132778"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27.6%</w:t>
            </w:r>
          </w:p>
        </w:tc>
      </w:tr>
      <w:tr w:rsidR="000C6DEB" w:rsidRPr="00ED7C2F" w14:paraId="62816F2D" w14:textId="77777777" w:rsidTr="000C6DEB">
        <w:tc>
          <w:tcPr>
            <w:tcW w:w="2695" w:type="dxa"/>
            <w:shd w:val="clear" w:color="auto" w:fill="D9D9D9" w:themeFill="background1" w:themeFillShade="D9"/>
          </w:tcPr>
          <w:p w14:paraId="0C28BDEF" w14:textId="53754B80"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t>Underwood*</w:t>
            </w:r>
          </w:p>
        </w:tc>
        <w:tc>
          <w:tcPr>
            <w:tcW w:w="2552" w:type="dxa"/>
          </w:tcPr>
          <w:p w14:paraId="120B401C" w14:textId="196C6232"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5.3%</w:t>
            </w:r>
          </w:p>
        </w:tc>
        <w:tc>
          <w:tcPr>
            <w:tcW w:w="2559" w:type="dxa"/>
          </w:tcPr>
          <w:p w14:paraId="54A7342F" w14:textId="6DC60978"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50.7%</w:t>
            </w:r>
          </w:p>
        </w:tc>
        <w:tc>
          <w:tcPr>
            <w:tcW w:w="2319" w:type="dxa"/>
          </w:tcPr>
          <w:p w14:paraId="0A57574E" w14:textId="2F16915F"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30.9%</w:t>
            </w:r>
          </w:p>
        </w:tc>
        <w:tc>
          <w:tcPr>
            <w:tcW w:w="2648" w:type="dxa"/>
          </w:tcPr>
          <w:p w14:paraId="2D89C9E4" w14:textId="7BC459EB"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10.7%</w:t>
            </w:r>
          </w:p>
        </w:tc>
        <w:tc>
          <w:tcPr>
            <w:tcW w:w="2641" w:type="dxa"/>
          </w:tcPr>
          <w:p w14:paraId="1A12E900" w14:textId="565990B4"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10.8%</w:t>
            </w:r>
          </w:p>
        </w:tc>
      </w:tr>
      <w:tr w:rsidR="000C6DEB" w:rsidRPr="00ED7C2F" w14:paraId="1CC8B1B5" w14:textId="77777777" w:rsidTr="000C6DEB">
        <w:tc>
          <w:tcPr>
            <w:tcW w:w="2695" w:type="dxa"/>
            <w:shd w:val="clear" w:color="auto" w:fill="D9D9D9" w:themeFill="background1" w:themeFillShade="D9"/>
          </w:tcPr>
          <w:p w14:paraId="52B1EFA6" w14:textId="6B6B7467" w:rsidR="000C6DEB" w:rsidRPr="00ED7C2F" w:rsidRDefault="000C6DEB" w:rsidP="6DFD5566">
            <w:pPr>
              <w:spacing w:after="0" w:line="240" w:lineRule="auto"/>
              <w:rPr>
                <w:rFonts w:eastAsia="Arial" w:cs="Arial"/>
                <w:b/>
                <w:bCs/>
                <w:color w:val="000000" w:themeColor="text1"/>
                <w:szCs w:val="24"/>
              </w:rPr>
            </w:pPr>
            <w:r w:rsidRPr="00ED7C2F">
              <w:rPr>
                <w:rFonts w:eastAsia="Arial" w:cs="Arial"/>
                <w:b/>
                <w:bCs/>
                <w:color w:val="000000" w:themeColor="text1"/>
                <w:szCs w:val="24"/>
              </w:rPr>
              <w:lastRenderedPageBreak/>
              <w:t>Ashfield</w:t>
            </w:r>
          </w:p>
        </w:tc>
        <w:tc>
          <w:tcPr>
            <w:tcW w:w="2552" w:type="dxa"/>
          </w:tcPr>
          <w:p w14:paraId="0F4387D4" w14:textId="7A1E52D6" w:rsidR="000C6DEB"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14.90%</w:t>
            </w:r>
          </w:p>
        </w:tc>
        <w:tc>
          <w:tcPr>
            <w:tcW w:w="2559" w:type="dxa"/>
          </w:tcPr>
          <w:p w14:paraId="2CBE7F4C" w14:textId="3B4DA49F" w:rsidR="000C6DEB"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35.7%</w:t>
            </w:r>
          </w:p>
        </w:tc>
        <w:tc>
          <w:tcPr>
            <w:tcW w:w="2319" w:type="dxa"/>
          </w:tcPr>
          <w:p w14:paraId="174B636C" w14:textId="70CDFB7C" w:rsidR="000C6DEB" w:rsidRPr="00ED7C2F" w:rsidRDefault="00802422" w:rsidP="6DFD5566">
            <w:pPr>
              <w:spacing w:after="0" w:line="240" w:lineRule="auto"/>
              <w:rPr>
                <w:rFonts w:eastAsia="Arial" w:cs="Arial"/>
                <w:color w:val="000000" w:themeColor="text1"/>
                <w:szCs w:val="24"/>
              </w:rPr>
            </w:pPr>
            <w:r w:rsidRPr="00ED7C2F">
              <w:rPr>
                <w:rFonts w:eastAsia="Arial" w:cs="Arial"/>
                <w:color w:val="000000" w:themeColor="text1"/>
                <w:szCs w:val="24"/>
              </w:rPr>
              <w:t>29.4%</w:t>
            </w:r>
          </w:p>
        </w:tc>
        <w:tc>
          <w:tcPr>
            <w:tcW w:w="2648" w:type="dxa"/>
          </w:tcPr>
          <w:p w14:paraId="232651B1" w14:textId="53BD113E" w:rsidR="000C6DEB"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12.3%</w:t>
            </w:r>
          </w:p>
        </w:tc>
        <w:tc>
          <w:tcPr>
            <w:tcW w:w="2641" w:type="dxa"/>
          </w:tcPr>
          <w:p w14:paraId="1018A6EE" w14:textId="706142B1" w:rsidR="000C6DEB" w:rsidRPr="00ED7C2F" w:rsidRDefault="000C6DEB" w:rsidP="6DFD5566">
            <w:pPr>
              <w:spacing w:after="0" w:line="240" w:lineRule="auto"/>
              <w:rPr>
                <w:rFonts w:eastAsia="Arial" w:cs="Arial"/>
                <w:color w:val="000000" w:themeColor="text1"/>
                <w:szCs w:val="24"/>
              </w:rPr>
            </w:pPr>
            <w:r w:rsidRPr="00ED7C2F">
              <w:rPr>
                <w:rFonts w:eastAsia="Arial" w:cs="Arial"/>
                <w:color w:val="000000" w:themeColor="text1"/>
                <w:szCs w:val="24"/>
              </w:rPr>
              <w:t>20.6%</w:t>
            </w:r>
          </w:p>
        </w:tc>
      </w:tr>
    </w:tbl>
    <w:p w14:paraId="5D19BF8E" w14:textId="77777777" w:rsidR="007C7C1D" w:rsidRPr="00ED7C2F" w:rsidRDefault="007C7C1D" w:rsidP="6DFD5566">
      <w:pPr>
        <w:spacing w:after="0" w:line="240" w:lineRule="auto"/>
        <w:rPr>
          <w:rFonts w:eastAsia="Arial" w:cs="Arial"/>
          <w:color w:val="000000" w:themeColor="text1"/>
          <w:szCs w:val="24"/>
        </w:rPr>
      </w:pPr>
    </w:p>
    <w:p w14:paraId="0CFDEA94" w14:textId="77777777" w:rsidR="00C668F7" w:rsidRPr="00ED7C2F" w:rsidRDefault="000C6DEB" w:rsidP="00A36E00">
      <w:proofErr w:type="spellStart"/>
      <w:r w:rsidRPr="00ED7C2F">
        <w:t>Coxmoor</w:t>
      </w:r>
      <w:proofErr w:type="spellEnd"/>
      <w:r w:rsidRPr="00ED7C2F">
        <w:t xml:space="preserve"> has a much higher percentage of council rented properties when compared to Underwood; with numbers being nearly double of that as Ashfield as a district.</w:t>
      </w:r>
    </w:p>
    <w:p w14:paraId="6A8932ED" w14:textId="6D0C64D5" w:rsidR="00802422" w:rsidRPr="00ED7C2F" w:rsidRDefault="00802422" w:rsidP="00802422">
      <w:pPr>
        <w:pStyle w:val="Heading3"/>
      </w:pPr>
      <w:r w:rsidRPr="00ED7C2F">
        <w:t>Crime</w:t>
      </w:r>
    </w:p>
    <w:tbl>
      <w:tblPr>
        <w:tblStyle w:val="TableGrid"/>
        <w:tblW w:w="5000" w:type="pct"/>
        <w:tblLook w:val="04A0" w:firstRow="1" w:lastRow="0" w:firstColumn="1" w:lastColumn="0" w:noHBand="0" w:noVBand="1"/>
      </w:tblPr>
      <w:tblGrid>
        <w:gridCol w:w="2688"/>
        <w:gridCol w:w="6363"/>
        <w:gridCol w:w="6363"/>
      </w:tblGrid>
      <w:tr w:rsidR="00802422" w:rsidRPr="00ED7C2F" w14:paraId="3CF82702" w14:textId="77777777" w:rsidTr="00802422">
        <w:tc>
          <w:tcPr>
            <w:tcW w:w="872" w:type="pct"/>
            <w:shd w:val="clear" w:color="auto" w:fill="D9D9D9" w:themeFill="background1" w:themeFillShade="D9"/>
          </w:tcPr>
          <w:p w14:paraId="2C7393B4" w14:textId="77777777" w:rsidR="00802422" w:rsidRPr="00ED7C2F" w:rsidRDefault="00802422"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Area</w:t>
            </w:r>
          </w:p>
        </w:tc>
        <w:tc>
          <w:tcPr>
            <w:tcW w:w="2064" w:type="pct"/>
            <w:shd w:val="clear" w:color="auto" w:fill="D9D9D9" w:themeFill="background1" w:themeFillShade="D9"/>
          </w:tcPr>
          <w:p w14:paraId="68F61F8E" w14:textId="01BAF111" w:rsidR="00802422" w:rsidRPr="00ED7C2F" w:rsidRDefault="00802422"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Crime rate per 1000</w:t>
            </w:r>
          </w:p>
        </w:tc>
        <w:tc>
          <w:tcPr>
            <w:tcW w:w="2064" w:type="pct"/>
            <w:shd w:val="clear" w:color="auto" w:fill="D9D9D9" w:themeFill="background1" w:themeFillShade="D9"/>
          </w:tcPr>
          <w:p w14:paraId="45256925" w14:textId="5A831222" w:rsidR="00802422" w:rsidRPr="00ED7C2F" w:rsidRDefault="00802422"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Anti-social behaviour rate per 1000</w:t>
            </w:r>
          </w:p>
        </w:tc>
      </w:tr>
      <w:tr w:rsidR="00802422" w:rsidRPr="00ED7C2F" w14:paraId="55700E04" w14:textId="77777777" w:rsidTr="00802422">
        <w:tc>
          <w:tcPr>
            <w:tcW w:w="872" w:type="pct"/>
            <w:shd w:val="clear" w:color="auto" w:fill="D9D9D9" w:themeFill="background1" w:themeFillShade="D9"/>
          </w:tcPr>
          <w:p w14:paraId="16FD50E5" w14:textId="77777777" w:rsidR="00802422" w:rsidRPr="00ED7C2F" w:rsidRDefault="00802422" w:rsidP="0092574F">
            <w:pPr>
              <w:spacing w:after="0" w:line="240" w:lineRule="auto"/>
              <w:rPr>
                <w:rFonts w:eastAsia="Arial" w:cs="Arial"/>
                <w:b/>
                <w:bCs/>
                <w:color w:val="000000" w:themeColor="text1"/>
                <w:szCs w:val="24"/>
              </w:rPr>
            </w:pPr>
            <w:proofErr w:type="spellStart"/>
            <w:r w:rsidRPr="00ED7C2F">
              <w:rPr>
                <w:rFonts w:eastAsia="Arial" w:cs="Arial"/>
                <w:b/>
                <w:bCs/>
                <w:color w:val="000000" w:themeColor="text1"/>
                <w:szCs w:val="24"/>
              </w:rPr>
              <w:t>Coxmoor</w:t>
            </w:r>
            <w:proofErr w:type="spellEnd"/>
          </w:p>
        </w:tc>
        <w:tc>
          <w:tcPr>
            <w:tcW w:w="2064" w:type="pct"/>
          </w:tcPr>
          <w:p w14:paraId="0F151A84" w14:textId="1F37C07B" w:rsidR="00802422" w:rsidRPr="00ED7C2F" w:rsidRDefault="00802422" w:rsidP="0092574F">
            <w:pPr>
              <w:spacing w:after="0" w:line="240" w:lineRule="auto"/>
              <w:rPr>
                <w:rFonts w:eastAsia="Arial" w:cs="Arial"/>
                <w:color w:val="000000" w:themeColor="text1"/>
                <w:szCs w:val="24"/>
              </w:rPr>
            </w:pPr>
            <w:r w:rsidRPr="00ED7C2F">
              <w:rPr>
                <w:rFonts w:eastAsia="Arial" w:cs="Arial"/>
                <w:color w:val="000000" w:themeColor="text1"/>
                <w:szCs w:val="24"/>
              </w:rPr>
              <w:t>71.5</w:t>
            </w:r>
          </w:p>
        </w:tc>
        <w:tc>
          <w:tcPr>
            <w:tcW w:w="2064" w:type="pct"/>
          </w:tcPr>
          <w:p w14:paraId="37A6EBB5" w14:textId="1587974C" w:rsidR="00802422" w:rsidRPr="00ED7C2F" w:rsidRDefault="00802422" w:rsidP="0092574F">
            <w:pPr>
              <w:spacing w:after="0" w:line="240" w:lineRule="auto"/>
              <w:rPr>
                <w:rFonts w:eastAsia="Arial" w:cs="Arial"/>
                <w:color w:val="000000" w:themeColor="text1"/>
                <w:szCs w:val="24"/>
              </w:rPr>
            </w:pPr>
            <w:r w:rsidRPr="00ED7C2F">
              <w:rPr>
                <w:rFonts w:eastAsia="Arial" w:cs="Arial"/>
                <w:color w:val="000000" w:themeColor="text1"/>
                <w:szCs w:val="24"/>
              </w:rPr>
              <w:t>14.4</w:t>
            </w:r>
          </w:p>
        </w:tc>
      </w:tr>
      <w:tr w:rsidR="00802422" w:rsidRPr="00ED7C2F" w14:paraId="11FA3FD4" w14:textId="77777777" w:rsidTr="00802422">
        <w:tc>
          <w:tcPr>
            <w:tcW w:w="872" w:type="pct"/>
            <w:shd w:val="clear" w:color="auto" w:fill="D9D9D9" w:themeFill="background1" w:themeFillShade="D9"/>
          </w:tcPr>
          <w:p w14:paraId="46D688FE" w14:textId="77777777" w:rsidR="00802422" w:rsidRPr="00ED7C2F" w:rsidRDefault="00802422"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Underwood*</w:t>
            </w:r>
          </w:p>
        </w:tc>
        <w:tc>
          <w:tcPr>
            <w:tcW w:w="2064" w:type="pct"/>
          </w:tcPr>
          <w:p w14:paraId="2F525470" w14:textId="513B66F5" w:rsidR="00802422" w:rsidRPr="00ED7C2F" w:rsidRDefault="00802422" w:rsidP="0092574F">
            <w:pPr>
              <w:spacing w:after="0" w:line="240" w:lineRule="auto"/>
              <w:rPr>
                <w:rFonts w:eastAsia="Arial" w:cs="Arial"/>
                <w:color w:val="000000" w:themeColor="text1"/>
                <w:szCs w:val="24"/>
              </w:rPr>
            </w:pPr>
            <w:r w:rsidRPr="00ED7C2F">
              <w:rPr>
                <w:rFonts w:eastAsia="Arial" w:cs="Arial"/>
                <w:color w:val="000000" w:themeColor="text1"/>
                <w:szCs w:val="24"/>
              </w:rPr>
              <w:t>29.2</w:t>
            </w:r>
          </w:p>
        </w:tc>
        <w:tc>
          <w:tcPr>
            <w:tcW w:w="2064" w:type="pct"/>
          </w:tcPr>
          <w:p w14:paraId="047E1034" w14:textId="02F13C72" w:rsidR="00802422" w:rsidRPr="00ED7C2F" w:rsidRDefault="00802422" w:rsidP="0092574F">
            <w:pPr>
              <w:spacing w:after="0" w:line="240" w:lineRule="auto"/>
              <w:rPr>
                <w:rFonts w:eastAsia="Arial" w:cs="Arial"/>
                <w:color w:val="000000" w:themeColor="text1"/>
                <w:szCs w:val="24"/>
              </w:rPr>
            </w:pPr>
            <w:r w:rsidRPr="00ED7C2F">
              <w:rPr>
                <w:rFonts w:eastAsia="Arial" w:cs="Arial"/>
                <w:color w:val="000000" w:themeColor="text1"/>
                <w:szCs w:val="24"/>
              </w:rPr>
              <w:t>17</w:t>
            </w:r>
          </w:p>
        </w:tc>
      </w:tr>
      <w:tr w:rsidR="00802422" w:rsidRPr="00ED7C2F" w14:paraId="413B30D4" w14:textId="77777777" w:rsidTr="00802422">
        <w:tc>
          <w:tcPr>
            <w:tcW w:w="872" w:type="pct"/>
            <w:shd w:val="clear" w:color="auto" w:fill="D9D9D9" w:themeFill="background1" w:themeFillShade="D9"/>
          </w:tcPr>
          <w:p w14:paraId="486F62C2" w14:textId="77777777" w:rsidR="00802422" w:rsidRPr="00ED7C2F" w:rsidRDefault="00802422" w:rsidP="0092574F">
            <w:pPr>
              <w:spacing w:after="0" w:line="240" w:lineRule="auto"/>
              <w:rPr>
                <w:rFonts w:eastAsia="Arial" w:cs="Arial"/>
                <w:b/>
                <w:bCs/>
                <w:color w:val="000000" w:themeColor="text1"/>
                <w:szCs w:val="24"/>
              </w:rPr>
            </w:pPr>
            <w:r w:rsidRPr="00ED7C2F">
              <w:rPr>
                <w:rFonts w:eastAsia="Arial" w:cs="Arial"/>
                <w:b/>
                <w:bCs/>
                <w:color w:val="000000" w:themeColor="text1"/>
                <w:szCs w:val="24"/>
              </w:rPr>
              <w:t>Ashfield</w:t>
            </w:r>
          </w:p>
        </w:tc>
        <w:tc>
          <w:tcPr>
            <w:tcW w:w="2064" w:type="pct"/>
          </w:tcPr>
          <w:p w14:paraId="742C95E6" w14:textId="0E4C271A" w:rsidR="00802422" w:rsidRPr="00ED7C2F" w:rsidRDefault="00802422" w:rsidP="0092574F">
            <w:pPr>
              <w:spacing w:after="0" w:line="240" w:lineRule="auto"/>
              <w:rPr>
                <w:rFonts w:eastAsia="Arial" w:cs="Arial"/>
                <w:color w:val="000000" w:themeColor="text1"/>
                <w:szCs w:val="24"/>
              </w:rPr>
            </w:pPr>
            <w:r w:rsidRPr="00ED7C2F">
              <w:rPr>
                <w:rFonts w:eastAsia="Arial" w:cs="Arial"/>
                <w:color w:val="000000" w:themeColor="text1"/>
                <w:szCs w:val="24"/>
              </w:rPr>
              <w:t>80.4</w:t>
            </w:r>
          </w:p>
        </w:tc>
        <w:tc>
          <w:tcPr>
            <w:tcW w:w="2064" w:type="pct"/>
          </w:tcPr>
          <w:p w14:paraId="6D7F8832" w14:textId="1D001398" w:rsidR="00802422" w:rsidRPr="00ED7C2F" w:rsidRDefault="00802422" w:rsidP="0092574F">
            <w:pPr>
              <w:spacing w:after="0" w:line="240" w:lineRule="auto"/>
              <w:rPr>
                <w:rFonts w:eastAsia="Arial" w:cs="Arial"/>
                <w:color w:val="000000" w:themeColor="text1"/>
                <w:szCs w:val="24"/>
              </w:rPr>
            </w:pPr>
            <w:r w:rsidRPr="00ED7C2F">
              <w:rPr>
                <w:rFonts w:eastAsia="Arial" w:cs="Arial"/>
                <w:color w:val="000000" w:themeColor="text1"/>
                <w:szCs w:val="24"/>
              </w:rPr>
              <w:t>19.9</w:t>
            </w:r>
          </w:p>
        </w:tc>
      </w:tr>
    </w:tbl>
    <w:p w14:paraId="16CD153A" w14:textId="77777777" w:rsidR="00802422" w:rsidRPr="00ED7C2F" w:rsidRDefault="00802422" w:rsidP="00802422">
      <w:pPr>
        <w:spacing w:after="0" w:line="240" w:lineRule="auto"/>
        <w:rPr>
          <w:rFonts w:eastAsia="Arial" w:cs="Arial"/>
          <w:color w:val="000000" w:themeColor="text1"/>
          <w:szCs w:val="24"/>
        </w:rPr>
      </w:pPr>
    </w:p>
    <w:p w14:paraId="2F9F33AA" w14:textId="77777777" w:rsidR="00802422" w:rsidRPr="00ED7C2F" w:rsidRDefault="00802422" w:rsidP="00802422">
      <w:r w:rsidRPr="00ED7C2F">
        <w:t xml:space="preserve">The crime rate in </w:t>
      </w:r>
      <w:proofErr w:type="spellStart"/>
      <w:r w:rsidRPr="00ED7C2F">
        <w:t>Coxmoor</w:t>
      </w:r>
      <w:proofErr w:type="spellEnd"/>
      <w:r w:rsidRPr="00ED7C2F">
        <w:t xml:space="preserve"> is significantly higher than that in Underwood but when ASB rate is compared, the rate per 1,000 is very similar.</w:t>
      </w:r>
    </w:p>
    <w:p w14:paraId="098DCCF7" w14:textId="77777777" w:rsidR="00802422" w:rsidRPr="00ED7C2F" w:rsidRDefault="00802422" w:rsidP="00802422"/>
    <w:p w14:paraId="131AA49B" w14:textId="1FFCC8CB" w:rsidR="00802422" w:rsidRPr="00ED7C2F" w:rsidRDefault="00802422" w:rsidP="00802422">
      <w:r w:rsidRPr="00ED7C2F">
        <w:t>*Underwood has been used as a comparator, as it is the least deprived ward within Ashfield (ONS Data)</w:t>
      </w:r>
    </w:p>
    <w:p w14:paraId="0EAA594B" w14:textId="77777777" w:rsidR="00802422" w:rsidRPr="00ED7C2F" w:rsidRDefault="00802422" w:rsidP="00802422"/>
    <w:p w14:paraId="3C310E70" w14:textId="54B40E3D" w:rsidR="00802422" w:rsidRPr="00ED7C2F" w:rsidRDefault="00802422" w:rsidP="00802422">
      <w:pPr>
        <w:sectPr w:rsidR="00802422" w:rsidRPr="00ED7C2F" w:rsidSect="0010191B">
          <w:pgSz w:w="16840" w:h="11910" w:orient="landscape"/>
          <w:pgMar w:top="780" w:right="708" w:bottom="280" w:left="708" w:header="720" w:footer="720" w:gutter="0"/>
          <w:cols w:space="720"/>
        </w:sectPr>
      </w:pPr>
    </w:p>
    <w:p w14:paraId="0B664F68" w14:textId="6B4BED76" w:rsidR="00A747E4" w:rsidRPr="00ED7C2F" w:rsidRDefault="00A747E4" w:rsidP="00A747E4">
      <w:pPr>
        <w:rPr>
          <w:sz w:val="2"/>
          <w:szCs w:val="2"/>
        </w:rPr>
      </w:pPr>
    </w:p>
    <w:p w14:paraId="6ADB9F5D" w14:textId="75040DBE" w:rsidR="6DFD5566" w:rsidRPr="00ED7C2F" w:rsidRDefault="00A36E00" w:rsidP="00C10397">
      <w:pPr>
        <w:pStyle w:val="Heading2"/>
        <w:rPr>
          <w:rFonts w:eastAsia="Arial"/>
          <w:color w:val="000000" w:themeColor="text1"/>
          <w:highlight w:val="lightGray"/>
        </w:rPr>
      </w:pPr>
      <w:r w:rsidRPr="00ED7C2F">
        <w:t>Key</w:t>
      </w:r>
      <w:r w:rsidRPr="00ED7C2F">
        <w:rPr>
          <w:spacing w:val="-5"/>
        </w:rPr>
        <w:t xml:space="preserve"> </w:t>
      </w:r>
      <w:r w:rsidRPr="00ED7C2F">
        <w:t>messages</w:t>
      </w:r>
      <w:r w:rsidRPr="00ED7C2F">
        <w:rPr>
          <w:spacing w:val="-5"/>
        </w:rPr>
        <w:t xml:space="preserve"> </w:t>
      </w:r>
      <w:r w:rsidRPr="00ED7C2F">
        <w:t>from</w:t>
      </w:r>
      <w:r w:rsidRPr="00ED7C2F">
        <w:rPr>
          <w:spacing w:val="-5"/>
        </w:rPr>
        <w:t xml:space="preserve"> </w:t>
      </w:r>
      <w:r w:rsidRPr="00ED7C2F">
        <w:t>partners</w:t>
      </w:r>
      <w:r w:rsidRPr="00ED7C2F">
        <w:rPr>
          <w:spacing w:val="-5"/>
        </w:rPr>
        <w:t xml:space="preserve"> </w:t>
      </w:r>
      <w:r w:rsidRPr="00ED7C2F">
        <w:t>and</w:t>
      </w:r>
      <w:r w:rsidRPr="00ED7C2F">
        <w:rPr>
          <w:spacing w:val="-4"/>
        </w:rPr>
        <w:t xml:space="preserve"> </w:t>
      </w:r>
      <w:r w:rsidRPr="00ED7C2F">
        <w:rPr>
          <w:spacing w:val="-2"/>
        </w:rPr>
        <w:t>residents</w:t>
      </w:r>
    </w:p>
    <w:p w14:paraId="677BA847" w14:textId="79403979" w:rsidR="6DFD5566" w:rsidRPr="00ED7C2F" w:rsidRDefault="00ED7C2F" w:rsidP="6DFD5566">
      <w:pPr>
        <w:pStyle w:val="NormalWeb"/>
        <w:spacing w:before="0" w:beforeAutospacing="0" w:after="0" w:afterAutospacing="0"/>
        <w:rPr>
          <w:rFonts w:eastAsia="Arial"/>
          <w:color w:val="000000" w:themeColor="text1"/>
          <w:highlight w:val="lightGray"/>
        </w:rPr>
      </w:pPr>
      <w:r>
        <w:rPr>
          <w:b/>
          <w:bCs/>
          <w:noProof/>
        </w:rPr>
        <mc:AlternateContent>
          <mc:Choice Requires="wpg">
            <w:drawing>
              <wp:anchor distT="0" distB="0" distL="114300" distR="114300" simplePos="0" relativeHeight="251660346" behindDoc="1" locked="0" layoutInCell="1" allowOverlap="1" wp14:anchorId="2FE9C939" wp14:editId="411931E8">
                <wp:simplePos x="0" y="0"/>
                <wp:positionH relativeFrom="column">
                  <wp:posOffset>521970</wp:posOffset>
                </wp:positionH>
                <wp:positionV relativeFrom="paragraph">
                  <wp:posOffset>86360</wp:posOffset>
                </wp:positionV>
                <wp:extent cx="2460625" cy="1912620"/>
                <wp:effectExtent l="0" t="0" r="0" b="0"/>
                <wp:wrapNone/>
                <wp:docPr id="1975907435" name="Group 71"/>
                <wp:cNvGraphicFramePr/>
                <a:graphic xmlns:a="http://schemas.openxmlformats.org/drawingml/2006/main">
                  <a:graphicData uri="http://schemas.microsoft.com/office/word/2010/wordprocessingGroup">
                    <wpg:wgp>
                      <wpg:cNvGrpSpPr/>
                      <wpg:grpSpPr>
                        <a:xfrm>
                          <a:off x="0" y="0"/>
                          <a:ext cx="2460625" cy="1912620"/>
                          <a:chOff x="0" y="0"/>
                          <a:chExt cx="2460625" cy="1912620"/>
                        </a:xfrm>
                      </wpg:grpSpPr>
                      <wpg:grpSp>
                        <wpg:cNvPr id="1569561165" name="Group 70"/>
                        <wpg:cNvGrpSpPr>
                          <a:grpSpLocks/>
                        </wpg:cNvGrpSpPr>
                        <wpg:grpSpPr>
                          <a:xfrm>
                            <a:off x="0" y="0"/>
                            <a:ext cx="2460625" cy="1912620"/>
                            <a:chOff x="0" y="0"/>
                            <a:chExt cx="2460625" cy="1912620"/>
                          </a:xfrm>
                        </wpg:grpSpPr>
                        <wps:wsp>
                          <wps:cNvPr id="92087762" name="Graphic 139" descr="The natural gradient of the estate can cause issues for people accessing services – most alleyways have been closed due to ‘drug running’ and transport (buses) are often cancelled if there is a shortage of drivers."/>
                          <wps:cNvSpPr/>
                          <wps:spPr>
                            <a:xfrm>
                              <a:off x="44999" y="119571"/>
                              <a:ext cx="2415540" cy="1792605"/>
                            </a:xfrm>
                            <a:custGeom>
                              <a:avLst/>
                              <a:gdLst/>
                              <a:ahLst/>
                              <a:cxnLst/>
                              <a:rect l="l" t="t" r="r" b="b"/>
                              <a:pathLst>
                                <a:path w="2415540" h="1792605">
                                  <a:moveTo>
                                    <a:pt x="30556" y="0"/>
                                  </a:moveTo>
                                  <a:lnTo>
                                    <a:pt x="0" y="1750847"/>
                                  </a:lnTo>
                                  <a:lnTo>
                                    <a:pt x="2384628" y="1792465"/>
                                  </a:lnTo>
                                  <a:lnTo>
                                    <a:pt x="2415197" y="41617"/>
                                  </a:lnTo>
                                  <a:lnTo>
                                    <a:pt x="30556" y="0"/>
                                  </a:lnTo>
                                  <a:close/>
                                </a:path>
                              </a:pathLst>
                            </a:custGeom>
                            <a:solidFill>
                              <a:srgbClr val="F1F2F2"/>
                            </a:solidFill>
                          </wps:spPr>
                          <wps:bodyPr wrap="square" lIns="0" tIns="0" rIns="0" bIns="0" rtlCol="0">
                            <a:prstTxWarp prst="textNoShape">
                              <a:avLst/>
                            </a:prstTxWarp>
                            <a:noAutofit/>
                          </wps:bodyPr>
                        </wps:wsp>
                        <wps:wsp>
                          <wps:cNvPr id="1517692622" name="Graphic 140"/>
                          <wps:cNvSpPr/>
                          <wps:spPr>
                            <a:xfrm>
                              <a:off x="0" y="74571"/>
                              <a:ext cx="2415540" cy="1792605"/>
                            </a:xfrm>
                            <a:custGeom>
                              <a:avLst/>
                              <a:gdLst/>
                              <a:ahLst/>
                              <a:cxnLst/>
                              <a:rect l="l" t="t" r="r" b="b"/>
                              <a:pathLst>
                                <a:path w="2415540" h="1792605">
                                  <a:moveTo>
                                    <a:pt x="30556" y="0"/>
                                  </a:moveTo>
                                  <a:lnTo>
                                    <a:pt x="0" y="1750847"/>
                                  </a:lnTo>
                                  <a:lnTo>
                                    <a:pt x="2384628" y="1792465"/>
                                  </a:lnTo>
                                  <a:lnTo>
                                    <a:pt x="2415197" y="41617"/>
                                  </a:lnTo>
                                  <a:lnTo>
                                    <a:pt x="30556" y="0"/>
                                  </a:lnTo>
                                  <a:close/>
                                </a:path>
                              </a:pathLst>
                            </a:custGeom>
                            <a:solidFill>
                              <a:srgbClr val="EAE1D7"/>
                            </a:solidFill>
                          </wps:spPr>
                          <wps:bodyPr wrap="square" lIns="0" tIns="0" rIns="0" bIns="0" rtlCol="0">
                            <a:prstTxWarp prst="textNoShape">
                              <a:avLst/>
                            </a:prstTxWarp>
                            <a:noAutofit/>
                          </wps:bodyPr>
                        </wps:wsp>
                        <wps:wsp>
                          <wps:cNvPr id="402792816" name="Graphic 141"/>
                          <wps:cNvSpPr/>
                          <wps:spPr>
                            <a:xfrm>
                              <a:off x="1087588"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634095828" name="Graphic 142"/>
                          <wps:cNvSpPr/>
                          <wps:spPr>
                            <a:xfrm>
                              <a:off x="1069588"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grpSp>
                      <wps:wsp>
                        <wps:cNvPr id="1811022473" name="Textbox 153"/>
                        <wps:cNvSpPr txBox="1">
                          <a:spLocks/>
                        </wps:cNvSpPr>
                        <wps:spPr>
                          <a:xfrm>
                            <a:off x="171450" y="219075"/>
                            <a:ext cx="1949450" cy="1498600"/>
                          </a:xfrm>
                          <a:prstGeom prst="rect">
                            <a:avLst/>
                          </a:prstGeom>
                        </wps:spPr>
                        <wps:txbx>
                          <w:txbxContent>
                            <w:p w14:paraId="6A57E1EE" w14:textId="77777777" w:rsidR="008D6E99" w:rsidRPr="00ED7C2F" w:rsidRDefault="008D6E99" w:rsidP="008D6E99">
                              <w:pPr>
                                <w:pStyle w:val="BodyText"/>
                                <w:spacing w:before="35" w:line="216" w:lineRule="auto"/>
                                <w:ind w:right="17" w:firstLine="35"/>
                                <w:rPr>
                                  <w:lang w:val="en-GB"/>
                                </w:rPr>
                              </w:pPr>
                              <w:r w:rsidRPr="00ED7C2F">
                                <w:rPr>
                                  <w:color w:val="231F20"/>
                                  <w:position w:val="2"/>
                                  <w:lang w:val="en-GB"/>
                                </w:rPr>
                                <w:t xml:space="preserve">The </w:t>
                              </w:r>
                              <w:r w:rsidRPr="00ED7C2F">
                                <w:rPr>
                                  <w:color w:val="231F20"/>
                                  <w:position w:val="1"/>
                                  <w:lang w:val="en-GB"/>
                                </w:rPr>
                                <w:t xml:space="preserve">natural </w:t>
                              </w:r>
                              <w:r w:rsidRPr="00ED7C2F">
                                <w:rPr>
                                  <w:color w:val="231F20"/>
                                  <w:lang w:val="en-GB"/>
                                </w:rPr>
                                <w:t xml:space="preserve">gradient </w:t>
                              </w:r>
                              <w:r w:rsidRPr="00ED7C2F">
                                <w:rPr>
                                  <w:color w:val="231F20"/>
                                  <w:position w:val="-1"/>
                                  <w:lang w:val="en-GB"/>
                                </w:rPr>
                                <w:t xml:space="preserve">of the </w:t>
                              </w:r>
                              <w:r w:rsidRPr="00ED7C2F">
                                <w:rPr>
                                  <w:color w:val="231F20"/>
                                  <w:position w:val="5"/>
                                  <w:lang w:val="en-GB"/>
                                </w:rPr>
                                <w:t xml:space="preserve">estate </w:t>
                              </w:r>
                              <w:r w:rsidRPr="00ED7C2F">
                                <w:rPr>
                                  <w:color w:val="231F20"/>
                                  <w:position w:val="3"/>
                                  <w:lang w:val="en-GB"/>
                                </w:rPr>
                                <w:t xml:space="preserve">can cause </w:t>
                              </w:r>
                              <w:r w:rsidRPr="00ED7C2F">
                                <w:rPr>
                                  <w:color w:val="231F20"/>
                                  <w:position w:val="1"/>
                                  <w:lang w:val="en-GB"/>
                                </w:rPr>
                                <w:t xml:space="preserve">issues </w:t>
                              </w:r>
                              <w:r w:rsidRPr="00ED7C2F">
                                <w:rPr>
                                  <w:color w:val="231F20"/>
                                  <w:lang w:val="en-GB"/>
                                </w:rPr>
                                <w:t xml:space="preserve">for </w:t>
                              </w:r>
                              <w:r w:rsidRPr="00ED7C2F">
                                <w:rPr>
                                  <w:color w:val="231F20"/>
                                  <w:position w:val="1"/>
                                  <w:lang w:val="en-GB"/>
                                </w:rPr>
                                <w:t>people</w:t>
                              </w:r>
                              <w:r w:rsidRPr="00ED7C2F">
                                <w:rPr>
                                  <w:color w:val="231F20"/>
                                  <w:spacing w:val="-3"/>
                                  <w:position w:val="1"/>
                                  <w:lang w:val="en-GB"/>
                                </w:rPr>
                                <w:t xml:space="preserve"> </w:t>
                              </w:r>
                              <w:r w:rsidRPr="00ED7C2F">
                                <w:rPr>
                                  <w:color w:val="231F20"/>
                                  <w:lang w:val="en-GB"/>
                                </w:rPr>
                                <w:t>accessing</w:t>
                              </w:r>
                              <w:r w:rsidRPr="00ED7C2F">
                                <w:rPr>
                                  <w:color w:val="231F20"/>
                                  <w:spacing w:val="-3"/>
                                  <w:lang w:val="en-GB"/>
                                </w:rPr>
                                <w:t xml:space="preserve"> </w:t>
                              </w:r>
                              <w:r w:rsidRPr="00ED7C2F">
                                <w:rPr>
                                  <w:color w:val="231F20"/>
                                  <w:position w:val="-1"/>
                                  <w:lang w:val="en-GB"/>
                                </w:rPr>
                                <w:t>services</w:t>
                              </w:r>
                              <w:r w:rsidRPr="00ED7C2F">
                                <w:rPr>
                                  <w:color w:val="231F20"/>
                                  <w:spacing w:val="-3"/>
                                  <w:position w:val="-1"/>
                                  <w:lang w:val="en-GB"/>
                                </w:rPr>
                                <w:t xml:space="preserve"> </w:t>
                              </w:r>
                              <w:r w:rsidRPr="00ED7C2F">
                                <w:rPr>
                                  <w:color w:val="231F20"/>
                                  <w:position w:val="-3"/>
                                  <w:lang w:val="en-GB"/>
                                </w:rPr>
                                <w:t xml:space="preserve">– </w:t>
                              </w:r>
                              <w:r w:rsidRPr="00ED7C2F">
                                <w:rPr>
                                  <w:color w:val="231F20"/>
                                  <w:position w:val="1"/>
                                  <w:lang w:val="en-GB"/>
                                </w:rPr>
                                <w:t xml:space="preserve">most </w:t>
                              </w:r>
                              <w:r w:rsidRPr="00ED7C2F">
                                <w:rPr>
                                  <w:color w:val="231F20"/>
                                  <w:lang w:val="en-GB"/>
                                </w:rPr>
                                <w:t xml:space="preserve">alleyways </w:t>
                              </w:r>
                              <w:r w:rsidRPr="00ED7C2F">
                                <w:rPr>
                                  <w:color w:val="231F20"/>
                                  <w:position w:val="-1"/>
                                  <w:lang w:val="en-GB"/>
                                </w:rPr>
                                <w:t xml:space="preserve">have </w:t>
                              </w:r>
                              <w:r w:rsidRPr="00ED7C2F">
                                <w:rPr>
                                  <w:color w:val="231F20"/>
                                  <w:position w:val="-2"/>
                                  <w:lang w:val="en-GB"/>
                                </w:rPr>
                                <w:t xml:space="preserve">been </w:t>
                              </w:r>
                              <w:r w:rsidRPr="00ED7C2F">
                                <w:rPr>
                                  <w:color w:val="231F20"/>
                                  <w:position w:val="4"/>
                                  <w:lang w:val="en-GB"/>
                                </w:rPr>
                                <w:t xml:space="preserve">closed </w:t>
                              </w:r>
                              <w:r w:rsidRPr="00ED7C2F">
                                <w:rPr>
                                  <w:color w:val="231F20"/>
                                  <w:position w:val="2"/>
                                  <w:lang w:val="en-GB"/>
                                </w:rPr>
                                <w:t xml:space="preserve">due to </w:t>
                              </w:r>
                              <w:r w:rsidRPr="00ED7C2F">
                                <w:rPr>
                                  <w:color w:val="231F20"/>
                                  <w:position w:val="1"/>
                                  <w:lang w:val="en-GB"/>
                                </w:rPr>
                                <w:t xml:space="preserve">‘drug </w:t>
                              </w:r>
                              <w:r w:rsidRPr="00ED7C2F">
                                <w:rPr>
                                  <w:color w:val="231F20"/>
                                  <w:lang w:val="en-GB"/>
                                </w:rPr>
                                <w:t xml:space="preserve">running’ </w:t>
                              </w:r>
                              <w:r w:rsidRPr="00ED7C2F">
                                <w:rPr>
                                  <w:color w:val="231F20"/>
                                  <w:position w:val="1"/>
                                  <w:lang w:val="en-GB"/>
                                </w:rPr>
                                <w:t xml:space="preserve">and </w:t>
                              </w:r>
                              <w:r w:rsidRPr="00ED7C2F">
                                <w:rPr>
                                  <w:color w:val="231F20"/>
                                  <w:lang w:val="en-GB"/>
                                </w:rPr>
                                <w:t xml:space="preserve">transport </w:t>
                              </w:r>
                              <w:r w:rsidRPr="00ED7C2F">
                                <w:rPr>
                                  <w:color w:val="231F20"/>
                                  <w:position w:val="-1"/>
                                  <w:lang w:val="en-GB"/>
                                </w:rPr>
                                <w:t xml:space="preserve">(buses) </w:t>
                              </w:r>
                              <w:r w:rsidRPr="00ED7C2F">
                                <w:rPr>
                                  <w:color w:val="231F20"/>
                                  <w:position w:val="-2"/>
                                  <w:lang w:val="en-GB"/>
                                </w:rPr>
                                <w:t xml:space="preserve">are </w:t>
                              </w:r>
                              <w:r w:rsidRPr="00ED7C2F">
                                <w:rPr>
                                  <w:color w:val="231F20"/>
                                  <w:position w:val="1"/>
                                  <w:lang w:val="en-GB"/>
                                </w:rPr>
                                <w:t xml:space="preserve">often </w:t>
                              </w:r>
                              <w:r w:rsidRPr="00ED7C2F">
                                <w:rPr>
                                  <w:color w:val="231F20"/>
                                  <w:lang w:val="en-GB"/>
                                </w:rPr>
                                <w:t xml:space="preserve">cancelled </w:t>
                              </w:r>
                              <w:r w:rsidRPr="00ED7C2F">
                                <w:rPr>
                                  <w:color w:val="231F20"/>
                                  <w:position w:val="-1"/>
                                  <w:lang w:val="en-GB"/>
                                </w:rPr>
                                <w:t xml:space="preserve">if there </w:t>
                              </w:r>
                              <w:r w:rsidRPr="00ED7C2F">
                                <w:rPr>
                                  <w:color w:val="231F20"/>
                                  <w:position w:val="-2"/>
                                  <w:lang w:val="en-GB"/>
                                </w:rPr>
                                <w:t xml:space="preserve">is </w:t>
                              </w:r>
                              <w:r w:rsidRPr="00ED7C2F">
                                <w:rPr>
                                  <w:color w:val="231F20"/>
                                  <w:position w:val="-3"/>
                                  <w:lang w:val="en-GB"/>
                                </w:rPr>
                                <w:t xml:space="preserve">a </w:t>
                              </w:r>
                              <w:r w:rsidRPr="00ED7C2F">
                                <w:rPr>
                                  <w:color w:val="231F20"/>
                                  <w:position w:val="2"/>
                                  <w:lang w:val="en-GB"/>
                                </w:rPr>
                                <w:t xml:space="preserve">shortage </w:t>
                              </w:r>
                              <w:r w:rsidRPr="00ED7C2F">
                                <w:rPr>
                                  <w:color w:val="231F20"/>
                                  <w:lang w:val="en-GB"/>
                                </w:rPr>
                                <w:t>of drivers.</w:t>
                              </w:r>
                            </w:p>
                          </w:txbxContent>
                        </wps:txbx>
                        <wps:bodyPr wrap="square" lIns="0" tIns="0" rIns="0" bIns="0" rtlCol="0">
                          <a:noAutofit/>
                        </wps:bodyPr>
                      </wps:wsp>
                    </wpg:wgp>
                  </a:graphicData>
                </a:graphic>
              </wp:anchor>
            </w:drawing>
          </mc:Choice>
          <mc:Fallback>
            <w:pict>
              <v:group w14:anchorId="2FE9C939" id="Group 71" o:spid="_x0000_s1026" style="position:absolute;margin-left:41.1pt;margin-top:6.8pt;width:193.75pt;height:150.6pt;z-index:-251656134" coordsize="24606,1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">
                <v:group id="Group 70" o:spid="_x0000_s1027" style="position:absolute;width:24606;height:19126" coordsize="24606,1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">
                  <v:shape id="Graphic 139" o:spid="_x0000_s1028" alt="The natural gradient of the estate can cause issues for people accessing services – most alleyways have been closed due to ‘drug running’ and transport (buses) are often cancelled if there is a shortage of drivers." style="position:absolute;left:449;top:1195;width:24156;height:17926;visibility:visible;mso-wrap-style:square;v-text-anchor:top" coordsize="2415540,179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" path="m30556,l,1750847r2384628,41618l2415197,41617,30556,xe" fillcolor="#f1f2f2" stroked="f">
                    <v:path arrowok="t"/>
                  </v:shape>
                  <v:shape id="Graphic 140" o:spid="_x0000_s1029" style="position:absolute;top:745;width:24155;height:17926;visibility:visible;mso-wrap-style:square;v-text-anchor:top" coordsize="2415540,179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" path="m30556,l,1750847r2384628,41618l2415197,41617,30556,xe" fillcolor="#eae1d7" stroked="f">
                    <v:path arrowok="t"/>
                  </v:shape>
                  <v:shape id="Graphic 141" o:spid="_x0000_s1030" style="position:absolute;left:10875;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142" o:spid="_x0000_s1031" style="position:absolute;left:10695;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" path="m90004,l54971,7072,26362,26360,7073,54965,,89992r7073,35033l26362,153635r28609,19288l90004,179997r35034,-7074l153647,153635r19289,-28610l180009,89992,172936,54965,153647,26360,125038,7072,90004,xe" fillcolor="#92278f" stroked="f">
                    <v:path arrowok="t"/>
                  </v:shape>
                </v:group>
                <v:shapetype id="_x0000_t202" coordsize="21600,21600" o:spt="202" path="m,l,21600r21600,l21600,xe">
                  <v:stroke joinstyle="miter"/>
                  <v:path gradientshapeok="t" o:connecttype="rect"/>
                </v:shapetype>
                <v:shape id="Textbox 153" o:spid="_x0000_s1032" type="#_x0000_t202" style="position:absolute;left:1714;top:2190;width:19495;height:14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" filled="f" stroked="f">
                  <v:textbox inset="0,0,0,0">
                    <w:txbxContent>
                      <w:p w14:paraId="6A57E1EE" w14:textId="77777777" w:rsidR="008D6E99" w:rsidRPr="00ED7C2F" w:rsidRDefault="008D6E99" w:rsidP="008D6E99">
                        <w:pPr>
                          <w:pStyle w:val="BodyText"/>
                          <w:spacing w:before="35" w:line="216" w:lineRule="auto"/>
                          <w:ind w:right="17" w:firstLine="35"/>
                          <w:rPr>
                            <w:lang w:val="en-GB"/>
                          </w:rPr>
                        </w:pPr>
                        <w:r w:rsidRPr="00ED7C2F">
                          <w:rPr>
                            <w:color w:val="231F20"/>
                            <w:position w:val="2"/>
                            <w:lang w:val="en-GB"/>
                          </w:rPr>
                          <w:t xml:space="preserve">The </w:t>
                        </w:r>
                        <w:r w:rsidRPr="00ED7C2F">
                          <w:rPr>
                            <w:color w:val="231F20"/>
                            <w:position w:val="1"/>
                            <w:lang w:val="en-GB"/>
                          </w:rPr>
                          <w:t xml:space="preserve">natural </w:t>
                        </w:r>
                        <w:r w:rsidRPr="00ED7C2F">
                          <w:rPr>
                            <w:color w:val="231F20"/>
                            <w:lang w:val="en-GB"/>
                          </w:rPr>
                          <w:t xml:space="preserve">gradient </w:t>
                        </w:r>
                        <w:r w:rsidRPr="00ED7C2F">
                          <w:rPr>
                            <w:color w:val="231F20"/>
                            <w:position w:val="-1"/>
                            <w:lang w:val="en-GB"/>
                          </w:rPr>
                          <w:t xml:space="preserve">of the </w:t>
                        </w:r>
                        <w:r w:rsidRPr="00ED7C2F">
                          <w:rPr>
                            <w:color w:val="231F20"/>
                            <w:position w:val="5"/>
                            <w:lang w:val="en-GB"/>
                          </w:rPr>
                          <w:t xml:space="preserve">estate </w:t>
                        </w:r>
                        <w:r w:rsidRPr="00ED7C2F">
                          <w:rPr>
                            <w:color w:val="231F20"/>
                            <w:position w:val="3"/>
                            <w:lang w:val="en-GB"/>
                          </w:rPr>
                          <w:t xml:space="preserve">can cause </w:t>
                        </w:r>
                        <w:r w:rsidRPr="00ED7C2F">
                          <w:rPr>
                            <w:color w:val="231F20"/>
                            <w:position w:val="1"/>
                            <w:lang w:val="en-GB"/>
                          </w:rPr>
                          <w:t xml:space="preserve">issues </w:t>
                        </w:r>
                        <w:r w:rsidRPr="00ED7C2F">
                          <w:rPr>
                            <w:color w:val="231F20"/>
                            <w:lang w:val="en-GB"/>
                          </w:rPr>
                          <w:t xml:space="preserve">for </w:t>
                        </w:r>
                        <w:r w:rsidRPr="00ED7C2F">
                          <w:rPr>
                            <w:color w:val="231F20"/>
                            <w:position w:val="1"/>
                            <w:lang w:val="en-GB"/>
                          </w:rPr>
                          <w:t>people</w:t>
                        </w:r>
                        <w:r w:rsidRPr="00ED7C2F">
                          <w:rPr>
                            <w:color w:val="231F20"/>
                            <w:spacing w:val="-3"/>
                            <w:position w:val="1"/>
                            <w:lang w:val="en-GB"/>
                          </w:rPr>
                          <w:t xml:space="preserve"> </w:t>
                        </w:r>
                        <w:r w:rsidRPr="00ED7C2F">
                          <w:rPr>
                            <w:color w:val="231F20"/>
                            <w:lang w:val="en-GB"/>
                          </w:rPr>
                          <w:t>accessing</w:t>
                        </w:r>
                        <w:r w:rsidRPr="00ED7C2F">
                          <w:rPr>
                            <w:color w:val="231F20"/>
                            <w:spacing w:val="-3"/>
                            <w:lang w:val="en-GB"/>
                          </w:rPr>
                          <w:t xml:space="preserve"> </w:t>
                        </w:r>
                        <w:r w:rsidRPr="00ED7C2F">
                          <w:rPr>
                            <w:color w:val="231F20"/>
                            <w:position w:val="-1"/>
                            <w:lang w:val="en-GB"/>
                          </w:rPr>
                          <w:t>services</w:t>
                        </w:r>
                        <w:r w:rsidRPr="00ED7C2F">
                          <w:rPr>
                            <w:color w:val="231F20"/>
                            <w:spacing w:val="-3"/>
                            <w:position w:val="-1"/>
                            <w:lang w:val="en-GB"/>
                          </w:rPr>
                          <w:t xml:space="preserve"> </w:t>
                        </w:r>
                        <w:r w:rsidRPr="00ED7C2F">
                          <w:rPr>
                            <w:color w:val="231F20"/>
                            <w:position w:val="-3"/>
                            <w:lang w:val="en-GB"/>
                          </w:rPr>
                          <w:t xml:space="preserve">– </w:t>
                        </w:r>
                        <w:r w:rsidRPr="00ED7C2F">
                          <w:rPr>
                            <w:color w:val="231F20"/>
                            <w:position w:val="1"/>
                            <w:lang w:val="en-GB"/>
                          </w:rPr>
                          <w:t xml:space="preserve">most </w:t>
                        </w:r>
                        <w:r w:rsidRPr="00ED7C2F">
                          <w:rPr>
                            <w:color w:val="231F20"/>
                            <w:lang w:val="en-GB"/>
                          </w:rPr>
                          <w:t xml:space="preserve">alleyways </w:t>
                        </w:r>
                        <w:r w:rsidRPr="00ED7C2F">
                          <w:rPr>
                            <w:color w:val="231F20"/>
                            <w:position w:val="-1"/>
                            <w:lang w:val="en-GB"/>
                          </w:rPr>
                          <w:t xml:space="preserve">have </w:t>
                        </w:r>
                        <w:r w:rsidRPr="00ED7C2F">
                          <w:rPr>
                            <w:color w:val="231F20"/>
                            <w:position w:val="-2"/>
                            <w:lang w:val="en-GB"/>
                          </w:rPr>
                          <w:t xml:space="preserve">been </w:t>
                        </w:r>
                        <w:r w:rsidRPr="00ED7C2F">
                          <w:rPr>
                            <w:color w:val="231F20"/>
                            <w:position w:val="4"/>
                            <w:lang w:val="en-GB"/>
                          </w:rPr>
                          <w:t xml:space="preserve">closed </w:t>
                        </w:r>
                        <w:r w:rsidRPr="00ED7C2F">
                          <w:rPr>
                            <w:color w:val="231F20"/>
                            <w:position w:val="2"/>
                            <w:lang w:val="en-GB"/>
                          </w:rPr>
                          <w:t xml:space="preserve">due to </w:t>
                        </w:r>
                        <w:r w:rsidRPr="00ED7C2F">
                          <w:rPr>
                            <w:color w:val="231F20"/>
                            <w:position w:val="1"/>
                            <w:lang w:val="en-GB"/>
                          </w:rPr>
                          <w:t xml:space="preserve">‘drug </w:t>
                        </w:r>
                        <w:r w:rsidRPr="00ED7C2F">
                          <w:rPr>
                            <w:color w:val="231F20"/>
                            <w:lang w:val="en-GB"/>
                          </w:rPr>
                          <w:t xml:space="preserve">running’ </w:t>
                        </w:r>
                        <w:r w:rsidRPr="00ED7C2F">
                          <w:rPr>
                            <w:color w:val="231F20"/>
                            <w:position w:val="1"/>
                            <w:lang w:val="en-GB"/>
                          </w:rPr>
                          <w:t xml:space="preserve">and </w:t>
                        </w:r>
                        <w:r w:rsidRPr="00ED7C2F">
                          <w:rPr>
                            <w:color w:val="231F20"/>
                            <w:lang w:val="en-GB"/>
                          </w:rPr>
                          <w:t xml:space="preserve">transport </w:t>
                        </w:r>
                        <w:r w:rsidRPr="00ED7C2F">
                          <w:rPr>
                            <w:color w:val="231F20"/>
                            <w:position w:val="-1"/>
                            <w:lang w:val="en-GB"/>
                          </w:rPr>
                          <w:t xml:space="preserve">(buses) </w:t>
                        </w:r>
                        <w:r w:rsidRPr="00ED7C2F">
                          <w:rPr>
                            <w:color w:val="231F20"/>
                            <w:position w:val="-2"/>
                            <w:lang w:val="en-GB"/>
                          </w:rPr>
                          <w:t xml:space="preserve">are </w:t>
                        </w:r>
                        <w:r w:rsidRPr="00ED7C2F">
                          <w:rPr>
                            <w:color w:val="231F20"/>
                            <w:position w:val="1"/>
                            <w:lang w:val="en-GB"/>
                          </w:rPr>
                          <w:t xml:space="preserve">often </w:t>
                        </w:r>
                        <w:r w:rsidRPr="00ED7C2F">
                          <w:rPr>
                            <w:color w:val="231F20"/>
                            <w:lang w:val="en-GB"/>
                          </w:rPr>
                          <w:t xml:space="preserve">cancelled </w:t>
                        </w:r>
                        <w:r w:rsidRPr="00ED7C2F">
                          <w:rPr>
                            <w:color w:val="231F20"/>
                            <w:position w:val="-1"/>
                            <w:lang w:val="en-GB"/>
                          </w:rPr>
                          <w:t xml:space="preserve">if there </w:t>
                        </w:r>
                        <w:r w:rsidRPr="00ED7C2F">
                          <w:rPr>
                            <w:color w:val="231F20"/>
                            <w:position w:val="-2"/>
                            <w:lang w:val="en-GB"/>
                          </w:rPr>
                          <w:t xml:space="preserve">is </w:t>
                        </w:r>
                        <w:r w:rsidRPr="00ED7C2F">
                          <w:rPr>
                            <w:color w:val="231F20"/>
                            <w:position w:val="-3"/>
                            <w:lang w:val="en-GB"/>
                          </w:rPr>
                          <w:t xml:space="preserve">a </w:t>
                        </w:r>
                        <w:r w:rsidRPr="00ED7C2F">
                          <w:rPr>
                            <w:color w:val="231F20"/>
                            <w:position w:val="2"/>
                            <w:lang w:val="en-GB"/>
                          </w:rPr>
                          <w:t xml:space="preserve">shortage </w:t>
                        </w:r>
                        <w:r w:rsidRPr="00ED7C2F">
                          <w:rPr>
                            <w:color w:val="231F20"/>
                            <w:lang w:val="en-GB"/>
                          </w:rPr>
                          <w:t>of drivers.</w:t>
                        </w:r>
                      </w:p>
                    </w:txbxContent>
                  </v:textbox>
                </v:shape>
              </v:group>
            </w:pict>
          </mc:Fallback>
        </mc:AlternateContent>
      </w:r>
      <w:r w:rsidRPr="00ED7C2F">
        <w:rPr>
          <w:b/>
          <w:bCs/>
        </w:rPr>
        <mc:AlternateContent>
          <mc:Choice Requires="wpg">
            <w:drawing>
              <wp:anchor distT="0" distB="0" distL="114300" distR="114300" simplePos="0" relativeHeight="251678778" behindDoc="1" locked="0" layoutInCell="1" allowOverlap="1" wp14:anchorId="031565DA" wp14:editId="5633316F">
                <wp:simplePos x="0" y="0"/>
                <wp:positionH relativeFrom="column">
                  <wp:posOffset>6905625</wp:posOffset>
                </wp:positionH>
                <wp:positionV relativeFrom="paragraph">
                  <wp:posOffset>130810</wp:posOffset>
                </wp:positionV>
                <wp:extent cx="2573020" cy="2000885"/>
                <wp:effectExtent l="0" t="0" r="0" b="0"/>
                <wp:wrapNone/>
                <wp:docPr id="530690759" name="Group 146" descr="Plans are in place to develop community spaces – Abbey Hill Primary is in the process of developing a community space&#10;to build community connections and increase opportunities&#10;for families. Plans are also in place to build a new community centre on the estate.&#10;"/>
                <wp:cNvGraphicFramePr/>
                <a:graphic xmlns:a="http://schemas.openxmlformats.org/drawingml/2006/main">
                  <a:graphicData uri="http://schemas.microsoft.com/office/word/2010/wordprocessingGroup">
                    <wpg:wgp>
                      <wpg:cNvGrpSpPr/>
                      <wpg:grpSpPr>
                        <a:xfrm>
                          <a:off x="0" y="0"/>
                          <a:ext cx="2573020" cy="2000885"/>
                          <a:chOff x="0" y="0"/>
                          <a:chExt cx="2573020" cy="2000885"/>
                        </a:xfrm>
                      </wpg:grpSpPr>
                      <wpg:grpSp>
                        <wpg:cNvPr id="1995422117" name="Group 1995422117"/>
                        <wpg:cNvGrpSpPr>
                          <a:grpSpLocks/>
                        </wpg:cNvGrpSpPr>
                        <wpg:grpSpPr>
                          <a:xfrm>
                            <a:off x="0" y="0"/>
                            <a:ext cx="2573020" cy="2000885"/>
                            <a:chOff x="0" y="0"/>
                            <a:chExt cx="2573020" cy="2000885"/>
                          </a:xfrm>
                        </wpg:grpSpPr>
                        <wps:wsp>
                          <wps:cNvPr id="969193691" name="Graphic 130"/>
                          <wps:cNvSpPr/>
                          <wps:spPr>
                            <a:xfrm>
                              <a:off x="44999" y="44999"/>
                              <a:ext cx="2527935" cy="1956435"/>
                            </a:xfrm>
                            <a:custGeom>
                              <a:avLst/>
                              <a:gdLst/>
                              <a:ahLst/>
                              <a:cxnLst/>
                              <a:rect l="l" t="t" r="r" b="b"/>
                              <a:pathLst>
                                <a:path w="2527935" h="1956435">
                                  <a:moveTo>
                                    <a:pt x="2510904" y="0"/>
                                  </a:moveTo>
                                  <a:lnTo>
                                    <a:pt x="0" y="21907"/>
                                  </a:lnTo>
                                  <a:lnTo>
                                    <a:pt x="16878" y="1955825"/>
                                  </a:lnTo>
                                  <a:lnTo>
                                    <a:pt x="2527782" y="1933917"/>
                                  </a:lnTo>
                                  <a:lnTo>
                                    <a:pt x="2510904" y="0"/>
                                  </a:lnTo>
                                  <a:close/>
                                </a:path>
                              </a:pathLst>
                            </a:custGeom>
                            <a:solidFill>
                              <a:srgbClr val="F1F2F2"/>
                            </a:solidFill>
                          </wps:spPr>
                          <wps:bodyPr wrap="square" lIns="0" tIns="0" rIns="0" bIns="0" rtlCol="0">
                            <a:prstTxWarp prst="textNoShape">
                              <a:avLst/>
                            </a:prstTxWarp>
                            <a:noAutofit/>
                          </wps:bodyPr>
                        </wps:wsp>
                        <wps:wsp>
                          <wps:cNvPr id="567450313" name="Graphic 131"/>
                          <wps:cNvSpPr/>
                          <wps:spPr>
                            <a:xfrm>
                              <a:off x="0" y="0"/>
                              <a:ext cx="2527935" cy="1956435"/>
                            </a:xfrm>
                            <a:custGeom>
                              <a:avLst/>
                              <a:gdLst/>
                              <a:ahLst/>
                              <a:cxnLst/>
                              <a:rect l="l" t="t" r="r" b="b"/>
                              <a:pathLst>
                                <a:path w="2527935" h="1956435">
                                  <a:moveTo>
                                    <a:pt x="2510904" y="0"/>
                                  </a:moveTo>
                                  <a:lnTo>
                                    <a:pt x="0" y="21907"/>
                                  </a:lnTo>
                                  <a:lnTo>
                                    <a:pt x="16878" y="1955825"/>
                                  </a:lnTo>
                                  <a:lnTo>
                                    <a:pt x="2527782" y="1933917"/>
                                  </a:lnTo>
                                  <a:lnTo>
                                    <a:pt x="2510904" y="0"/>
                                  </a:lnTo>
                                  <a:close/>
                                </a:path>
                              </a:pathLst>
                            </a:custGeom>
                            <a:solidFill>
                              <a:srgbClr val="EAE1D7"/>
                            </a:solidFill>
                          </wps:spPr>
                          <wps:bodyPr wrap="square" lIns="0" tIns="0" rIns="0" bIns="0" rtlCol="0">
                            <a:prstTxWarp prst="textNoShape">
                              <a:avLst/>
                            </a:prstTxWarp>
                            <a:noAutofit/>
                          </wps:bodyPr>
                        </wps:wsp>
                        <wps:wsp>
                          <wps:cNvPr id="1394362333" name="Graphic 132"/>
                          <wps:cNvSpPr/>
                          <wps:spPr>
                            <a:xfrm>
                              <a:off x="2246386" y="14653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48116213" name="Graphic 133"/>
                          <wps:cNvSpPr/>
                          <wps:spPr>
                            <a:xfrm>
                              <a:off x="2228385" y="12854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grpSp>
                      <wps:wsp>
                        <wps:cNvPr id="159211091" name="Textbox 149"/>
                        <wps:cNvSpPr txBox="1">
                          <a:spLocks/>
                        </wps:cNvSpPr>
                        <wps:spPr>
                          <a:xfrm>
                            <a:off x="171450" y="142875"/>
                            <a:ext cx="2163445" cy="1675764"/>
                          </a:xfrm>
                          <a:prstGeom prst="rect">
                            <a:avLst/>
                          </a:prstGeom>
                        </wps:spPr>
                        <wps:txbx>
                          <w:txbxContent>
                            <w:p w14:paraId="085448DD" w14:textId="77777777" w:rsidR="00ED7C2F" w:rsidRPr="00ED7C2F" w:rsidRDefault="00ED7C2F" w:rsidP="00ED7C2F">
                              <w:pPr>
                                <w:pStyle w:val="BodyText"/>
                                <w:spacing w:before="28" w:line="230" w:lineRule="auto"/>
                                <w:ind w:left="22" w:right="97" w:hanging="3"/>
                                <w:rPr>
                                  <w:position w:val="2"/>
                                  <w:lang w:val="en-GB"/>
                                </w:rPr>
                              </w:pPr>
                              <w:r w:rsidRPr="00ED7C2F">
                                <w:rPr>
                                  <w:color w:val="231F20"/>
                                  <w:lang w:val="en-GB"/>
                                </w:rPr>
                                <w:t xml:space="preserve">Plans </w:t>
                              </w:r>
                              <w:r w:rsidRPr="00ED7C2F">
                                <w:rPr>
                                  <w:color w:val="231F20"/>
                                  <w:position w:val="1"/>
                                  <w:lang w:val="en-GB"/>
                                </w:rPr>
                                <w:t xml:space="preserve">are in place </w:t>
                              </w:r>
                              <w:r w:rsidRPr="00ED7C2F">
                                <w:rPr>
                                  <w:color w:val="231F20"/>
                                  <w:position w:val="2"/>
                                  <w:lang w:val="en-GB"/>
                                </w:rPr>
                                <w:t xml:space="preserve">to develop </w:t>
                              </w:r>
                              <w:r w:rsidRPr="00ED7C2F">
                                <w:rPr>
                                  <w:color w:val="231F20"/>
                                  <w:lang w:val="en-GB"/>
                                </w:rPr>
                                <w:t xml:space="preserve">community </w:t>
                              </w:r>
                              <w:r w:rsidRPr="00ED7C2F">
                                <w:rPr>
                                  <w:color w:val="231F20"/>
                                  <w:position w:val="1"/>
                                  <w:lang w:val="en-GB"/>
                                </w:rPr>
                                <w:t xml:space="preserve">spaces </w:t>
                              </w:r>
                              <w:r w:rsidRPr="00ED7C2F">
                                <w:rPr>
                                  <w:color w:val="231F20"/>
                                  <w:position w:val="2"/>
                                  <w:lang w:val="en-GB"/>
                                </w:rPr>
                                <w:t>– Abbey</w:t>
                              </w:r>
                              <w:r w:rsidRPr="00ED7C2F">
                                <w:rPr>
                                  <w:color w:val="231F20"/>
                                  <w:spacing w:val="40"/>
                                  <w:position w:val="2"/>
                                  <w:lang w:val="en-GB"/>
                                </w:rPr>
                                <w:t xml:space="preserve"> </w:t>
                              </w:r>
                              <w:r w:rsidRPr="00ED7C2F">
                                <w:rPr>
                                  <w:color w:val="231F20"/>
                                  <w:lang w:val="en-GB"/>
                                </w:rPr>
                                <w:t>Hill</w:t>
                              </w:r>
                              <w:r w:rsidRPr="00ED7C2F">
                                <w:rPr>
                                  <w:color w:val="231F20"/>
                                  <w:spacing w:val="-5"/>
                                  <w:lang w:val="en-GB"/>
                                </w:rPr>
                                <w:t xml:space="preserve"> </w:t>
                              </w:r>
                              <w:r w:rsidRPr="00ED7C2F">
                                <w:rPr>
                                  <w:color w:val="231F20"/>
                                  <w:lang w:val="en-GB"/>
                                </w:rPr>
                                <w:t>Primary</w:t>
                              </w:r>
                              <w:r w:rsidRPr="00ED7C2F">
                                <w:rPr>
                                  <w:color w:val="231F20"/>
                                  <w:spacing w:val="-5"/>
                                  <w:lang w:val="en-GB"/>
                                </w:rPr>
                                <w:t xml:space="preserve"> </w:t>
                              </w:r>
                              <w:r w:rsidRPr="00ED7C2F">
                                <w:rPr>
                                  <w:color w:val="231F20"/>
                                  <w:position w:val="1"/>
                                  <w:lang w:val="en-GB"/>
                                </w:rPr>
                                <w:t>is</w:t>
                              </w:r>
                              <w:r w:rsidRPr="00ED7C2F">
                                <w:rPr>
                                  <w:color w:val="231F20"/>
                                  <w:spacing w:val="-5"/>
                                  <w:position w:val="1"/>
                                  <w:lang w:val="en-GB"/>
                                </w:rPr>
                                <w:t xml:space="preserve"> </w:t>
                              </w:r>
                              <w:r w:rsidRPr="00ED7C2F">
                                <w:rPr>
                                  <w:color w:val="231F20"/>
                                  <w:position w:val="1"/>
                                  <w:lang w:val="en-GB"/>
                                </w:rPr>
                                <w:t>in</w:t>
                              </w:r>
                              <w:r w:rsidRPr="00ED7C2F">
                                <w:rPr>
                                  <w:color w:val="231F20"/>
                                  <w:spacing w:val="-5"/>
                                  <w:position w:val="1"/>
                                  <w:lang w:val="en-GB"/>
                                </w:rPr>
                                <w:t xml:space="preserve"> </w:t>
                              </w:r>
                              <w:r w:rsidRPr="00ED7C2F">
                                <w:rPr>
                                  <w:color w:val="231F20"/>
                                  <w:position w:val="2"/>
                                  <w:lang w:val="en-GB"/>
                                </w:rPr>
                                <w:t>the</w:t>
                              </w:r>
                              <w:r w:rsidRPr="00ED7C2F">
                                <w:rPr>
                                  <w:color w:val="231F20"/>
                                  <w:spacing w:val="-5"/>
                                  <w:position w:val="2"/>
                                  <w:lang w:val="en-GB"/>
                                </w:rPr>
                                <w:t xml:space="preserve"> </w:t>
                              </w:r>
                              <w:r w:rsidRPr="00ED7C2F">
                                <w:rPr>
                                  <w:color w:val="231F20"/>
                                  <w:position w:val="2"/>
                                  <w:lang w:val="en-GB"/>
                                </w:rPr>
                                <w:t>process</w:t>
                              </w:r>
                              <w:r w:rsidRPr="00ED7C2F">
                                <w:rPr>
                                  <w:color w:val="231F20"/>
                                  <w:spacing w:val="-5"/>
                                  <w:position w:val="2"/>
                                  <w:lang w:val="en-GB"/>
                                </w:rPr>
                                <w:t xml:space="preserve"> </w:t>
                              </w:r>
                              <w:r w:rsidRPr="00ED7C2F">
                                <w:rPr>
                                  <w:color w:val="231F20"/>
                                  <w:position w:val="3"/>
                                  <w:lang w:val="en-GB"/>
                                </w:rPr>
                                <w:t xml:space="preserve">of </w:t>
                              </w:r>
                              <w:r w:rsidRPr="00ED7C2F">
                                <w:rPr>
                                  <w:color w:val="231F20"/>
                                  <w:lang w:val="en-GB"/>
                                </w:rPr>
                                <w:t>developing</w:t>
                              </w:r>
                              <w:r w:rsidRPr="00ED7C2F">
                                <w:rPr>
                                  <w:color w:val="231F20"/>
                                  <w:spacing w:val="-6"/>
                                  <w:lang w:val="en-GB"/>
                                </w:rPr>
                                <w:t xml:space="preserve"> </w:t>
                              </w:r>
                              <w:r w:rsidRPr="00ED7C2F">
                                <w:rPr>
                                  <w:color w:val="231F20"/>
                                  <w:position w:val="1"/>
                                  <w:lang w:val="en-GB"/>
                                </w:rPr>
                                <w:t>a</w:t>
                              </w:r>
                              <w:r w:rsidRPr="00ED7C2F">
                                <w:rPr>
                                  <w:color w:val="231F20"/>
                                  <w:spacing w:val="-6"/>
                                  <w:position w:val="1"/>
                                  <w:lang w:val="en-GB"/>
                                </w:rPr>
                                <w:t xml:space="preserve"> </w:t>
                              </w:r>
                              <w:r w:rsidRPr="00ED7C2F">
                                <w:rPr>
                                  <w:color w:val="231F20"/>
                                  <w:position w:val="1"/>
                                  <w:lang w:val="en-GB"/>
                                </w:rPr>
                                <w:t>community</w:t>
                              </w:r>
                              <w:r w:rsidRPr="00ED7C2F">
                                <w:rPr>
                                  <w:color w:val="231F20"/>
                                  <w:spacing w:val="-6"/>
                                  <w:position w:val="1"/>
                                  <w:lang w:val="en-GB"/>
                                </w:rPr>
                                <w:t xml:space="preserve"> </w:t>
                              </w:r>
                              <w:r w:rsidRPr="00ED7C2F">
                                <w:rPr>
                                  <w:color w:val="231F20"/>
                                  <w:spacing w:val="-2"/>
                                  <w:position w:val="2"/>
                                  <w:lang w:val="en-GB"/>
                                </w:rPr>
                                <w:t>space</w:t>
                              </w:r>
                            </w:p>
                            <w:p w14:paraId="247C0035" w14:textId="77777777" w:rsidR="00ED7C2F" w:rsidRPr="00ED7C2F" w:rsidRDefault="00ED7C2F" w:rsidP="00ED7C2F">
                              <w:pPr>
                                <w:pStyle w:val="BodyText"/>
                                <w:spacing w:before="0" w:line="242" w:lineRule="auto"/>
                                <w:ind w:left="32" w:hanging="3"/>
                                <w:rPr>
                                  <w:position w:val="1"/>
                                  <w:lang w:val="en-GB"/>
                                </w:rPr>
                              </w:pPr>
                              <w:r w:rsidRPr="00ED7C2F">
                                <w:rPr>
                                  <w:color w:val="231F20"/>
                                  <w:lang w:val="en-GB"/>
                                </w:rPr>
                                <w:t>to</w:t>
                              </w:r>
                              <w:r w:rsidRPr="00ED7C2F">
                                <w:rPr>
                                  <w:color w:val="231F20"/>
                                  <w:spacing w:val="-12"/>
                                  <w:lang w:val="en-GB"/>
                                </w:rPr>
                                <w:t xml:space="preserve"> </w:t>
                              </w:r>
                              <w:r w:rsidRPr="00ED7C2F">
                                <w:rPr>
                                  <w:color w:val="231F20"/>
                                  <w:lang w:val="en-GB"/>
                                </w:rPr>
                                <w:t>build</w:t>
                              </w:r>
                              <w:r w:rsidRPr="00ED7C2F">
                                <w:rPr>
                                  <w:color w:val="231F20"/>
                                  <w:spacing w:val="-12"/>
                                  <w:lang w:val="en-GB"/>
                                </w:rPr>
                                <w:t xml:space="preserve"> </w:t>
                              </w:r>
                              <w:r w:rsidRPr="00ED7C2F">
                                <w:rPr>
                                  <w:color w:val="231F20"/>
                                  <w:position w:val="1"/>
                                  <w:lang w:val="en-GB"/>
                                </w:rPr>
                                <w:t>community</w:t>
                              </w:r>
                              <w:r w:rsidRPr="00ED7C2F">
                                <w:rPr>
                                  <w:color w:val="231F20"/>
                                  <w:spacing w:val="-12"/>
                                  <w:position w:val="1"/>
                                  <w:lang w:val="en-GB"/>
                                </w:rPr>
                                <w:t xml:space="preserve"> </w:t>
                              </w:r>
                              <w:r w:rsidRPr="00ED7C2F">
                                <w:rPr>
                                  <w:color w:val="231F20"/>
                                  <w:position w:val="2"/>
                                  <w:lang w:val="en-GB"/>
                                </w:rPr>
                                <w:t xml:space="preserve">connections </w:t>
                              </w:r>
                              <w:r w:rsidRPr="00ED7C2F">
                                <w:rPr>
                                  <w:color w:val="231F20"/>
                                  <w:lang w:val="en-GB"/>
                                </w:rPr>
                                <w:t xml:space="preserve">and increase </w:t>
                              </w:r>
                              <w:r w:rsidRPr="00ED7C2F">
                                <w:rPr>
                                  <w:color w:val="231F20"/>
                                  <w:position w:val="1"/>
                                  <w:lang w:val="en-GB"/>
                                </w:rPr>
                                <w:t>opportunities</w:t>
                              </w:r>
                            </w:p>
                            <w:p w14:paraId="4420B464" w14:textId="77777777" w:rsidR="00ED7C2F" w:rsidRPr="00ED7C2F" w:rsidRDefault="00ED7C2F" w:rsidP="00ED7C2F">
                              <w:pPr>
                                <w:pStyle w:val="BodyText"/>
                                <w:spacing w:before="0" w:line="288" w:lineRule="exact"/>
                                <w:ind w:left="37" w:hanging="3"/>
                                <w:rPr>
                                  <w:position w:val="1"/>
                                  <w:lang w:val="en-GB"/>
                                </w:rPr>
                              </w:pPr>
                              <w:r w:rsidRPr="00ED7C2F">
                                <w:rPr>
                                  <w:color w:val="231F20"/>
                                  <w:lang w:val="en-GB"/>
                                </w:rPr>
                                <w:t xml:space="preserve">for families. </w:t>
                              </w:r>
                              <w:r w:rsidRPr="00ED7C2F">
                                <w:rPr>
                                  <w:color w:val="231F20"/>
                                  <w:position w:val="1"/>
                                  <w:lang w:val="en-GB"/>
                                </w:rPr>
                                <w:t xml:space="preserve">Plans </w:t>
                              </w:r>
                              <w:r w:rsidRPr="00ED7C2F">
                                <w:rPr>
                                  <w:color w:val="231F20"/>
                                  <w:position w:val="2"/>
                                  <w:lang w:val="en-GB"/>
                                </w:rPr>
                                <w:t xml:space="preserve">are also </w:t>
                              </w:r>
                              <w:r w:rsidRPr="00ED7C2F">
                                <w:rPr>
                                  <w:color w:val="231F20"/>
                                  <w:position w:val="3"/>
                                  <w:lang w:val="en-GB"/>
                                </w:rPr>
                                <w:t xml:space="preserve">in </w:t>
                              </w:r>
                              <w:r w:rsidRPr="00ED7C2F">
                                <w:rPr>
                                  <w:color w:val="231F20"/>
                                  <w:lang w:val="en-GB"/>
                                </w:rPr>
                                <w:t>place</w:t>
                              </w:r>
                              <w:r w:rsidRPr="00ED7C2F">
                                <w:rPr>
                                  <w:color w:val="231F20"/>
                                  <w:spacing w:val="-8"/>
                                  <w:lang w:val="en-GB"/>
                                </w:rPr>
                                <w:t xml:space="preserve"> </w:t>
                              </w:r>
                              <w:r w:rsidRPr="00ED7C2F">
                                <w:rPr>
                                  <w:color w:val="231F20"/>
                                  <w:position w:val="1"/>
                                  <w:lang w:val="en-GB"/>
                                </w:rPr>
                                <w:t>to</w:t>
                              </w:r>
                              <w:r w:rsidRPr="00ED7C2F">
                                <w:rPr>
                                  <w:color w:val="231F20"/>
                                  <w:spacing w:val="-8"/>
                                  <w:position w:val="1"/>
                                  <w:lang w:val="en-GB"/>
                                </w:rPr>
                                <w:t xml:space="preserve"> </w:t>
                              </w:r>
                              <w:r w:rsidRPr="00ED7C2F">
                                <w:rPr>
                                  <w:color w:val="231F20"/>
                                  <w:position w:val="1"/>
                                  <w:lang w:val="en-GB"/>
                                </w:rPr>
                                <w:t>build</w:t>
                              </w:r>
                              <w:r w:rsidRPr="00ED7C2F">
                                <w:rPr>
                                  <w:color w:val="231F20"/>
                                  <w:spacing w:val="-8"/>
                                  <w:position w:val="1"/>
                                  <w:lang w:val="en-GB"/>
                                </w:rPr>
                                <w:t xml:space="preserve"> </w:t>
                              </w:r>
                              <w:r w:rsidRPr="00ED7C2F">
                                <w:rPr>
                                  <w:color w:val="231F20"/>
                                  <w:position w:val="1"/>
                                  <w:lang w:val="en-GB"/>
                                </w:rPr>
                                <w:t>a</w:t>
                              </w:r>
                              <w:r w:rsidRPr="00ED7C2F">
                                <w:rPr>
                                  <w:color w:val="231F20"/>
                                  <w:spacing w:val="-8"/>
                                  <w:position w:val="1"/>
                                  <w:lang w:val="en-GB"/>
                                </w:rPr>
                                <w:t xml:space="preserve"> </w:t>
                              </w:r>
                              <w:r w:rsidRPr="00ED7C2F">
                                <w:rPr>
                                  <w:color w:val="231F20"/>
                                  <w:position w:val="1"/>
                                  <w:lang w:val="en-GB"/>
                                </w:rPr>
                                <w:t>new</w:t>
                              </w:r>
                              <w:r w:rsidRPr="00ED7C2F">
                                <w:rPr>
                                  <w:color w:val="231F20"/>
                                  <w:spacing w:val="-8"/>
                                  <w:position w:val="1"/>
                                  <w:lang w:val="en-GB"/>
                                </w:rPr>
                                <w:t xml:space="preserve"> </w:t>
                              </w:r>
                              <w:r w:rsidRPr="00ED7C2F">
                                <w:rPr>
                                  <w:color w:val="231F20"/>
                                  <w:position w:val="2"/>
                                  <w:lang w:val="en-GB"/>
                                </w:rPr>
                                <w:t xml:space="preserve">community </w:t>
                              </w:r>
                              <w:r w:rsidRPr="00ED7C2F">
                                <w:rPr>
                                  <w:color w:val="231F20"/>
                                  <w:lang w:val="en-GB"/>
                                </w:rPr>
                                <w:t xml:space="preserve">centre </w:t>
                              </w:r>
                              <w:r w:rsidRPr="00ED7C2F">
                                <w:rPr>
                                  <w:color w:val="231F20"/>
                                  <w:position w:val="1"/>
                                  <w:lang w:val="en-GB"/>
                                </w:rPr>
                                <w:t>on the estate.</w:t>
                              </w:r>
                            </w:p>
                          </w:txbxContent>
                        </wps:txbx>
                        <wps:bodyPr wrap="square" lIns="0" tIns="0" rIns="0" bIns="0" rtlCol="0">
                          <a:noAutofit/>
                        </wps:bodyPr>
                      </wps:wsp>
                    </wpg:wgp>
                  </a:graphicData>
                </a:graphic>
              </wp:anchor>
            </w:drawing>
          </mc:Choice>
          <mc:Fallback>
            <w:pict>
              <v:group w14:anchorId="031565DA" id="Group 146" o:spid="_x0000_s1033" alt="Plans are in place to develop community spaces – Abbey Hill Primary is in the process of developing a community space&#10;to build community connections and increase opportunities&#10;for families. Plans are also in place to build a new community centre on the estate.&#10;" style="position:absolute;margin-left:543.75pt;margin-top:10.3pt;width:202.6pt;height:157.55pt;z-index:-251637702" coordsize="25730,20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">
                <v:group id="Group 1995422117" o:spid="_x0000_s1034" style="position:absolute;width:25730;height:20008" coordsize="25730,2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">
                  <v:shape id="Graphic 130" o:spid="_x0000_s1035" style="position:absolute;left:449;top:449;width:25280;height:19565;visibility:visible;mso-wrap-style:square;v-text-anchor:top" coordsize="252793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" path="m2510904,l,21907,16878,1955825r2510904,-21908l2510904,xe" fillcolor="#f1f2f2" stroked="f">
                    <v:path arrowok="t"/>
                  </v:shape>
                  <v:shape id="Graphic 131" o:spid="_x0000_s1036" style="position:absolute;width:25279;height:19564;visibility:visible;mso-wrap-style:square;v-text-anchor:top" coordsize="252793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" path="m2510904,l,21907,16878,1955825r2510904,-21908l2510904,xe" fillcolor="#eae1d7" stroked="f">
                    <v:path arrowok="t"/>
                  </v:shape>
                  <v:shape id="Graphic 132" o:spid="_x0000_s1037" style="position:absolute;left:22463;top:1465;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133" o:spid="_x0000_s1038" style="position:absolute;left:22283;top:1285;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" path="m90004,l54971,7072,26362,26360,7073,54965,,89992r7073,35033l26362,153635r28609,19288l90004,179997r35034,-7074l153647,153635r19289,-28610l180009,89992,172936,54965,153647,26360,125038,7072,90004,xe" fillcolor="#92278f" stroked="f">
                    <v:path arrowok="t"/>
                  </v:shape>
                </v:group>
                <v:shape id="Textbox 149" o:spid="_x0000_s1039" type="#_x0000_t202" style="position:absolute;left:1714;top:1428;width:21634;height:16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" filled="f" stroked="f">
                  <v:textbox inset="0,0,0,0">
                    <w:txbxContent>
                      <w:p w14:paraId="085448DD" w14:textId="77777777" w:rsidR="00ED7C2F" w:rsidRPr="00ED7C2F" w:rsidRDefault="00ED7C2F" w:rsidP="00ED7C2F">
                        <w:pPr>
                          <w:pStyle w:val="BodyText"/>
                          <w:spacing w:before="28" w:line="230" w:lineRule="auto"/>
                          <w:ind w:left="22" w:right="97" w:hanging="3"/>
                          <w:rPr>
                            <w:position w:val="2"/>
                            <w:lang w:val="en-GB"/>
                          </w:rPr>
                        </w:pPr>
                        <w:r w:rsidRPr="00ED7C2F">
                          <w:rPr>
                            <w:color w:val="231F20"/>
                            <w:lang w:val="en-GB"/>
                          </w:rPr>
                          <w:t xml:space="preserve">Plans </w:t>
                        </w:r>
                        <w:r w:rsidRPr="00ED7C2F">
                          <w:rPr>
                            <w:color w:val="231F20"/>
                            <w:position w:val="1"/>
                            <w:lang w:val="en-GB"/>
                          </w:rPr>
                          <w:t xml:space="preserve">are in place </w:t>
                        </w:r>
                        <w:r w:rsidRPr="00ED7C2F">
                          <w:rPr>
                            <w:color w:val="231F20"/>
                            <w:position w:val="2"/>
                            <w:lang w:val="en-GB"/>
                          </w:rPr>
                          <w:t xml:space="preserve">to develop </w:t>
                        </w:r>
                        <w:r w:rsidRPr="00ED7C2F">
                          <w:rPr>
                            <w:color w:val="231F20"/>
                            <w:lang w:val="en-GB"/>
                          </w:rPr>
                          <w:t xml:space="preserve">community </w:t>
                        </w:r>
                        <w:r w:rsidRPr="00ED7C2F">
                          <w:rPr>
                            <w:color w:val="231F20"/>
                            <w:position w:val="1"/>
                            <w:lang w:val="en-GB"/>
                          </w:rPr>
                          <w:t xml:space="preserve">spaces </w:t>
                        </w:r>
                        <w:r w:rsidRPr="00ED7C2F">
                          <w:rPr>
                            <w:color w:val="231F20"/>
                            <w:position w:val="2"/>
                            <w:lang w:val="en-GB"/>
                          </w:rPr>
                          <w:t>– Abbey</w:t>
                        </w:r>
                        <w:r w:rsidRPr="00ED7C2F">
                          <w:rPr>
                            <w:color w:val="231F20"/>
                            <w:spacing w:val="40"/>
                            <w:position w:val="2"/>
                            <w:lang w:val="en-GB"/>
                          </w:rPr>
                          <w:t xml:space="preserve"> </w:t>
                        </w:r>
                        <w:r w:rsidRPr="00ED7C2F">
                          <w:rPr>
                            <w:color w:val="231F20"/>
                            <w:lang w:val="en-GB"/>
                          </w:rPr>
                          <w:t>Hill</w:t>
                        </w:r>
                        <w:r w:rsidRPr="00ED7C2F">
                          <w:rPr>
                            <w:color w:val="231F20"/>
                            <w:spacing w:val="-5"/>
                            <w:lang w:val="en-GB"/>
                          </w:rPr>
                          <w:t xml:space="preserve"> </w:t>
                        </w:r>
                        <w:r w:rsidRPr="00ED7C2F">
                          <w:rPr>
                            <w:color w:val="231F20"/>
                            <w:lang w:val="en-GB"/>
                          </w:rPr>
                          <w:t>Primary</w:t>
                        </w:r>
                        <w:r w:rsidRPr="00ED7C2F">
                          <w:rPr>
                            <w:color w:val="231F20"/>
                            <w:spacing w:val="-5"/>
                            <w:lang w:val="en-GB"/>
                          </w:rPr>
                          <w:t xml:space="preserve"> </w:t>
                        </w:r>
                        <w:r w:rsidRPr="00ED7C2F">
                          <w:rPr>
                            <w:color w:val="231F20"/>
                            <w:position w:val="1"/>
                            <w:lang w:val="en-GB"/>
                          </w:rPr>
                          <w:t>is</w:t>
                        </w:r>
                        <w:r w:rsidRPr="00ED7C2F">
                          <w:rPr>
                            <w:color w:val="231F20"/>
                            <w:spacing w:val="-5"/>
                            <w:position w:val="1"/>
                            <w:lang w:val="en-GB"/>
                          </w:rPr>
                          <w:t xml:space="preserve"> </w:t>
                        </w:r>
                        <w:r w:rsidRPr="00ED7C2F">
                          <w:rPr>
                            <w:color w:val="231F20"/>
                            <w:position w:val="1"/>
                            <w:lang w:val="en-GB"/>
                          </w:rPr>
                          <w:t>in</w:t>
                        </w:r>
                        <w:r w:rsidRPr="00ED7C2F">
                          <w:rPr>
                            <w:color w:val="231F20"/>
                            <w:spacing w:val="-5"/>
                            <w:position w:val="1"/>
                            <w:lang w:val="en-GB"/>
                          </w:rPr>
                          <w:t xml:space="preserve"> </w:t>
                        </w:r>
                        <w:r w:rsidRPr="00ED7C2F">
                          <w:rPr>
                            <w:color w:val="231F20"/>
                            <w:position w:val="2"/>
                            <w:lang w:val="en-GB"/>
                          </w:rPr>
                          <w:t>the</w:t>
                        </w:r>
                        <w:r w:rsidRPr="00ED7C2F">
                          <w:rPr>
                            <w:color w:val="231F20"/>
                            <w:spacing w:val="-5"/>
                            <w:position w:val="2"/>
                            <w:lang w:val="en-GB"/>
                          </w:rPr>
                          <w:t xml:space="preserve"> </w:t>
                        </w:r>
                        <w:r w:rsidRPr="00ED7C2F">
                          <w:rPr>
                            <w:color w:val="231F20"/>
                            <w:position w:val="2"/>
                            <w:lang w:val="en-GB"/>
                          </w:rPr>
                          <w:t>process</w:t>
                        </w:r>
                        <w:r w:rsidRPr="00ED7C2F">
                          <w:rPr>
                            <w:color w:val="231F20"/>
                            <w:spacing w:val="-5"/>
                            <w:position w:val="2"/>
                            <w:lang w:val="en-GB"/>
                          </w:rPr>
                          <w:t xml:space="preserve"> </w:t>
                        </w:r>
                        <w:r w:rsidRPr="00ED7C2F">
                          <w:rPr>
                            <w:color w:val="231F20"/>
                            <w:position w:val="3"/>
                            <w:lang w:val="en-GB"/>
                          </w:rPr>
                          <w:t xml:space="preserve">of </w:t>
                        </w:r>
                        <w:r w:rsidRPr="00ED7C2F">
                          <w:rPr>
                            <w:color w:val="231F20"/>
                            <w:lang w:val="en-GB"/>
                          </w:rPr>
                          <w:t>developing</w:t>
                        </w:r>
                        <w:r w:rsidRPr="00ED7C2F">
                          <w:rPr>
                            <w:color w:val="231F20"/>
                            <w:spacing w:val="-6"/>
                            <w:lang w:val="en-GB"/>
                          </w:rPr>
                          <w:t xml:space="preserve"> </w:t>
                        </w:r>
                        <w:r w:rsidRPr="00ED7C2F">
                          <w:rPr>
                            <w:color w:val="231F20"/>
                            <w:position w:val="1"/>
                            <w:lang w:val="en-GB"/>
                          </w:rPr>
                          <w:t>a</w:t>
                        </w:r>
                        <w:r w:rsidRPr="00ED7C2F">
                          <w:rPr>
                            <w:color w:val="231F20"/>
                            <w:spacing w:val="-6"/>
                            <w:position w:val="1"/>
                            <w:lang w:val="en-GB"/>
                          </w:rPr>
                          <w:t xml:space="preserve"> </w:t>
                        </w:r>
                        <w:r w:rsidRPr="00ED7C2F">
                          <w:rPr>
                            <w:color w:val="231F20"/>
                            <w:position w:val="1"/>
                            <w:lang w:val="en-GB"/>
                          </w:rPr>
                          <w:t>community</w:t>
                        </w:r>
                        <w:r w:rsidRPr="00ED7C2F">
                          <w:rPr>
                            <w:color w:val="231F20"/>
                            <w:spacing w:val="-6"/>
                            <w:position w:val="1"/>
                            <w:lang w:val="en-GB"/>
                          </w:rPr>
                          <w:t xml:space="preserve"> </w:t>
                        </w:r>
                        <w:r w:rsidRPr="00ED7C2F">
                          <w:rPr>
                            <w:color w:val="231F20"/>
                            <w:spacing w:val="-2"/>
                            <w:position w:val="2"/>
                            <w:lang w:val="en-GB"/>
                          </w:rPr>
                          <w:t>space</w:t>
                        </w:r>
                      </w:p>
                      <w:p w14:paraId="247C0035" w14:textId="77777777" w:rsidR="00ED7C2F" w:rsidRPr="00ED7C2F" w:rsidRDefault="00ED7C2F" w:rsidP="00ED7C2F">
                        <w:pPr>
                          <w:pStyle w:val="BodyText"/>
                          <w:spacing w:before="0" w:line="242" w:lineRule="auto"/>
                          <w:ind w:left="32" w:hanging="3"/>
                          <w:rPr>
                            <w:position w:val="1"/>
                            <w:lang w:val="en-GB"/>
                          </w:rPr>
                        </w:pPr>
                        <w:r w:rsidRPr="00ED7C2F">
                          <w:rPr>
                            <w:color w:val="231F20"/>
                            <w:lang w:val="en-GB"/>
                          </w:rPr>
                          <w:t>to</w:t>
                        </w:r>
                        <w:r w:rsidRPr="00ED7C2F">
                          <w:rPr>
                            <w:color w:val="231F20"/>
                            <w:spacing w:val="-12"/>
                            <w:lang w:val="en-GB"/>
                          </w:rPr>
                          <w:t xml:space="preserve"> </w:t>
                        </w:r>
                        <w:r w:rsidRPr="00ED7C2F">
                          <w:rPr>
                            <w:color w:val="231F20"/>
                            <w:lang w:val="en-GB"/>
                          </w:rPr>
                          <w:t>build</w:t>
                        </w:r>
                        <w:r w:rsidRPr="00ED7C2F">
                          <w:rPr>
                            <w:color w:val="231F20"/>
                            <w:spacing w:val="-12"/>
                            <w:lang w:val="en-GB"/>
                          </w:rPr>
                          <w:t xml:space="preserve"> </w:t>
                        </w:r>
                        <w:r w:rsidRPr="00ED7C2F">
                          <w:rPr>
                            <w:color w:val="231F20"/>
                            <w:position w:val="1"/>
                            <w:lang w:val="en-GB"/>
                          </w:rPr>
                          <w:t>community</w:t>
                        </w:r>
                        <w:r w:rsidRPr="00ED7C2F">
                          <w:rPr>
                            <w:color w:val="231F20"/>
                            <w:spacing w:val="-12"/>
                            <w:position w:val="1"/>
                            <w:lang w:val="en-GB"/>
                          </w:rPr>
                          <w:t xml:space="preserve"> </w:t>
                        </w:r>
                        <w:r w:rsidRPr="00ED7C2F">
                          <w:rPr>
                            <w:color w:val="231F20"/>
                            <w:position w:val="2"/>
                            <w:lang w:val="en-GB"/>
                          </w:rPr>
                          <w:t xml:space="preserve">connections </w:t>
                        </w:r>
                        <w:r w:rsidRPr="00ED7C2F">
                          <w:rPr>
                            <w:color w:val="231F20"/>
                            <w:lang w:val="en-GB"/>
                          </w:rPr>
                          <w:t xml:space="preserve">and increase </w:t>
                        </w:r>
                        <w:r w:rsidRPr="00ED7C2F">
                          <w:rPr>
                            <w:color w:val="231F20"/>
                            <w:position w:val="1"/>
                            <w:lang w:val="en-GB"/>
                          </w:rPr>
                          <w:t>opportunities</w:t>
                        </w:r>
                      </w:p>
                      <w:p w14:paraId="4420B464" w14:textId="77777777" w:rsidR="00ED7C2F" w:rsidRPr="00ED7C2F" w:rsidRDefault="00ED7C2F" w:rsidP="00ED7C2F">
                        <w:pPr>
                          <w:pStyle w:val="BodyText"/>
                          <w:spacing w:before="0" w:line="288" w:lineRule="exact"/>
                          <w:ind w:left="37" w:hanging="3"/>
                          <w:rPr>
                            <w:position w:val="1"/>
                            <w:lang w:val="en-GB"/>
                          </w:rPr>
                        </w:pPr>
                        <w:r w:rsidRPr="00ED7C2F">
                          <w:rPr>
                            <w:color w:val="231F20"/>
                            <w:lang w:val="en-GB"/>
                          </w:rPr>
                          <w:t xml:space="preserve">for families. </w:t>
                        </w:r>
                        <w:r w:rsidRPr="00ED7C2F">
                          <w:rPr>
                            <w:color w:val="231F20"/>
                            <w:position w:val="1"/>
                            <w:lang w:val="en-GB"/>
                          </w:rPr>
                          <w:t xml:space="preserve">Plans </w:t>
                        </w:r>
                        <w:r w:rsidRPr="00ED7C2F">
                          <w:rPr>
                            <w:color w:val="231F20"/>
                            <w:position w:val="2"/>
                            <w:lang w:val="en-GB"/>
                          </w:rPr>
                          <w:t xml:space="preserve">are also </w:t>
                        </w:r>
                        <w:r w:rsidRPr="00ED7C2F">
                          <w:rPr>
                            <w:color w:val="231F20"/>
                            <w:position w:val="3"/>
                            <w:lang w:val="en-GB"/>
                          </w:rPr>
                          <w:t xml:space="preserve">in </w:t>
                        </w:r>
                        <w:r w:rsidRPr="00ED7C2F">
                          <w:rPr>
                            <w:color w:val="231F20"/>
                            <w:lang w:val="en-GB"/>
                          </w:rPr>
                          <w:t>place</w:t>
                        </w:r>
                        <w:r w:rsidRPr="00ED7C2F">
                          <w:rPr>
                            <w:color w:val="231F20"/>
                            <w:spacing w:val="-8"/>
                            <w:lang w:val="en-GB"/>
                          </w:rPr>
                          <w:t xml:space="preserve"> </w:t>
                        </w:r>
                        <w:r w:rsidRPr="00ED7C2F">
                          <w:rPr>
                            <w:color w:val="231F20"/>
                            <w:position w:val="1"/>
                            <w:lang w:val="en-GB"/>
                          </w:rPr>
                          <w:t>to</w:t>
                        </w:r>
                        <w:r w:rsidRPr="00ED7C2F">
                          <w:rPr>
                            <w:color w:val="231F20"/>
                            <w:spacing w:val="-8"/>
                            <w:position w:val="1"/>
                            <w:lang w:val="en-GB"/>
                          </w:rPr>
                          <w:t xml:space="preserve"> </w:t>
                        </w:r>
                        <w:r w:rsidRPr="00ED7C2F">
                          <w:rPr>
                            <w:color w:val="231F20"/>
                            <w:position w:val="1"/>
                            <w:lang w:val="en-GB"/>
                          </w:rPr>
                          <w:t>build</w:t>
                        </w:r>
                        <w:r w:rsidRPr="00ED7C2F">
                          <w:rPr>
                            <w:color w:val="231F20"/>
                            <w:spacing w:val="-8"/>
                            <w:position w:val="1"/>
                            <w:lang w:val="en-GB"/>
                          </w:rPr>
                          <w:t xml:space="preserve"> </w:t>
                        </w:r>
                        <w:r w:rsidRPr="00ED7C2F">
                          <w:rPr>
                            <w:color w:val="231F20"/>
                            <w:position w:val="1"/>
                            <w:lang w:val="en-GB"/>
                          </w:rPr>
                          <w:t>a</w:t>
                        </w:r>
                        <w:r w:rsidRPr="00ED7C2F">
                          <w:rPr>
                            <w:color w:val="231F20"/>
                            <w:spacing w:val="-8"/>
                            <w:position w:val="1"/>
                            <w:lang w:val="en-GB"/>
                          </w:rPr>
                          <w:t xml:space="preserve"> </w:t>
                        </w:r>
                        <w:r w:rsidRPr="00ED7C2F">
                          <w:rPr>
                            <w:color w:val="231F20"/>
                            <w:position w:val="1"/>
                            <w:lang w:val="en-GB"/>
                          </w:rPr>
                          <w:t>new</w:t>
                        </w:r>
                        <w:r w:rsidRPr="00ED7C2F">
                          <w:rPr>
                            <w:color w:val="231F20"/>
                            <w:spacing w:val="-8"/>
                            <w:position w:val="1"/>
                            <w:lang w:val="en-GB"/>
                          </w:rPr>
                          <w:t xml:space="preserve"> </w:t>
                        </w:r>
                        <w:r w:rsidRPr="00ED7C2F">
                          <w:rPr>
                            <w:color w:val="231F20"/>
                            <w:position w:val="2"/>
                            <w:lang w:val="en-GB"/>
                          </w:rPr>
                          <w:t xml:space="preserve">community </w:t>
                        </w:r>
                        <w:r w:rsidRPr="00ED7C2F">
                          <w:rPr>
                            <w:color w:val="231F20"/>
                            <w:lang w:val="en-GB"/>
                          </w:rPr>
                          <w:t xml:space="preserve">centre </w:t>
                        </w:r>
                        <w:r w:rsidRPr="00ED7C2F">
                          <w:rPr>
                            <w:color w:val="231F20"/>
                            <w:position w:val="1"/>
                            <w:lang w:val="en-GB"/>
                          </w:rPr>
                          <w:t>on the estate.</w:t>
                        </w:r>
                      </w:p>
                    </w:txbxContent>
                  </v:textbox>
                </v:shape>
              </v:group>
            </w:pict>
          </mc:Fallback>
        </mc:AlternateContent>
      </w:r>
      <w:r w:rsidR="00BB2AFD" w:rsidRPr="00ED7C2F">
        <w:rPr>
          <w:b/>
          <w:bCs/>
        </w:rPr>
        <mc:AlternateContent>
          <mc:Choice Requires="wps">
            <w:drawing>
              <wp:anchor distT="0" distB="0" distL="114300" distR="114300" simplePos="0" relativeHeight="251670586" behindDoc="1" locked="0" layoutInCell="1" allowOverlap="1" wp14:anchorId="1EE64D16" wp14:editId="6607AC2F">
                <wp:simplePos x="0" y="0"/>
                <wp:positionH relativeFrom="column">
                  <wp:posOffset>3427095</wp:posOffset>
                </wp:positionH>
                <wp:positionV relativeFrom="paragraph">
                  <wp:posOffset>162560</wp:posOffset>
                </wp:positionV>
                <wp:extent cx="2904490" cy="1356823"/>
                <wp:effectExtent l="0" t="0" r="0" b="0"/>
                <wp:wrapNone/>
                <wp:docPr id="1571702961"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4490" cy="1356823"/>
                        </a:xfrm>
                        <a:prstGeom prst="rect">
                          <a:avLst/>
                        </a:prstGeom>
                      </wps:spPr>
                      <wps:txbx>
                        <w:txbxContent>
                          <w:p w14:paraId="48122C49" w14:textId="77777777" w:rsidR="00BB2AFD" w:rsidRPr="00ED7C2F" w:rsidRDefault="00BB2AFD" w:rsidP="00BB2AFD">
                            <w:pPr>
                              <w:pStyle w:val="BodyText"/>
                              <w:spacing w:before="238" w:line="249" w:lineRule="auto"/>
                              <w:ind w:left="283" w:right="538"/>
                              <w:rPr>
                                <w:lang w:val="en-GB"/>
                              </w:rPr>
                            </w:pPr>
                            <w:r w:rsidRPr="00ED7C2F">
                              <w:rPr>
                                <w:color w:val="231F20"/>
                                <w:lang w:val="en-GB"/>
                              </w:rPr>
                              <w:t>There is a lack of local amenities on the estate – the high cost of taxis and cancelled bus services can</w:t>
                            </w:r>
                            <w:r w:rsidRPr="00ED7C2F">
                              <w:rPr>
                                <w:color w:val="231F20"/>
                                <w:spacing w:val="-8"/>
                                <w:lang w:val="en-GB"/>
                              </w:rPr>
                              <w:t xml:space="preserve"> </w:t>
                            </w:r>
                            <w:r w:rsidRPr="00ED7C2F">
                              <w:rPr>
                                <w:color w:val="231F20"/>
                                <w:lang w:val="en-GB"/>
                              </w:rPr>
                              <w:t>prevent</w:t>
                            </w:r>
                            <w:r w:rsidRPr="00ED7C2F">
                              <w:rPr>
                                <w:color w:val="231F20"/>
                                <w:spacing w:val="-8"/>
                                <w:lang w:val="en-GB"/>
                              </w:rPr>
                              <w:t xml:space="preserve"> </w:t>
                            </w:r>
                            <w:r w:rsidRPr="00ED7C2F">
                              <w:rPr>
                                <w:color w:val="231F20"/>
                                <w:lang w:val="en-GB"/>
                              </w:rPr>
                              <w:t>residents</w:t>
                            </w:r>
                            <w:r w:rsidRPr="00ED7C2F">
                              <w:rPr>
                                <w:color w:val="231F20"/>
                                <w:spacing w:val="-8"/>
                                <w:lang w:val="en-GB"/>
                              </w:rPr>
                              <w:t xml:space="preserve"> </w:t>
                            </w:r>
                            <w:r w:rsidRPr="00ED7C2F">
                              <w:rPr>
                                <w:color w:val="231F20"/>
                                <w:lang w:val="en-GB"/>
                              </w:rPr>
                              <w:t>getting</w:t>
                            </w:r>
                            <w:r w:rsidRPr="00ED7C2F">
                              <w:rPr>
                                <w:color w:val="231F20"/>
                                <w:spacing w:val="-8"/>
                                <w:lang w:val="en-GB"/>
                              </w:rPr>
                              <w:t xml:space="preserve"> </w:t>
                            </w:r>
                            <w:r w:rsidRPr="00ED7C2F">
                              <w:rPr>
                                <w:color w:val="231F20"/>
                                <w:lang w:val="en-GB"/>
                              </w:rPr>
                              <w:t>to</w:t>
                            </w:r>
                            <w:r w:rsidRPr="00ED7C2F">
                              <w:rPr>
                                <w:color w:val="231F20"/>
                                <w:spacing w:val="-8"/>
                                <w:lang w:val="en-GB"/>
                              </w:rPr>
                              <w:t xml:space="preserve"> </w:t>
                            </w:r>
                            <w:r w:rsidRPr="00ED7C2F">
                              <w:rPr>
                                <w:color w:val="231F20"/>
                                <w:lang w:val="en-GB"/>
                              </w:rPr>
                              <w:t>the shops,</w:t>
                            </w:r>
                            <w:r w:rsidRPr="00ED7C2F">
                              <w:rPr>
                                <w:color w:val="231F20"/>
                                <w:spacing w:val="-6"/>
                                <w:lang w:val="en-GB"/>
                              </w:rPr>
                              <w:t xml:space="preserve"> </w:t>
                            </w:r>
                            <w:r w:rsidRPr="00ED7C2F">
                              <w:rPr>
                                <w:color w:val="231F20"/>
                                <w:lang w:val="en-GB"/>
                              </w:rPr>
                              <w:t>accessing</w:t>
                            </w:r>
                            <w:r w:rsidRPr="00ED7C2F">
                              <w:rPr>
                                <w:color w:val="231F20"/>
                                <w:spacing w:val="-6"/>
                                <w:lang w:val="en-GB"/>
                              </w:rPr>
                              <w:t xml:space="preserve"> </w:t>
                            </w:r>
                            <w:r w:rsidRPr="00ED7C2F">
                              <w:rPr>
                                <w:color w:val="231F20"/>
                                <w:lang w:val="en-GB"/>
                              </w:rPr>
                              <w:t>local</w:t>
                            </w:r>
                            <w:r w:rsidRPr="00ED7C2F">
                              <w:rPr>
                                <w:color w:val="231F20"/>
                                <w:spacing w:val="-6"/>
                                <w:lang w:val="en-GB"/>
                              </w:rPr>
                              <w:t xml:space="preserve"> </w:t>
                            </w:r>
                            <w:r w:rsidRPr="00ED7C2F">
                              <w:rPr>
                                <w:color w:val="231F20"/>
                                <w:lang w:val="en-GB"/>
                              </w:rPr>
                              <w:t>support</w:t>
                            </w:r>
                            <w:r w:rsidRPr="00ED7C2F">
                              <w:rPr>
                                <w:color w:val="231F20"/>
                                <w:spacing w:val="-6"/>
                                <w:lang w:val="en-GB"/>
                              </w:rPr>
                              <w:t xml:space="preserve"> </w:t>
                            </w:r>
                            <w:r w:rsidRPr="00ED7C2F">
                              <w:rPr>
                                <w:color w:val="231F20"/>
                                <w:lang w:val="en-GB"/>
                              </w:rPr>
                              <w:t>and attending medical appointments.</w:t>
                            </w:r>
                          </w:p>
                          <w:p w14:paraId="7C39D052" w14:textId="77777777" w:rsidR="00BB2AFD" w:rsidRPr="00ED7C2F" w:rsidRDefault="00BB2AFD" w:rsidP="00BB2AFD">
                            <w:pPr>
                              <w:pStyle w:val="BodyText"/>
                              <w:ind w:left="40"/>
                              <w:rPr>
                                <w:sz w:val="17"/>
                                <w:lang w:val="en-GB"/>
                              </w:rPr>
                            </w:pPr>
                          </w:p>
                        </w:txbxContent>
                      </wps:txbx>
                      <wps:bodyPr wrap="square" lIns="0" tIns="0" rIns="0" bIns="0" rtlCol="0">
                        <a:noAutofit/>
                      </wps:bodyPr>
                    </wps:wsp>
                  </a:graphicData>
                </a:graphic>
                <wp14:sizeRelV relativeFrom="margin">
                  <wp14:pctHeight>0</wp14:pctHeight>
                </wp14:sizeRelV>
              </wp:anchor>
            </w:drawing>
          </mc:Choice>
          <mc:Fallback>
            <w:pict>
              <v:shape w14:anchorId="1EE64D16" id="Textbox 157" o:spid="_x0000_s1040" type="#_x0000_t202" style="position:absolute;margin-left:269.85pt;margin-top:12.8pt;width:228.7pt;height:106.85pt;z-index:-2516458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" filled="f" stroked="f">
                <v:textbox inset="0,0,0,0">
                  <w:txbxContent>
                    <w:p w14:paraId="48122C49" w14:textId="77777777" w:rsidR="00BB2AFD" w:rsidRPr="00ED7C2F" w:rsidRDefault="00BB2AFD" w:rsidP="00BB2AFD">
                      <w:pPr>
                        <w:pStyle w:val="BodyText"/>
                        <w:spacing w:before="238" w:line="249" w:lineRule="auto"/>
                        <w:ind w:left="283" w:right="538"/>
                        <w:rPr>
                          <w:lang w:val="en-GB"/>
                        </w:rPr>
                      </w:pPr>
                      <w:r w:rsidRPr="00ED7C2F">
                        <w:rPr>
                          <w:color w:val="231F20"/>
                          <w:lang w:val="en-GB"/>
                        </w:rPr>
                        <w:t>There is a lack of local amenities on the estate – the high cost of taxis and cancelled bus services can</w:t>
                      </w:r>
                      <w:r w:rsidRPr="00ED7C2F">
                        <w:rPr>
                          <w:color w:val="231F20"/>
                          <w:spacing w:val="-8"/>
                          <w:lang w:val="en-GB"/>
                        </w:rPr>
                        <w:t xml:space="preserve"> </w:t>
                      </w:r>
                      <w:r w:rsidRPr="00ED7C2F">
                        <w:rPr>
                          <w:color w:val="231F20"/>
                          <w:lang w:val="en-GB"/>
                        </w:rPr>
                        <w:t>prevent</w:t>
                      </w:r>
                      <w:r w:rsidRPr="00ED7C2F">
                        <w:rPr>
                          <w:color w:val="231F20"/>
                          <w:spacing w:val="-8"/>
                          <w:lang w:val="en-GB"/>
                        </w:rPr>
                        <w:t xml:space="preserve"> </w:t>
                      </w:r>
                      <w:r w:rsidRPr="00ED7C2F">
                        <w:rPr>
                          <w:color w:val="231F20"/>
                          <w:lang w:val="en-GB"/>
                        </w:rPr>
                        <w:t>residents</w:t>
                      </w:r>
                      <w:r w:rsidRPr="00ED7C2F">
                        <w:rPr>
                          <w:color w:val="231F20"/>
                          <w:spacing w:val="-8"/>
                          <w:lang w:val="en-GB"/>
                        </w:rPr>
                        <w:t xml:space="preserve"> </w:t>
                      </w:r>
                      <w:r w:rsidRPr="00ED7C2F">
                        <w:rPr>
                          <w:color w:val="231F20"/>
                          <w:lang w:val="en-GB"/>
                        </w:rPr>
                        <w:t>getting</w:t>
                      </w:r>
                      <w:r w:rsidRPr="00ED7C2F">
                        <w:rPr>
                          <w:color w:val="231F20"/>
                          <w:spacing w:val="-8"/>
                          <w:lang w:val="en-GB"/>
                        </w:rPr>
                        <w:t xml:space="preserve"> </w:t>
                      </w:r>
                      <w:r w:rsidRPr="00ED7C2F">
                        <w:rPr>
                          <w:color w:val="231F20"/>
                          <w:lang w:val="en-GB"/>
                        </w:rPr>
                        <w:t>to</w:t>
                      </w:r>
                      <w:r w:rsidRPr="00ED7C2F">
                        <w:rPr>
                          <w:color w:val="231F20"/>
                          <w:spacing w:val="-8"/>
                          <w:lang w:val="en-GB"/>
                        </w:rPr>
                        <w:t xml:space="preserve"> </w:t>
                      </w:r>
                      <w:r w:rsidRPr="00ED7C2F">
                        <w:rPr>
                          <w:color w:val="231F20"/>
                          <w:lang w:val="en-GB"/>
                        </w:rPr>
                        <w:t>the shops,</w:t>
                      </w:r>
                      <w:r w:rsidRPr="00ED7C2F">
                        <w:rPr>
                          <w:color w:val="231F20"/>
                          <w:spacing w:val="-6"/>
                          <w:lang w:val="en-GB"/>
                        </w:rPr>
                        <w:t xml:space="preserve"> </w:t>
                      </w:r>
                      <w:r w:rsidRPr="00ED7C2F">
                        <w:rPr>
                          <w:color w:val="231F20"/>
                          <w:lang w:val="en-GB"/>
                        </w:rPr>
                        <w:t>accessing</w:t>
                      </w:r>
                      <w:r w:rsidRPr="00ED7C2F">
                        <w:rPr>
                          <w:color w:val="231F20"/>
                          <w:spacing w:val="-6"/>
                          <w:lang w:val="en-GB"/>
                        </w:rPr>
                        <w:t xml:space="preserve"> </w:t>
                      </w:r>
                      <w:r w:rsidRPr="00ED7C2F">
                        <w:rPr>
                          <w:color w:val="231F20"/>
                          <w:lang w:val="en-GB"/>
                        </w:rPr>
                        <w:t>local</w:t>
                      </w:r>
                      <w:r w:rsidRPr="00ED7C2F">
                        <w:rPr>
                          <w:color w:val="231F20"/>
                          <w:spacing w:val="-6"/>
                          <w:lang w:val="en-GB"/>
                        </w:rPr>
                        <w:t xml:space="preserve"> </w:t>
                      </w:r>
                      <w:r w:rsidRPr="00ED7C2F">
                        <w:rPr>
                          <w:color w:val="231F20"/>
                          <w:lang w:val="en-GB"/>
                        </w:rPr>
                        <w:t>support</w:t>
                      </w:r>
                      <w:r w:rsidRPr="00ED7C2F">
                        <w:rPr>
                          <w:color w:val="231F20"/>
                          <w:spacing w:val="-6"/>
                          <w:lang w:val="en-GB"/>
                        </w:rPr>
                        <w:t xml:space="preserve"> </w:t>
                      </w:r>
                      <w:r w:rsidRPr="00ED7C2F">
                        <w:rPr>
                          <w:color w:val="231F20"/>
                          <w:lang w:val="en-GB"/>
                        </w:rPr>
                        <w:t>and attending medical appointments.</w:t>
                      </w:r>
                    </w:p>
                    <w:p w14:paraId="7C39D052" w14:textId="77777777" w:rsidR="00BB2AFD" w:rsidRPr="00ED7C2F" w:rsidRDefault="00BB2AFD" w:rsidP="00BB2AFD">
                      <w:pPr>
                        <w:pStyle w:val="BodyText"/>
                        <w:ind w:left="40"/>
                        <w:rPr>
                          <w:sz w:val="17"/>
                          <w:lang w:val="en-GB"/>
                        </w:rPr>
                      </w:pPr>
                    </w:p>
                  </w:txbxContent>
                </v:textbox>
              </v:shape>
            </w:pict>
          </mc:Fallback>
        </mc:AlternateContent>
      </w:r>
      <w:r w:rsidR="00BB2AFD" w:rsidRPr="00ED7C2F">
        <w:rPr>
          <w:b/>
          <w:bCs/>
        </w:rPr>
        <mc:AlternateContent>
          <mc:Choice Requires="wpg">
            <w:drawing>
              <wp:anchor distT="0" distB="0" distL="114300" distR="114300" simplePos="0" relativeHeight="251669562" behindDoc="1" locked="0" layoutInCell="1" allowOverlap="1" wp14:anchorId="073A2E8A" wp14:editId="76F72C2C">
                <wp:simplePos x="0" y="0"/>
                <wp:positionH relativeFrom="column">
                  <wp:posOffset>3427095</wp:posOffset>
                </wp:positionH>
                <wp:positionV relativeFrom="paragraph">
                  <wp:posOffset>162560</wp:posOffset>
                </wp:positionV>
                <wp:extent cx="2949575" cy="1433830"/>
                <wp:effectExtent l="0" t="0" r="3175" b="0"/>
                <wp:wrapNone/>
                <wp:docPr id="143668017" name="Group 69" descr="There is a lack of local amenities on the estate – the high cost of taxis and cancelled bus services can prevent residents getting to the shops, accessing local support and attending medical appointm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9575" cy="1433830"/>
                          <a:chOff x="0" y="0"/>
                          <a:chExt cx="2949575" cy="1433830"/>
                        </a:xfrm>
                      </wpg:grpSpPr>
                      <wps:wsp>
                        <wps:cNvPr id="988585343" name="Graphic 120"/>
                        <wps:cNvSpPr/>
                        <wps:spPr>
                          <a:xfrm>
                            <a:off x="45008" y="45008"/>
                            <a:ext cx="2904490" cy="1388745"/>
                          </a:xfrm>
                          <a:custGeom>
                            <a:avLst/>
                            <a:gdLst/>
                            <a:ahLst/>
                            <a:cxnLst/>
                            <a:rect l="l" t="t" r="r" b="b"/>
                            <a:pathLst>
                              <a:path w="2904490" h="1388745">
                                <a:moveTo>
                                  <a:pt x="2903994" y="0"/>
                                </a:moveTo>
                                <a:lnTo>
                                  <a:pt x="0" y="0"/>
                                </a:lnTo>
                                <a:lnTo>
                                  <a:pt x="0" y="1388706"/>
                                </a:lnTo>
                                <a:lnTo>
                                  <a:pt x="2903994" y="1388706"/>
                                </a:lnTo>
                                <a:lnTo>
                                  <a:pt x="2903994" y="0"/>
                                </a:lnTo>
                                <a:close/>
                              </a:path>
                            </a:pathLst>
                          </a:custGeom>
                          <a:solidFill>
                            <a:srgbClr val="F1F2F2"/>
                          </a:solidFill>
                        </wps:spPr>
                        <wps:bodyPr wrap="square" lIns="0" tIns="0" rIns="0" bIns="0" rtlCol="0">
                          <a:prstTxWarp prst="textNoShape">
                            <a:avLst/>
                          </a:prstTxWarp>
                          <a:noAutofit/>
                        </wps:bodyPr>
                      </wps:wsp>
                      <wps:wsp>
                        <wps:cNvPr id="227494369" name="Graphic 121"/>
                        <wps:cNvSpPr/>
                        <wps:spPr>
                          <a:xfrm>
                            <a:off x="0" y="0"/>
                            <a:ext cx="2904490" cy="1388745"/>
                          </a:xfrm>
                          <a:custGeom>
                            <a:avLst/>
                            <a:gdLst/>
                            <a:ahLst/>
                            <a:cxnLst/>
                            <a:rect l="l" t="t" r="r" b="b"/>
                            <a:pathLst>
                              <a:path w="2904490" h="1388745">
                                <a:moveTo>
                                  <a:pt x="2903994" y="0"/>
                                </a:moveTo>
                                <a:lnTo>
                                  <a:pt x="0" y="0"/>
                                </a:lnTo>
                                <a:lnTo>
                                  <a:pt x="0" y="1388706"/>
                                </a:lnTo>
                                <a:lnTo>
                                  <a:pt x="2903994" y="1388706"/>
                                </a:lnTo>
                                <a:lnTo>
                                  <a:pt x="2903994" y="0"/>
                                </a:lnTo>
                                <a:close/>
                              </a:path>
                            </a:pathLst>
                          </a:custGeom>
                          <a:solidFill>
                            <a:srgbClr val="EAE1D7"/>
                          </a:solidFill>
                        </wps:spPr>
                        <wps:bodyPr wrap="square" lIns="0" tIns="0" rIns="0" bIns="0" rtlCol="0">
                          <a:prstTxWarp prst="textNoShape">
                            <a:avLst/>
                          </a:prstTxWarp>
                          <a:noAutofit/>
                        </wps:bodyPr>
                      </wps:wsp>
                      <wps:wsp>
                        <wps:cNvPr id="1928616021" name="Graphic 122"/>
                        <wps:cNvSpPr/>
                        <wps:spPr>
                          <a:xfrm>
                            <a:off x="2556682" y="20136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834291779" name="Graphic 123"/>
                        <wps:cNvSpPr/>
                        <wps:spPr>
                          <a:xfrm>
                            <a:off x="2538683" y="18336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CD7E896" id="Group 69" o:spid="_x0000_s1026" alt="There is a lack of local amenities on the estate – the high cost of taxis and cancelled bus services can prevent residents getting to the shops, accessing local support and attending medical appointments." style="position:absolute;margin-left:269.85pt;margin-top:12.8pt;width:232.25pt;height:112.9pt;z-index:-251646918;mso-height-relative:margin" coordsize="29495,1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">
                <v:shape id="Graphic 120" o:spid="_x0000_s1027" style="position:absolute;left:450;top:450;width:29044;height:13887;visibility:visible;mso-wrap-style:square;v-text-anchor:top" coordsize="2904490,138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" path="m2903994,l,,,1388706r2903994,l2903994,xe" fillcolor="#f1f2f2" stroked="f">
                  <v:path arrowok="t"/>
                </v:shape>
                <v:shape id="Graphic 121" o:spid="_x0000_s1028" style="position:absolute;width:29044;height:13887;visibility:visible;mso-wrap-style:square;v-text-anchor:top" coordsize="2904490,138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" path="m2903994,l,,,1388706r2903994,l2903994,xe" fillcolor="#eae1d7" stroked="f">
                  <v:path arrowok="t"/>
                </v:shape>
                <v:shape id="Graphic 122" o:spid="_x0000_s1029" style="position:absolute;left:25566;top:2013;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123" o:spid="_x0000_s1030" style="position:absolute;left:25386;top:1833;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" path="m90004,l54971,7072,26362,26360,7073,54965,,89992r7073,35033l26362,153635r28609,19288l90004,179997r35034,-7074l153647,153635r19289,-28610l180009,89992,172936,54965,153647,26360,125038,7072,90004,xe" fillcolor="#92278f" stroked="f">
                  <v:path arrowok="t"/>
                </v:shape>
              </v:group>
            </w:pict>
          </mc:Fallback>
        </mc:AlternateContent>
      </w:r>
    </w:p>
    <w:p w14:paraId="6870CC87" w14:textId="33688C68" w:rsidR="3A3AF397" w:rsidRPr="00ED7C2F" w:rsidRDefault="3A3AF397" w:rsidP="2B614BFF">
      <w:pPr>
        <w:spacing w:after="0" w:line="240" w:lineRule="auto"/>
        <w:rPr>
          <w:rFonts w:eastAsia="Arial" w:cs="Arial"/>
          <w:b/>
          <w:bCs/>
          <w:color w:val="000000" w:themeColor="text1"/>
        </w:rPr>
      </w:pPr>
    </w:p>
    <w:p w14:paraId="5B504BAC" w14:textId="36F88831" w:rsidR="3A3AF397" w:rsidRPr="00ED7C2F" w:rsidRDefault="00ED7C2F" w:rsidP="76B7B05F">
      <w:pPr>
        <w:spacing w:after="0" w:line="240" w:lineRule="auto"/>
      </w:pPr>
      <w:r w:rsidRPr="00ED7C2F">
        <w:rPr>
          <w:sz w:val="2"/>
          <w:szCs w:val="2"/>
        </w:rPr>
        <mc:AlternateContent>
          <mc:Choice Requires="wps">
            <w:drawing>
              <wp:anchor distT="0" distB="0" distL="0" distR="0" simplePos="0" relativeHeight="251683898" behindDoc="1" locked="0" layoutInCell="1" allowOverlap="1" wp14:anchorId="31E60C97" wp14:editId="0A0FCE73">
                <wp:simplePos x="0" y="0"/>
                <wp:positionH relativeFrom="page">
                  <wp:posOffset>7524115</wp:posOffset>
                </wp:positionH>
                <wp:positionV relativeFrom="page">
                  <wp:posOffset>4975860</wp:posOffset>
                </wp:positionV>
                <wp:extent cx="2390140" cy="206184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0140" cy="2061845"/>
                        </a:xfrm>
                        <a:prstGeom prst="rect">
                          <a:avLst/>
                        </a:prstGeom>
                      </wps:spPr>
                      <wps:txbx>
                        <w:txbxContent>
                          <w:p w14:paraId="7D0DDEE0" w14:textId="77777777" w:rsidR="00ED7C2F" w:rsidRPr="00ED7C2F" w:rsidRDefault="00ED7C2F" w:rsidP="00ED7C2F">
                            <w:pPr>
                              <w:pStyle w:val="BodyText"/>
                              <w:spacing w:before="41" w:line="213" w:lineRule="auto"/>
                              <w:ind w:left="35" w:right="18" w:firstLine="35"/>
                              <w:rPr>
                                <w:position w:val="-1"/>
                                <w:lang w:val="en-GB"/>
                              </w:rPr>
                            </w:pPr>
                            <w:r w:rsidRPr="00ED7C2F">
                              <w:rPr>
                                <w:color w:val="231F20"/>
                                <w:position w:val="4"/>
                                <w:lang w:val="en-GB"/>
                              </w:rPr>
                              <w:t>Community</w:t>
                            </w:r>
                            <w:r w:rsidRPr="00ED7C2F">
                              <w:rPr>
                                <w:color w:val="231F20"/>
                                <w:spacing w:val="-2"/>
                                <w:position w:val="4"/>
                                <w:lang w:val="en-GB"/>
                              </w:rPr>
                              <w:t xml:space="preserve"> </w:t>
                            </w:r>
                            <w:r w:rsidRPr="00ED7C2F">
                              <w:rPr>
                                <w:color w:val="231F20"/>
                                <w:position w:val="2"/>
                                <w:lang w:val="en-GB"/>
                              </w:rPr>
                              <w:t>cohesion</w:t>
                            </w:r>
                            <w:r w:rsidRPr="00ED7C2F">
                              <w:rPr>
                                <w:color w:val="231F20"/>
                                <w:spacing w:val="-2"/>
                                <w:position w:val="2"/>
                                <w:lang w:val="en-GB"/>
                              </w:rPr>
                              <w:t xml:space="preserve"> </w:t>
                            </w:r>
                            <w:r w:rsidRPr="00ED7C2F">
                              <w:rPr>
                                <w:color w:val="231F20"/>
                                <w:lang w:val="en-GB"/>
                              </w:rPr>
                              <w:t>is</w:t>
                            </w:r>
                            <w:r w:rsidRPr="00ED7C2F">
                              <w:rPr>
                                <w:color w:val="231F20"/>
                                <w:spacing w:val="-2"/>
                                <w:lang w:val="en-GB"/>
                              </w:rPr>
                              <w:t xml:space="preserve"> </w:t>
                            </w:r>
                            <w:r w:rsidRPr="00ED7C2F">
                              <w:rPr>
                                <w:color w:val="231F20"/>
                                <w:lang w:val="en-GB"/>
                              </w:rPr>
                              <w:t xml:space="preserve">continuing </w:t>
                            </w:r>
                            <w:r w:rsidRPr="00ED7C2F">
                              <w:rPr>
                                <w:color w:val="231F20"/>
                                <w:position w:val="4"/>
                                <w:lang w:val="en-GB"/>
                              </w:rPr>
                              <w:t>to grow</w:t>
                            </w:r>
                            <w:r w:rsidRPr="00ED7C2F">
                              <w:rPr>
                                <w:color w:val="231F20"/>
                                <w:position w:val="3"/>
                                <w:lang w:val="en-GB"/>
                              </w:rPr>
                              <w:t xml:space="preserve">. The </w:t>
                            </w:r>
                            <w:proofErr w:type="spellStart"/>
                            <w:r w:rsidRPr="00ED7C2F">
                              <w:rPr>
                                <w:color w:val="231F20"/>
                                <w:position w:val="2"/>
                                <w:lang w:val="en-GB"/>
                              </w:rPr>
                              <w:t>Coxmoor</w:t>
                            </w:r>
                            <w:proofErr w:type="spellEnd"/>
                            <w:r w:rsidRPr="00ED7C2F">
                              <w:rPr>
                                <w:color w:val="231F20"/>
                                <w:position w:val="2"/>
                                <w:lang w:val="en-GB"/>
                              </w:rPr>
                              <w:t xml:space="preserve"> </w:t>
                            </w:r>
                            <w:r w:rsidRPr="00ED7C2F">
                              <w:rPr>
                                <w:color w:val="231F20"/>
                                <w:lang w:val="en-GB"/>
                              </w:rPr>
                              <w:t xml:space="preserve">Residents </w:t>
                            </w:r>
                            <w:r w:rsidRPr="00ED7C2F">
                              <w:rPr>
                                <w:color w:val="231F20"/>
                                <w:position w:val="4"/>
                                <w:lang w:val="en-GB"/>
                              </w:rPr>
                              <w:t xml:space="preserve">Action </w:t>
                            </w:r>
                            <w:r w:rsidRPr="00ED7C2F">
                              <w:rPr>
                                <w:color w:val="231F20"/>
                                <w:position w:val="3"/>
                                <w:lang w:val="en-GB"/>
                              </w:rPr>
                              <w:t xml:space="preserve">Group </w:t>
                            </w:r>
                            <w:r w:rsidRPr="00ED7C2F">
                              <w:rPr>
                                <w:color w:val="231F20"/>
                                <w:position w:val="2"/>
                                <w:lang w:val="en-GB"/>
                              </w:rPr>
                              <w:t xml:space="preserve">(CRAG) </w:t>
                            </w:r>
                            <w:r w:rsidRPr="00ED7C2F">
                              <w:rPr>
                                <w:color w:val="231F20"/>
                                <w:lang w:val="en-GB"/>
                              </w:rPr>
                              <w:t xml:space="preserve">organise </w:t>
                            </w:r>
                            <w:r w:rsidRPr="00ED7C2F">
                              <w:rPr>
                                <w:color w:val="231F20"/>
                                <w:position w:val="2"/>
                                <w:lang w:val="en-GB"/>
                              </w:rPr>
                              <w:t xml:space="preserve">and </w:t>
                            </w:r>
                            <w:r w:rsidRPr="00ED7C2F">
                              <w:rPr>
                                <w:color w:val="231F20"/>
                                <w:position w:val="1"/>
                                <w:lang w:val="en-GB"/>
                              </w:rPr>
                              <w:t xml:space="preserve">deliver </w:t>
                            </w:r>
                            <w:r w:rsidRPr="00ED7C2F">
                              <w:rPr>
                                <w:color w:val="231F20"/>
                                <w:lang w:val="en-GB"/>
                              </w:rPr>
                              <w:t xml:space="preserve">community </w:t>
                            </w:r>
                            <w:r w:rsidRPr="00ED7C2F">
                              <w:rPr>
                                <w:color w:val="231F20"/>
                                <w:position w:val="-1"/>
                                <w:lang w:val="en-GB"/>
                              </w:rPr>
                              <w:t xml:space="preserve">events, </w:t>
                            </w:r>
                            <w:r w:rsidRPr="00ED7C2F">
                              <w:rPr>
                                <w:color w:val="231F20"/>
                                <w:position w:val="2"/>
                                <w:lang w:val="en-GB"/>
                              </w:rPr>
                              <w:t xml:space="preserve">meeting </w:t>
                            </w:r>
                            <w:r w:rsidRPr="00ED7C2F">
                              <w:rPr>
                                <w:color w:val="231F20"/>
                                <w:lang w:val="en-GB"/>
                              </w:rPr>
                              <w:t xml:space="preserve">monthly </w:t>
                            </w:r>
                            <w:r w:rsidRPr="00ED7C2F">
                              <w:rPr>
                                <w:color w:val="231F20"/>
                                <w:position w:val="-1"/>
                                <w:lang w:val="en-GB"/>
                              </w:rPr>
                              <w:t xml:space="preserve">to share </w:t>
                            </w:r>
                            <w:r w:rsidRPr="00ED7C2F">
                              <w:rPr>
                                <w:color w:val="231F20"/>
                                <w:position w:val="-2"/>
                                <w:lang w:val="en-GB"/>
                              </w:rPr>
                              <w:t xml:space="preserve">and </w:t>
                            </w:r>
                            <w:r w:rsidRPr="00ED7C2F">
                              <w:rPr>
                                <w:color w:val="231F20"/>
                                <w:position w:val="3"/>
                                <w:lang w:val="en-GB"/>
                              </w:rPr>
                              <w:t>discuss</w:t>
                            </w:r>
                            <w:r w:rsidRPr="00ED7C2F">
                              <w:rPr>
                                <w:color w:val="231F20"/>
                                <w:spacing w:val="-4"/>
                                <w:position w:val="3"/>
                                <w:lang w:val="en-GB"/>
                              </w:rPr>
                              <w:t xml:space="preserve"> </w:t>
                            </w:r>
                            <w:r w:rsidRPr="00ED7C2F">
                              <w:rPr>
                                <w:color w:val="231F20"/>
                                <w:position w:val="2"/>
                                <w:lang w:val="en-GB"/>
                              </w:rPr>
                              <w:t>–</w:t>
                            </w:r>
                            <w:r w:rsidRPr="00ED7C2F">
                              <w:rPr>
                                <w:color w:val="231F20"/>
                                <w:spacing w:val="-4"/>
                                <w:position w:val="2"/>
                                <w:lang w:val="en-GB"/>
                              </w:rPr>
                              <w:t xml:space="preserve"> </w:t>
                            </w:r>
                            <w:r w:rsidRPr="00ED7C2F">
                              <w:rPr>
                                <w:color w:val="231F20"/>
                                <w:position w:val="1"/>
                                <w:lang w:val="en-GB"/>
                              </w:rPr>
                              <w:t>for</w:t>
                            </w:r>
                            <w:r w:rsidRPr="00ED7C2F">
                              <w:rPr>
                                <w:color w:val="231F20"/>
                                <w:spacing w:val="-4"/>
                                <w:position w:val="1"/>
                                <w:lang w:val="en-GB"/>
                              </w:rPr>
                              <w:t xml:space="preserve"> </w:t>
                            </w:r>
                            <w:r w:rsidRPr="00ED7C2F">
                              <w:rPr>
                                <w:color w:val="231F20"/>
                                <w:position w:val="1"/>
                                <w:lang w:val="en-GB"/>
                              </w:rPr>
                              <w:t>the</w:t>
                            </w:r>
                            <w:r w:rsidRPr="00ED7C2F">
                              <w:rPr>
                                <w:color w:val="231F20"/>
                                <w:spacing w:val="-4"/>
                                <w:position w:val="1"/>
                                <w:lang w:val="en-GB"/>
                              </w:rPr>
                              <w:t xml:space="preserve"> </w:t>
                            </w:r>
                            <w:r w:rsidRPr="00ED7C2F">
                              <w:rPr>
                                <w:color w:val="231F20"/>
                                <w:lang w:val="en-GB"/>
                              </w:rPr>
                              <w:t>community</w:t>
                            </w:r>
                            <w:r w:rsidRPr="00ED7C2F">
                              <w:rPr>
                                <w:color w:val="231F20"/>
                                <w:spacing w:val="-4"/>
                                <w:lang w:val="en-GB"/>
                              </w:rPr>
                              <w:t xml:space="preserve"> </w:t>
                            </w:r>
                            <w:r w:rsidRPr="00ED7C2F">
                              <w:rPr>
                                <w:color w:val="231F20"/>
                                <w:position w:val="-1"/>
                                <w:lang w:val="en-GB"/>
                              </w:rPr>
                              <w:t>by</w:t>
                            </w:r>
                            <w:r w:rsidRPr="00ED7C2F">
                              <w:rPr>
                                <w:color w:val="231F20"/>
                                <w:spacing w:val="-4"/>
                                <w:position w:val="-1"/>
                                <w:lang w:val="en-GB"/>
                              </w:rPr>
                              <w:t xml:space="preserve"> </w:t>
                            </w:r>
                            <w:r w:rsidRPr="00ED7C2F">
                              <w:rPr>
                                <w:color w:val="231F20"/>
                                <w:position w:val="-2"/>
                                <w:lang w:val="en-GB"/>
                              </w:rPr>
                              <w:t xml:space="preserve">the </w:t>
                            </w:r>
                            <w:r w:rsidRPr="00ED7C2F">
                              <w:rPr>
                                <w:color w:val="231F20"/>
                                <w:position w:val="2"/>
                                <w:lang w:val="en-GB"/>
                              </w:rPr>
                              <w:t>community</w:t>
                            </w:r>
                            <w:r w:rsidRPr="00ED7C2F">
                              <w:rPr>
                                <w:color w:val="231F20"/>
                                <w:lang w:val="en-GB"/>
                              </w:rPr>
                              <w:t xml:space="preserve">y. Supported </w:t>
                            </w:r>
                            <w:r w:rsidRPr="00ED7C2F">
                              <w:rPr>
                                <w:color w:val="231F20"/>
                                <w:position w:val="-1"/>
                                <w:lang w:val="en-GB"/>
                              </w:rPr>
                              <w:t>by</w:t>
                            </w:r>
                            <w:r w:rsidRPr="00ED7C2F">
                              <w:rPr>
                                <w:color w:val="231F20"/>
                                <w:spacing w:val="-2"/>
                                <w:position w:val="-1"/>
                                <w:lang w:val="en-GB"/>
                              </w:rPr>
                              <w:t xml:space="preserve"> </w:t>
                            </w:r>
                            <w:r w:rsidRPr="00ED7C2F">
                              <w:rPr>
                                <w:color w:val="231F20"/>
                                <w:position w:val="-2"/>
                                <w:lang w:val="en-GB"/>
                              </w:rPr>
                              <w:t xml:space="preserve">Ashfield </w:t>
                            </w:r>
                            <w:r w:rsidRPr="00ED7C2F">
                              <w:rPr>
                                <w:color w:val="231F20"/>
                                <w:position w:val="2"/>
                                <w:lang w:val="en-GB"/>
                              </w:rPr>
                              <w:t xml:space="preserve">Voluntary </w:t>
                            </w:r>
                            <w:r w:rsidRPr="00ED7C2F">
                              <w:rPr>
                                <w:color w:val="231F20"/>
                                <w:lang w:val="en-GB"/>
                              </w:rPr>
                              <w:t>Action (A</w:t>
                            </w:r>
                            <w:r w:rsidRPr="00ED7C2F">
                              <w:rPr>
                                <w:color w:val="231F20"/>
                                <w:position w:val="-1"/>
                                <w:lang w:val="en-GB"/>
                              </w:rPr>
                              <w:t>VA) and</w:t>
                            </w:r>
                            <w:r w:rsidRPr="00ED7C2F">
                              <w:rPr>
                                <w:position w:val="-1"/>
                                <w:lang w:val="en-GB"/>
                              </w:rPr>
                              <w:t xml:space="preserve"> CLEO</w:t>
                            </w:r>
                            <w:r w:rsidRPr="00ED7C2F">
                              <w:rPr>
                                <w:color w:val="231F20"/>
                                <w:spacing w:val="-5"/>
                                <w:position w:val="4"/>
                                <w:lang w:val="en-GB"/>
                              </w:rPr>
                              <w:t xml:space="preserve"> </w:t>
                            </w:r>
                            <w:r w:rsidRPr="00ED7C2F">
                              <w:rPr>
                                <w:color w:val="231F20"/>
                                <w:position w:val="3"/>
                                <w:lang w:val="en-GB"/>
                              </w:rPr>
                              <w:t>other</w:t>
                            </w:r>
                            <w:r w:rsidRPr="00ED7C2F">
                              <w:rPr>
                                <w:color w:val="231F20"/>
                                <w:spacing w:val="-5"/>
                                <w:position w:val="3"/>
                                <w:lang w:val="en-GB"/>
                              </w:rPr>
                              <w:t xml:space="preserve"> </w:t>
                            </w:r>
                            <w:r w:rsidRPr="00ED7C2F">
                              <w:rPr>
                                <w:color w:val="231F20"/>
                                <w:position w:val="2"/>
                                <w:lang w:val="en-GB"/>
                              </w:rPr>
                              <w:t>examples</w:t>
                            </w:r>
                            <w:r w:rsidRPr="00ED7C2F">
                              <w:rPr>
                                <w:color w:val="231F20"/>
                                <w:spacing w:val="-5"/>
                                <w:position w:val="2"/>
                                <w:lang w:val="en-GB"/>
                              </w:rPr>
                              <w:t xml:space="preserve"> </w:t>
                            </w:r>
                            <w:r w:rsidRPr="00ED7C2F">
                              <w:rPr>
                                <w:color w:val="231F20"/>
                                <w:spacing w:val="-2"/>
                                <w:lang w:val="en-GB"/>
                              </w:rPr>
                              <w:t>include</w:t>
                            </w:r>
                          </w:p>
                          <w:p w14:paraId="182C3A34" w14:textId="77777777" w:rsidR="00ED7C2F" w:rsidRPr="00ED7C2F" w:rsidRDefault="00ED7C2F" w:rsidP="00ED7C2F">
                            <w:pPr>
                              <w:pStyle w:val="BodyText"/>
                              <w:spacing w:line="213" w:lineRule="auto"/>
                              <w:ind w:firstLine="5"/>
                              <w:rPr>
                                <w:lang w:val="en-GB"/>
                              </w:rPr>
                            </w:pPr>
                            <w:r w:rsidRPr="00ED7C2F">
                              <w:rPr>
                                <w:color w:val="231F20"/>
                                <w:lang w:val="en-GB"/>
                              </w:rPr>
                              <w:t>volunteering</w:t>
                            </w:r>
                            <w:r w:rsidRPr="00ED7C2F">
                              <w:rPr>
                                <w:color w:val="231F20"/>
                                <w:spacing w:val="-7"/>
                                <w:lang w:val="en-GB"/>
                              </w:rPr>
                              <w:t xml:space="preserve"> </w:t>
                            </w:r>
                            <w:r w:rsidRPr="00ED7C2F">
                              <w:rPr>
                                <w:color w:val="231F20"/>
                                <w:position w:val="-1"/>
                                <w:lang w:val="en-GB"/>
                              </w:rPr>
                              <w:t>and</w:t>
                            </w:r>
                            <w:r w:rsidRPr="00ED7C2F">
                              <w:rPr>
                                <w:color w:val="231F20"/>
                                <w:spacing w:val="-7"/>
                                <w:position w:val="-1"/>
                                <w:lang w:val="en-GB"/>
                              </w:rPr>
                              <w:t xml:space="preserve"> </w:t>
                            </w:r>
                            <w:r w:rsidRPr="00ED7C2F">
                              <w:rPr>
                                <w:color w:val="231F20"/>
                                <w:position w:val="-2"/>
                                <w:lang w:val="en-GB"/>
                              </w:rPr>
                              <w:t>an</w:t>
                            </w:r>
                            <w:r w:rsidRPr="00ED7C2F">
                              <w:rPr>
                                <w:color w:val="231F20"/>
                                <w:spacing w:val="-7"/>
                                <w:position w:val="-2"/>
                                <w:lang w:val="en-GB"/>
                              </w:rPr>
                              <w:t xml:space="preserve"> </w:t>
                            </w:r>
                            <w:r w:rsidRPr="00ED7C2F">
                              <w:rPr>
                                <w:color w:val="231F20"/>
                                <w:position w:val="-3"/>
                                <w:lang w:val="en-GB"/>
                              </w:rPr>
                              <w:t>increase</w:t>
                            </w:r>
                            <w:r w:rsidRPr="00ED7C2F">
                              <w:rPr>
                                <w:color w:val="231F20"/>
                                <w:spacing w:val="-7"/>
                                <w:position w:val="-3"/>
                                <w:lang w:val="en-GB"/>
                              </w:rPr>
                              <w:t xml:space="preserve"> </w:t>
                            </w:r>
                            <w:r w:rsidRPr="00ED7C2F">
                              <w:rPr>
                                <w:color w:val="231F20"/>
                                <w:position w:val="-4"/>
                                <w:lang w:val="en-GB"/>
                              </w:rPr>
                              <w:t xml:space="preserve">in </w:t>
                            </w:r>
                            <w:r w:rsidRPr="00ED7C2F">
                              <w:rPr>
                                <w:color w:val="231F20"/>
                                <w:position w:val="4"/>
                                <w:lang w:val="en-GB"/>
                              </w:rPr>
                              <w:t>neighbours</w:t>
                            </w:r>
                            <w:r w:rsidRPr="00ED7C2F">
                              <w:rPr>
                                <w:color w:val="231F20"/>
                                <w:spacing w:val="-8"/>
                                <w:position w:val="4"/>
                                <w:lang w:val="en-GB"/>
                              </w:rPr>
                              <w:t xml:space="preserve"> </w:t>
                            </w:r>
                            <w:r w:rsidRPr="00ED7C2F">
                              <w:rPr>
                                <w:color w:val="231F20"/>
                                <w:position w:val="1"/>
                                <w:lang w:val="en-GB"/>
                              </w:rPr>
                              <w:t>helping</w:t>
                            </w:r>
                            <w:r w:rsidRPr="00ED7C2F">
                              <w:rPr>
                                <w:color w:val="231F20"/>
                                <w:spacing w:val="-8"/>
                                <w:position w:val="1"/>
                                <w:lang w:val="en-GB"/>
                              </w:rPr>
                              <w:t xml:space="preserve"> </w:t>
                            </w:r>
                            <w:r w:rsidRPr="00ED7C2F">
                              <w:rPr>
                                <w:color w:val="231F20"/>
                                <w:spacing w:val="-2"/>
                                <w:lang w:val="en-GB"/>
                              </w:rPr>
                              <w:t>neighbours.</w:t>
                            </w:r>
                          </w:p>
                        </w:txbxContent>
                      </wps:txbx>
                      <wps:bodyPr wrap="square" lIns="0" tIns="0" rIns="0" bIns="0" rtlCol="0">
                        <a:noAutofit/>
                      </wps:bodyPr>
                    </wps:wsp>
                  </a:graphicData>
                </a:graphic>
                <wp14:sizeRelV relativeFrom="margin">
                  <wp14:pctHeight>0</wp14:pctHeight>
                </wp14:sizeRelV>
              </wp:anchor>
            </w:drawing>
          </mc:Choice>
          <mc:Fallback>
            <w:pict>
              <v:shape w14:anchorId="31E60C97" id="Textbox 155" o:spid="_x0000_s1041" type="#_x0000_t202" style="position:absolute;margin-left:592.45pt;margin-top:391.8pt;width:188.2pt;height:162.35pt;z-index:-25163258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" filled="f" stroked="f">
                <v:textbox inset="0,0,0,0">
                  <w:txbxContent>
                    <w:p w14:paraId="7D0DDEE0" w14:textId="77777777" w:rsidR="00ED7C2F" w:rsidRPr="00ED7C2F" w:rsidRDefault="00ED7C2F" w:rsidP="00ED7C2F">
                      <w:pPr>
                        <w:pStyle w:val="BodyText"/>
                        <w:spacing w:before="41" w:line="213" w:lineRule="auto"/>
                        <w:ind w:left="35" w:right="18" w:firstLine="35"/>
                        <w:rPr>
                          <w:position w:val="-1"/>
                          <w:lang w:val="en-GB"/>
                        </w:rPr>
                      </w:pPr>
                      <w:r w:rsidRPr="00ED7C2F">
                        <w:rPr>
                          <w:color w:val="231F20"/>
                          <w:position w:val="4"/>
                          <w:lang w:val="en-GB"/>
                        </w:rPr>
                        <w:t>Community</w:t>
                      </w:r>
                      <w:r w:rsidRPr="00ED7C2F">
                        <w:rPr>
                          <w:color w:val="231F20"/>
                          <w:spacing w:val="-2"/>
                          <w:position w:val="4"/>
                          <w:lang w:val="en-GB"/>
                        </w:rPr>
                        <w:t xml:space="preserve"> </w:t>
                      </w:r>
                      <w:r w:rsidRPr="00ED7C2F">
                        <w:rPr>
                          <w:color w:val="231F20"/>
                          <w:position w:val="2"/>
                          <w:lang w:val="en-GB"/>
                        </w:rPr>
                        <w:t>cohesion</w:t>
                      </w:r>
                      <w:r w:rsidRPr="00ED7C2F">
                        <w:rPr>
                          <w:color w:val="231F20"/>
                          <w:spacing w:val="-2"/>
                          <w:position w:val="2"/>
                          <w:lang w:val="en-GB"/>
                        </w:rPr>
                        <w:t xml:space="preserve"> </w:t>
                      </w:r>
                      <w:r w:rsidRPr="00ED7C2F">
                        <w:rPr>
                          <w:color w:val="231F20"/>
                          <w:lang w:val="en-GB"/>
                        </w:rPr>
                        <w:t>is</w:t>
                      </w:r>
                      <w:r w:rsidRPr="00ED7C2F">
                        <w:rPr>
                          <w:color w:val="231F20"/>
                          <w:spacing w:val="-2"/>
                          <w:lang w:val="en-GB"/>
                        </w:rPr>
                        <w:t xml:space="preserve"> </w:t>
                      </w:r>
                      <w:r w:rsidRPr="00ED7C2F">
                        <w:rPr>
                          <w:color w:val="231F20"/>
                          <w:lang w:val="en-GB"/>
                        </w:rPr>
                        <w:t xml:space="preserve">continuing </w:t>
                      </w:r>
                      <w:r w:rsidRPr="00ED7C2F">
                        <w:rPr>
                          <w:color w:val="231F20"/>
                          <w:position w:val="4"/>
                          <w:lang w:val="en-GB"/>
                        </w:rPr>
                        <w:t>to grow</w:t>
                      </w:r>
                      <w:r w:rsidRPr="00ED7C2F">
                        <w:rPr>
                          <w:color w:val="231F20"/>
                          <w:position w:val="3"/>
                          <w:lang w:val="en-GB"/>
                        </w:rPr>
                        <w:t xml:space="preserve">. The </w:t>
                      </w:r>
                      <w:proofErr w:type="spellStart"/>
                      <w:r w:rsidRPr="00ED7C2F">
                        <w:rPr>
                          <w:color w:val="231F20"/>
                          <w:position w:val="2"/>
                          <w:lang w:val="en-GB"/>
                        </w:rPr>
                        <w:t>Coxmoor</w:t>
                      </w:r>
                      <w:proofErr w:type="spellEnd"/>
                      <w:r w:rsidRPr="00ED7C2F">
                        <w:rPr>
                          <w:color w:val="231F20"/>
                          <w:position w:val="2"/>
                          <w:lang w:val="en-GB"/>
                        </w:rPr>
                        <w:t xml:space="preserve"> </w:t>
                      </w:r>
                      <w:r w:rsidRPr="00ED7C2F">
                        <w:rPr>
                          <w:color w:val="231F20"/>
                          <w:lang w:val="en-GB"/>
                        </w:rPr>
                        <w:t xml:space="preserve">Residents </w:t>
                      </w:r>
                      <w:r w:rsidRPr="00ED7C2F">
                        <w:rPr>
                          <w:color w:val="231F20"/>
                          <w:position w:val="4"/>
                          <w:lang w:val="en-GB"/>
                        </w:rPr>
                        <w:t xml:space="preserve">Action </w:t>
                      </w:r>
                      <w:r w:rsidRPr="00ED7C2F">
                        <w:rPr>
                          <w:color w:val="231F20"/>
                          <w:position w:val="3"/>
                          <w:lang w:val="en-GB"/>
                        </w:rPr>
                        <w:t xml:space="preserve">Group </w:t>
                      </w:r>
                      <w:r w:rsidRPr="00ED7C2F">
                        <w:rPr>
                          <w:color w:val="231F20"/>
                          <w:position w:val="2"/>
                          <w:lang w:val="en-GB"/>
                        </w:rPr>
                        <w:t xml:space="preserve">(CRAG) </w:t>
                      </w:r>
                      <w:r w:rsidRPr="00ED7C2F">
                        <w:rPr>
                          <w:color w:val="231F20"/>
                          <w:lang w:val="en-GB"/>
                        </w:rPr>
                        <w:t xml:space="preserve">organise </w:t>
                      </w:r>
                      <w:r w:rsidRPr="00ED7C2F">
                        <w:rPr>
                          <w:color w:val="231F20"/>
                          <w:position w:val="2"/>
                          <w:lang w:val="en-GB"/>
                        </w:rPr>
                        <w:t xml:space="preserve">and </w:t>
                      </w:r>
                      <w:r w:rsidRPr="00ED7C2F">
                        <w:rPr>
                          <w:color w:val="231F20"/>
                          <w:position w:val="1"/>
                          <w:lang w:val="en-GB"/>
                        </w:rPr>
                        <w:t xml:space="preserve">deliver </w:t>
                      </w:r>
                      <w:r w:rsidRPr="00ED7C2F">
                        <w:rPr>
                          <w:color w:val="231F20"/>
                          <w:lang w:val="en-GB"/>
                        </w:rPr>
                        <w:t xml:space="preserve">community </w:t>
                      </w:r>
                      <w:r w:rsidRPr="00ED7C2F">
                        <w:rPr>
                          <w:color w:val="231F20"/>
                          <w:position w:val="-1"/>
                          <w:lang w:val="en-GB"/>
                        </w:rPr>
                        <w:t xml:space="preserve">events, </w:t>
                      </w:r>
                      <w:r w:rsidRPr="00ED7C2F">
                        <w:rPr>
                          <w:color w:val="231F20"/>
                          <w:position w:val="2"/>
                          <w:lang w:val="en-GB"/>
                        </w:rPr>
                        <w:t xml:space="preserve">meeting </w:t>
                      </w:r>
                      <w:r w:rsidRPr="00ED7C2F">
                        <w:rPr>
                          <w:color w:val="231F20"/>
                          <w:lang w:val="en-GB"/>
                        </w:rPr>
                        <w:t xml:space="preserve">monthly </w:t>
                      </w:r>
                      <w:r w:rsidRPr="00ED7C2F">
                        <w:rPr>
                          <w:color w:val="231F20"/>
                          <w:position w:val="-1"/>
                          <w:lang w:val="en-GB"/>
                        </w:rPr>
                        <w:t xml:space="preserve">to share </w:t>
                      </w:r>
                      <w:r w:rsidRPr="00ED7C2F">
                        <w:rPr>
                          <w:color w:val="231F20"/>
                          <w:position w:val="-2"/>
                          <w:lang w:val="en-GB"/>
                        </w:rPr>
                        <w:t xml:space="preserve">and </w:t>
                      </w:r>
                      <w:r w:rsidRPr="00ED7C2F">
                        <w:rPr>
                          <w:color w:val="231F20"/>
                          <w:position w:val="3"/>
                          <w:lang w:val="en-GB"/>
                        </w:rPr>
                        <w:t>discuss</w:t>
                      </w:r>
                      <w:r w:rsidRPr="00ED7C2F">
                        <w:rPr>
                          <w:color w:val="231F20"/>
                          <w:spacing w:val="-4"/>
                          <w:position w:val="3"/>
                          <w:lang w:val="en-GB"/>
                        </w:rPr>
                        <w:t xml:space="preserve"> </w:t>
                      </w:r>
                      <w:r w:rsidRPr="00ED7C2F">
                        <w:rPr>
                          <w:color w:val="231F20"/>
                          <w:position w:val="2"/>
                          <w:lang w:val="en-GB"/>
                        </w:rPr>
                        <w:t>–</w:t>
                      </w:r>
                      <w:r w:rsidRPr="00ED7C2F">
                        <w:rPr>
                          <w:color w:val="231F20"/>
                          <w:spacing w:val="-4"/>
                          <w:position w:val="2"/>
                          <w:lang w:val="en-GB"/>
                        </w:rPr>
                        <w:t xml:space="preserve"> </w:t>
                      </w:r>
                      <w:r w:rsidRPr="00ED7C2F">
                        <w:rPr>
                          <w:color w:val="231F20"/>
                          <w:position w:val="1"/>
                          <w:lang w:val="en-GB"/>
                        </w:rPr>
                        <w:t>for</w:t>
                      </w:r>
                      <w:r w:rsidRPr="00ED7C2F">
                        <w:rPr>
                          <w:color w:val="231F20"/>
                          <w:spacing w:val="-4"/>
                          <w:position w:val="1"/>
                          <w:lang w:val="en-GB"/>
                        </w:rPr>
                        <w:t xml:space="preserve"> </w:t>
                      </w:r>
                      <w:r w:rsidRPr="00ED7C2F">
                        <w:rPr>
                          <w:color w:val="231F20"/>
                          <w:position w:val="1"/>
                          <w:lang w:val="en-GB"/>
                        </w:rPr>
                        <w:t>the</w:t>
                      </w:r>
                      <w:r w:rsidRPr="00ED7C2F">
                        <w:rPr>
                          <w:color w:val="231F20"/>
                          <w:spacing w:val="-4"/>
                          <w:position w:val="1"/>
                          <w:lang w:val="en-GB"/>
                        </w:rPr>
                        <w:t xml:space="preserve"> </w:t>
                      </w:r>
                      <w:r w:rsidRPr="00ED7C2F">
                        <w:rPr>
                          <w:color w:val="231F20"/>
                          <w:lang w:val="en-GB"/>
                        </w:rPr>
                        <w:t>community</w:t>
                      </w:r>
                      <w:r w:rsidRPr="00ED7C2F">
                        <w:rPr>
                          <w:color w:val="231F20"/>
                          <w:spacing w:val="-4"/>
                          <w:lang w:val="en-GB"/>
                        </w:rPr>
                        <w:t xml:space="preserve"> </w:t>
                      </w:r>
                      <w:r w:rsidRPr="00ED7C2F">
                        <w:rPr>
                          <w:color w:val="231F20"/>
                          <w:position w:val="-1"/>
                          <w:lang w:val="en-GB"/>
                        </w:rPr>
                        <w:t>by</w:t>
                      </w:r>
                      <w:r w:rsidRPr="00ED7C2F">
                        <w:rPr>
                          <w:color w:val="231F20"/>
                          <w:spacing w:val="-4"/>
                          <w:position w:val="-1"/>
                          <w:lang w:val="en-GB"/>
                        </w:rPr>
                        <w:t xml:space="preserve"> </w:t>
                      </w:r>
                      <w:r w:rsidRPr="00ED7C2F">
                        <w:rPr>
                          <w:color w:val="231F20"/>
                          <w:position w:val="-2"/>
                          <w:lang w:val="en-GB"/>
                        </w:rPr>
                        <w:t xml:space="preserve">the </w:t>
                      </w:r>
                      <w:r w:rsidRPr="00ED7C2F">
                        <w:rPr>
                          <w:color w:val="231F20"/>
                          <w:position w:val="2"/>
                          <w:lang w:val="en-GB"/>
                        </w:rPr>
                        <w:t>community</w:t>
                      </w:r>
                      <w:r w:rsidRPr="00ED7C2F">
                        <w:rPr>
                          <w:color w:val="231F20"/>
                          <w:lang w:val="en-GB"/>
                        </w:rPr>
                        <w:t xml:space="preserve">y. Supported </w:t>
                      </w:r>
                      <w:r w:rsidRPr="00ED7C2F">
                        <w:rPr>
                          <w:color w:val="231F20"/>
                          <w:position w:val="-1"/>
                          <w:lang w:val="en-GB"/>
                        </w:rPr>
                        <w:t>by</w:t>
                      </w:r>
                      <w:r w:rsidRPr="00ED7C2F">
                        <w:rPr>
                          <w:color w:val="231F20"/>
                          <w:spacing w:val="-2"/>
                          <w:position w:val="-1"/>
                          <w:lang w:val="en-GB"/>
                        </w:rPr>
                        <w:t xml:space="preserve"> </w:t>
                      </w:r>
                      <w:r w:rsidRPr="00ED7C2F">
                        <w:rPr>
                          <w:color w:val="231F20"/>
                          <w:position w:val="-2"/>
                          <w:lang w:val="en-GB"/>
                        </w:rPr>
                        <w:t xml:space="preserve">Ashfield </w:t>
                      </w:r>
                      <w:r w:rsidRPr="00ED7C2F">
                        <w:rPr>
                          <w:color w:val="231F20"/>
                          <w:position w:val="2"/>
                          <w:lang w:val="en-GB"/>
                        </w:rPr>
                        <w:t xml:space="preserve">Voluntary </w:t>
                      </w:r>
                      <w:r w:rsidRPr="00ED7C2F">
                        <w:rPr>
                          <w:color w:val="231F20"/>
                          <w:lang w:val="en-GB"/>
                        </w:rPr>
                        <w:t>Action (A</w:t>
                      </w:r>
                      <w:r w:rsidRPr="00ED7C2F">
                        <w:rPr>
                          <w:color w:val="231F20"/>
                          <w:position w:val="-1"/>
                          <w:lang w:val="en-GB"/>
                        </w:rPr>
                        <w:t>VA) and</w:t>
                      </w:r>
                      <w:r w:rsidRPr="00ED7C2F">
                        <w:rPr>
                          <w:position w:val="-1"/>
                          <w:lang w:val="en-GB"/>
                        </w:rPr>
                        <w:t xml:space="preserve"> CLEO</w:t>
                      </w:r>
                      <w:r w:rsidRPr="00ED7C2F">
                        <w:rPr>
                          <w:color w:val="231F20"/>
                          <w:spacing w:val="-5"/>
                          <w:position w:val="4"/>
                          <w:lang w:val="en-GB"/>
                        </w:rPr>
                        <w:t xml:space="preserve"> </w:t>
                      </w:r>
                      <w:r w:rsidRPr="00ED7C2F">
                        <w:rPr>
                          <w:color w:val="231F20"/>
                          <w:position w:val="3"/>
                          <w:lang w:val="en-GB"/>
                        </w:rPr>
                        <w:t>other</w:t>
                      </w:r>
                      <w:r w:rsidRPr="00ED7C2F">
                        <w:rPr>
                          <w:color w:val="231F20"/>
                          <w:spacing w:val="-5"/>
                          <w:position w:val="3"/>
                          <w:lang w:val="en-GB"/>
                        </w:rPr>
                        <w:t xml:space="preserve"> </w:t>
                      </w:r>
                      <w:r w:rsidRPr="00ED7C2F">
                        <w:rPr>
                          <w:color w:val="231F20"/>
                          <w:position w:val="2"/>
                          <w:lang w:val="en-GB"/>
                        </w:rPr>
                        <w:t>examples</w:t>
                      </w:r>
                      <w:r w:rsidRPr="00ED7C2F">
                        <w:rPr>
                          <w:color w:val="231F20"/>
                          <w:spacing w:val="-5"/>
                          <w:position w:val="2"/>
                          <w:lang w:val="en-GB"/>
                        </w:rPr>
                        <w:t xml:space="preserve"> </w:t>
                      </w:r>
                      <w:r w:rsidRPr="00ED7C2F">
                        <w:rPr>
                          <w:color w:val="231F20"/>
                          <w:spacing w:val="-2"/>
                          <w:lang w:val="en-GB"/>
                        </w:rPr>
                        <w:t>include</w:t>
                      </w:r>
                    </w:p>
                    <w:p w14:paraId="182C3A34" w14:textId="77777777" w:rsidR="00ED7C2F" w:rsidRPr="00ED7C2F" w:rsidRDefault="00ED7C2F" w:rsidP="00ED7C2F">
                      <w:pPr>
                        <w:pStyle w:val="BodyText"/>
                        <w:spacing w:line="213" w:lineRule="auto"/>
                        <w:ind w:firstLine="5"/>
                        <w:rPr>
                          <w:lang w:val="en-GB"/>
                        </w:rPr>
                      </w:pPr>
                      <w:r w:rsidRPr="00ED7C2F">
                        <w:rPr>
                          <w:color w:val="231F20"/>
                          <w:lang w:val="en-GB"/>
                        </w:rPr>
                        <w:t>volunteering</w:t>
                      </w:r>
                      <w:r w:rsidRPr="00ED7C2F">
                        <w:rPr>
                          <w:color w:val="231F20"/>
                          <w:spacing w:val="-7"/>
                          <w:lang w:val="en-GB"/>
                        </w:rPr>
                        <w:t xml:space="preserve"> </w:t>
                      </w:r>
                      <w:r w:rsidRPr="00ED7C2F">
                        <w:rPr>
                          <w:color w:val="231F20"/>
                          <w:position w:val="-1"/>
                          <w:lang w:val="en-GB"/>
                        </w:rPr>
                        <w:t>and</w:t>
                      </w:r>
                      <w:r w:rsidRPr="00ED7C2F">
                        <w:rPr>
                          <w:color w:val="231F20"/>
                          <w:spacing w:val="-7"/>
                          <w:position w:val="-1"/>
                          <w:lang w:val="en-GB"/>
                        </w:rPr>
                        <w:t xml:space="preserve"> </w:t>
                      </w:r>
                      <w:r w:rsidRPr="00ED7C2F">
                        <w:rPr>
                          <w:color w:val="231F20"/>
                          <w:position w:val="-2"/>
                          <w:lang w:val="en-GB"/>
                        </w:rPr>
                        <w:t>an</w:t>
                      </w:r>
                      <w:r w:rsidRPr="00ED7C2F">
                        <w:rPr>
                          <w:color w:val="231F20"/>
                          <w:spacing w:val="-7"/>
                          <w:position w:val="-2"/>
                          <w:lang w:val="en-GB"/>
                        </w:rPr>
                        <w:t xml:space="preserve"> </w:t>
                      </w:r>
                      <w:r w:rsidRPr="00ED7C2F">
                        <w:rPr>
                          <w:color w:val="231F20"/>
                          <w:position w:val="-3"/>
                          <w:lang w:val="en-GB"/>
                        </w:rPr>
                        <w:t>increase</w:t>
                      </w:r>
                      <w:r w:rsidRPr="00ED7C2F">
                        <w:rPr>
                          <w:color w:val="231F20"/>
                          <w:spacing w:val="-7"/>
                          <w:position w:val="-3"/>
                          <w:lang w:val="en-GB"/>
                        </w:rPr>
                        <w:t xml:space="preserve"> </w:t>
                      </w:r>
                      <w:r w:rsidRPr="00ED7C2F">
                        <w:rPr>
                          <w:color w:val="231F20"/>
                          <w:position w:val="-4"/>
                          <w:lang w:val="en-GB"/>
                        </w:rPr>
                        <w:t xml:space="preserve">in </w:t>
                      </w:r>
                      <w:r w:rsidRPr="00ED7C2F">
                        <w:rPr>
                          <w:color w:val="231F20"/>
                          <w:position w:val="4"/>
                          <w:lang w:val="en-GB"/>
                        </w:rPr>
                        <w:t>neighbours</w:t>
                      </w:r>
                      <w:r w:rsidRPr="00ED7C2F">
                        <w:rPr>
                          <w:color w:val="231F20"/>
                          <w:spacing w:val="-8"/>
                          <w:position w:val="4"/>
                          <w:lang w:val="en-GB"/>
                        </w:rPr>
                        <w:t xml:space="preserve"> </w:t>
                      </w:r>
                      <w:r w:rsidRPr="00ED7C2F">
                        <w:rPr>
                          <w:color w:val="231F20"/>
                          <w:position w:val="1"/>
                          <w:lang w:val="en-GB"/>
                        </w:rPr>
                        <w:t>helping</w:t>
                      </w:r>
                      <w:r w:rsidRPr="00ED7C2F">
                        <w:rPr>
                          <w:color w:val="231F20"/>
                          <w:spacing w:val="-8"/>
                          <w:position w:val="1"/>
                          <w:lang w:val="en-GB"/>
                        </w:rPr>
                        <w:t xml:space="preserve"> </w:t>
                      </w:r>
                      <w:r w:rsidRPr="00ED7C2F">
                        <w:rPr>
                          <w:color w:val="231F20"/>
                          <w:spacing w:val="-2"/>
                          <w:lang w:val="en-GB"/>
                        </w:rPr>
                        <w:t>neighbours.</w:t>
                      </w:r>
                    </w:p>
                  </w:txbxContent>
                </v:textbox>
                <w10:wrap anchorx="page" anchory="page"/>
              </v:shape>
            </w:pict>
          </mc:Fallback>
        </mc:AlternateContent>
      </w:r>
      <w:r w:rsidRPr="00ED7C2F">
        <w:rPr>
          <w:sz w:val="2"/>
          <w:szCs w:val="2"/>
        </w:rPr>
        <mc:AlternateContent>
          <mc:Choice Requires="wpg">
            <w:drawing>
              <wp:anchor distT="0" distB="0" distL="0" distR="0" simplePos="0" relativeHeight="251682874" behindDoc="1" locked="0" layoutInCell="1" allowOverlap="1" wp14:anchorId="64A6ADFD" wp14:editId="21EF2966">
                <wp:simplePos x="0" y="0"/>
                <wp:positionH relativeFrom="page">
                  <wp:posOffset>7355096</wp:posOffset>
                </wp:positionH>
                <wp:positionV relativeFrom="page">
                  <wp:posOffset>4832350</wp:posOffset>
                </wp:positionV>
                <wp:extent cx="2790825" cy="2406015"/>
                <wp:effectExtent l="0" t="0" r="0" b="0"/>
                <wp:wrapNone/>
                <wp:docPr id="104" name="Group 104" descr="Community cohesion is continuing to grow. The Coxmoor Residents Action Group (CRAG) organise and deliver community events, meeting monthly to share and discuss – for the community by the communityy. Supported by Ashfield Voluntary Action (AVA) and CLEO other examples include&#10;volunteering and an increase in neighbours helping neighbours.&#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0825" cy="2406015"/>
                          <a:chOff x="0" y="0"/>
                          <a:chExt cx="2790825" cy="2406015"/>
                        </a:xfrm>
                      </wpg:grpSpPr>
                      <wps:wsp>
                        <wps:cNvPr id="105" name="Graphic 105"/>
                        <wps:cNvSpPr/>
                        <wps:spPr>
                          <a:xfrm>
                            <a:off x="45001" y="54000"/>
                            <a:ext cx="2746375" cy="2352040"/>
                          </a:xfrm>
                          <a:custGeom>
                            <a:avLst/>
                            <a:gdLst/>
                            <a:ahLst/>
                            <a:cxnLst/>
                            <a:rect l="l" t="t" r="r" b="b"/>
                            <a:pathLst>
                              <a:path w="2746375" h="2352040">
                                <a:moveTo>
                                  <a:pt x="40220" y="0"/>
                                </a:moveTo>
                                <a:lnTo>
                                  <a:pt x="0" y="2304351"/>
                                </a:lnTo>
                                <a:lnTo>
                                  <a:pt x="2705582" y="2351582"/>
                                </a:lnTo>
                                <a:lnTo>
                                  <a:pt x="2745803" y="47231"/>
                                </a:lnTo>
                                <a:lnTo>
                                  <a:pt x="40220" y="0"/>
                                </a:lnTo>
                                <a:close/>
                              </a:path>
                            </a:pathLst>
                          </a:custGeom>
                          <a:solidFill>
                            <a:srgbClr val="F1F2F2"/>
                          </a:solidFill>
                        </wps:spPr>
                        <wps:bodyPr wrap="square" lIns="0" tIns="0" rIns="0" bIns="0" rtlCol="0">
                          <a:prstTxWarp prst="textNoShape">
                            <a:avLst/>
                          </a:prstTxWarp>
                          <a:noAutofit/>
                        </wps:bodyPr>
                      </wps:wsp>
                      <wps:wsp>
                        <wps:cNvPr id="106" name="Graphic 106"/>
                        <wps:cNvSpPr/>
                        <wps:spPr>
                          <a:xfrm>
                            <a:off x="0" y="0"/>
                            <a:ext cx="2746375" cy="2352040"/>
                          </a:xfrm>
                          <a:custGeom>
                            <a:avLst/>
                            <a:gdLst/>
                            <a:ahLst/>
                            <a:cxnLst/>
                            <a:rect l="l" t="t" r="r" b="b"/>
                            <a:pathLst>
                              <a:path w="2746375" h="2352040">
                                <a:moveTo>
                                  <a:pt x="40220" y="0"/>
                                </a:moveTo>
                                <a:lnTo>
                                  <a:pt x="0" y="2304351"/>
                                </a:lnTo>
                                <a:lnTo>
                                  <a:pt x="2705582" y="2351582"/>
                                </a:lnTo>
                                <a:lnTo>
                                  <a:pt x="2745803" y="47231"/>
                                </a:lnTo>
                                <a:lnTo>
                                  <a:pt x="40220" y="0"/>
                                </a:lnTo>
                                <a:close/>
                              </a:path>
                            </a:pathLst>
                          </a:custGeom>
                          <a:solidFill>
                            <a:srgbClr val="EAE1D7"/>
                          </a:solidFill>
                        </wps:spPr>
                        <wps:bodyPr wrap="square" lIns="0" tIns="0" rIns="0" bIns="0" rtlCol="0">
                          <a:prstTxWarp prst="textNoShape">
                            <a:avLst/>
                          </a:prstTxWarp>
                          <a:noAutofit/>
                        </wps:bodyPr>
                      </wps:wsp>
                      <wps:wsp>
                        <wps:cNvPr id="107" name="Graphic 107"/>
                        <wps:cNvSpPr/>
                        <wps:spPr>
                          <a:xfrm>
                            <a:off x="2431600" y="732891"/>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08" name="Graphic 108"/>
                        <wps:cNvSpPr/>
                        <wps:spPr>
                          <a:xfrm>
                            <a:off x="2413600" y="71489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4AC26AFE" id="Group 104" o:spid="_x0000_s1026" alt="Community cohesion is continuing to grow. The Coxmoor Residents Action Group (CRAG) organise and deliver community events, meeting monthly to share and discuss – for the community by the communityy. Supported by Ashfield Voluntary Action (AVA) and CLEO other examples include&#10;volunteering and an increase in neighbours helping neighbours.&#10;" style="position:absolute;margin-left:579.15pt;margin-top:380.5pt;width:219.75pt;height:189.45pt;z-index:-251633606;mso-wrap-distance-left:0;mso-wrap-distance-right:0;mso-position-horizontal-relative:page;mso-position-vertical-relative:page" coordsize="27908,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">
                <v:shape id="Graphic 105" o:spid="_x0000_s1027" style="position:absolute;left:450;top:540;width:27463;height:23520;visibility:visible;mso-wrap-style:square;v-text-anchor:top" coordsize="2746375,23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" path="m40220,l,2304351r2705582,47231l2745803,47231,40220,xe" fillcolor="#f1f2f2" stroked="f">
                  <v:path arrowok="t"/>
                </v:shape>
                <v:shape id="Graphic 106" o:spid="_x0000_s1028" style="position:absolute;width:27463;height:23520;visibility:visible;mso-wrap-style:square;v-text-anchor:top" coordsize="2746375,23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" path="m40220,l,2304351r2705582,47231l2745803,47231,40220,xe" fillcolor="#eae1d7" stroked="f">
                  <v:path arrowok="t"/>
                </v:shape>
                <v:shape id="Graphic 107" o:spid="_x0000_s1029" style="position:absolute;left:24316;top:7328;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" path="m90004,l54971,7072,26362,26360,7073,54965,,89992r7073,35033l26362,153635r28609,19288l90004,179997r35034,-7074l153647,153635r19289,-28610l180009,89992,172936,54965,153647,26360,125038,7072,90004,xe" fillcolor="#b1b3b6" stroked="f">
                  <v:path arrowok="t"/>
                </v:shape>
                <v:shape id="Graphic 108" o:spid="_x0000_s1030" style="position:absolute;left:24136;top:7148;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" path="m90004,l54971,7072,26362,26360,7073,54965,,89992r7073,35033l26362,153635r28609,19288l90004,179997r35034,-7074l153647,153635r19289,-28610l180009,89992,172936,54965,153647,26360,125038,7072,90004,xe" fillcolor="#92278f" stroked="f">
                  <v:path arrowok="t"/>
                </v:shape>
                <w10:wrap anchorx="page" anchory="page"/>
              </v:group>
            </w:pict>
          </mc:Fallback>
        </mc:AlternateContent>
      </w:r>
      <w:r w:rsidRPr="00ED7C2F">
        <w:rPr>
          <w:b/>
          <w:bCs/>
        </w:rPr>
        <mc:AlternateContent>
          <mc:Choice Requires="wpg">
            <w:drawing>
              <wp:anchor distT="0" distB="0" distL="114300" distR="114300" simplePos="0" relativeHeight="251680826" behindDoc="1" locked="0" layoutInCell="1" allowOverlap="1" wp14:anchorId="33260001" wp14:editId="1ACFF166">
                <wp:simplePos x="0" y="0"/>
                <wp:positionH relativeFrom="column">
                  <wp:posOffset>7171225</wp:posOffset>
                </wp:positionH>
                <wp:positionV relativeFrom="paragraph">
                  <wp:posOffset>2124464</wp:posOffset>
                </wp:positionV>
                <wp:extent cx="1943735" cy="1004569"/>
                <wp:effectExtent l="0" t="0" r="0" b="5715"/>
                <wp:wrapNone/>
                <wp:docPr id="1295158243" name="Group 147" descr="There are lots of drug issues on the estate – dealing and/or using."/>
                <wp:cNvGraphicFramePr/>
                <a:graphic xmlns:a="http://schemas.openxmlformats.org/drawingml/2006/main">
                  <a:graphicData uri="http://schemas.microsoft.com/office/word/2010/wordprocessingGroup">
                    <wpg:wgp>
                      <wpg:cNvGrpSpPr/>
                      <wpg:grpSpPr>
                        <a:xfrm>
                          <a:off x="0" y="0"/>
                          <a:ext cx="1943735" cy="1004569"/>
                          <a:chOff x="0" y="0"/>
                          <a:chExt cx="1943735" cy="1004569"/>
                        </a:xfrm>
                      </wpg:grpSpPr>
                      <wpg:grpSp>
                        <wpg:cNvPr id="1249947117" name="Group 1249947117"/>
                        <wpg:cNvGrpSpPr>
                          <a:grpSpLocks/>
                        </wpg:cNvGrpSpPr>
                        <wpg:grpSpPr>
                          <a:xfrm>
                            <a:off x="0" y="0"/>
                            <a:ext cx="1943735" cy="1004569"/>
                            <a:chOff x="0" y="0"/>
                            <a:chExt cx="1943735" cy="1004569"/>
                          </a:xfrm>
                        </wpg:grpSpPr>
                        <wps:wsp>
                          <wps:cNvPr id="1416337294" name="Graphic 125"/>
                          <wps:cNvSpPr/>
                          <wps:spPr>
                            <a:xfrm>
                              <a:off x="45001" y="134998"/>
                              <a:ext cx="1898650" cy="869950"/>
                            </a:xfrm>
                            <a:custGeom>
                              <a:avLst/>
                              <a:gdLst/>
                              <a:ahLst/>
                              <a:cxnLst/>
                              <a:rect l="l" t="t" r="r" b="b"/>
                              <a:pathLst>
                                <a:path w="1898650" h="869950">
                                  <a:moveTo>
                                    <a:pt x="14604" y="0"/>
                                  </a:moveTo>
                                  <a:lnTo>
                                    <a:pt x="0" y="836587"/>
                                  </a:lnTo>
                                  <a:lnTo>
                                    <a:pt x="1883714" y="869467"/>
                                  </a:lnTo>
                                  <a:lnTo>
                                    <a:pt x="1898319" y="32880"/>
                                  </a:lnTo>
                                  <a:lnTo>
                                    <a:pt x="14604" y="0"/>
                                  </a:lnTo>
                                  <a:close/>
                                </a:path>
                              </a:pathLst>
                            </a:custGeom>
                            <a:solidFill>
                              <a:srgbClr val="F1F2F2"/>
                            </a:solidFill>
                          </wps:spPr>
                          <wps:bodyPr wrap="square" lIns="0" tIns="0" rIns="0" bIns="0" rtlCol="0">
                            <a:prstTxWarp prst="textNoShape">
                              <a:avLst/>
                            </a:prstTxWarp>
                            <a:noAutofit/>
                          </wps:bodyPr>
                        </wps:wsp>
                        <wps:wsp>
                          <wps:cNvPr id="491416478" name="Graphic 126"/>
                          <wps:cNvSpPr/>
                          <wps:spPr>
                            <a:xfrm>
                              <a:off x="0" y="89997"/>
                              <a:ext cx="1898650" cy="869950"/>
                            </a:xfrm>
                            <a:custGeom>
                              <a:avLst/>
                              <a:gdLst/>
                              <a:ahLst/>
                              <a:cxnLst/>
                              <a:rect l="l" t="t" r="r" b="b"/>
                              <a:pathLst>
                                <a:path w="1898650" h="869950">
                                  <a:moveTo>
                                    <a:pt x="14604" y="0"/>
                                  </a:moveTo>
                                  <a:lnTo>
                                    <a:pt x="0" y="836587"/>
                                  </a:lnTo>
                                  <a:lnTo>
                                    <a:pt x="1883714" y="869467"/>
                                  </a:lnTo>
                                  <a:lnTo>
                                    <a:pt x="1898319" y="32880"/>
                                  </a:lnTo>
                                  <a:lnTo>
                                    <a:pt x="14604" y="0"/>
                                  </a:lnTo>
                                  <a:close/>
                                </a:path>
                              </a:pathLst>
                            </a:custGeom>
                            <a:solidFill>
                              <a:srgbClr val="EAE1D7"/>
                            </a:solidFill>
                          </wps:spPr>
                          <wps:bodyPr wrap="square" lIns="0" tIns="0" rIns="0" bIns="0" rtlCol="0">
                            <a:prstTxWarp prst="textNoShape">
                              <a:avLst/>
                            </a:prstTxWarp>
                            <a:noAutofit/>
                          </wps:bodyPr>
                        </wps:wsp>
                        <wps:wsp>
                          <wps:cNvPr id="1409109873" name="Graphic 127"/>
                          <wps:cNvSpPr/>
                          <wps:spPr>
                            <a:xfrm>
                              <a:off x="877155"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499104534" name="Graphic 128"/>
                          <wps:cNvSpPr/>
                          <wps:spPr>
                            <a:xfrm>
                              <a:off x="859156"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grpSp>
                      <wps:wsp>
                        <wps:cNvPr id="1882201735" name="Textbox 154"/>
                        <wps:cNvSpPr txBox="1">
                          <a:spLocks/>
                        </wps:cNvSpPr>
                        <wps:spPr>
                          <a:xfrm>
                            <a:off x="161925" y="238125"/>
                            <a:ext cx="1513205" cy="586105"/>
                          </a:xfrm>
                          <a:prstGeom prst="rect">
                            <a:avLst/>
                          </a:prstGeom>
                        </wps:spPr>
                        <wps:txbx>
                          <w:txbxContent>
                            <w:p w14:paraId="0F0A7319" w14:textId="77777777" w:rsidR="00ED7C2F" w:rsidRPr="00ED7C2F" w:rsidRDefault="00ED7C2F" w:rsidP="00ED7C2F">
                              <w:pPr>
                                <w:pStyle w:val="BodyText"/>
                                <w:spacing w:before="31" w:line="220" w:lineRule="auto"/>
                                <w:ind w:right="17" w:firstLine="10"/>
                                <w:jc w:val="both"/>
                                <w:rPr>
                                  <w:lang w:val="en-GB"/>
                                </w:rPr>
                              </w:pPr>
                              <w:r w:rsidRPr="00ED7C2F">
                                <w:rPr>
                                  <w:color w:val="231F20"/>
                                  <w:position w:val="3"/>
                                  <w:lang w:val="en-GB"/>
                                </w:rPr>
                                <w:t xml:space="preserve">There </w:t>
                              </w:r>
                              <w:r w:rsidRPr="00ED7C2F">
                                <w:rPr>
                                  <w:color w:val="231F20"/>
                                  <w:position w:val="2"/>
                                  <w:lang w:val="en-GB"/>
                                </w:rPr>
                                <w:t xml:space="preserve">are </w:t>
                              </w:r>
                              <w:r w:rsidRPr="00ED7C2F">
                                <w:rPr>
                                  <w:color w:val="231F20"/>
                                  <w:position w:val="1"/>
                                  <w:lang w:val="en-GB"/>
                                </w:rPr>
                                <w:t xml:space="preserve">lots </w:t>
                              </w:r>
                              <w:r w:rsidRPr="00ED7C2F">
                                <w:rPr>
                                  <w:color w:val="231F20"/>
                                  <w:lang w:val="en-GB"/>
                                </w:rPr>
                                <w:t xml:space="preserve">of drug </w:t>
                              </w:r>
                              <w:r w:rsidRPr="00ED7C2F">
                                <w:rPr>
                                  <w:color w:val="231F20"/>
                                  <w:position w:val="4"/>
                                  <w:lang w:val="en-GB"/>
                                </w:rPr>
                                <w:t>issues</w:t>
                              </w:r>
                              <w:r w:rsidRPr="00ED7C2F">
                                <w:rPr>
                                  <w:color w:val="231F20"/>
                                  <w:spacing w:val="-8"/>
                                  <w:position w:val="4"/>
                                  <w:lang w:val="en-GB"/>
                                </w:rPr>
                                <w:t xml:space="preserve"> </w:t>
                              </w:r>
                              <w:r w:rsidRPr="00ED7C2F">
                                <w:rPr>
                                  <w:color w:val="231F20"/>
                                  <w:position w:val="3"/>
                                  <w:lang w:val="en-GB"/>
                                </w:rPr>
                                <w:t>on</w:t>
                              </w:r>
                              <w:r w:rsidRPr="00ED7C2F">
                                <w:rPr>
                                  <w:color w:val="231F20"/>
                                  <w:spacing w:val="-8"/>
                                  <w:position w:val="3"/>
                                  <w:lang w:val="en-GB"/>
                                </w:rPr>
                                <w:t xml:space="preserve"> </w:t>
                              </w:r>
                              <w:r w:rsidRPr="00ED7C2F">
                                <w:rPr>
                                  <w:color w:val="231F20"/>
                                  <w:position w:val="2"/>
                                  <w:lang w:val="en-GB"/>
                                </w:rPr>
                                <w:t>the</w:t>
                              </w:r>
                              <w:r w:rsidRPr="00ED7C2F">
                                <w:rPr>
                                  <w:color w:val="231F20"/>
                                  <w:spacing w:val="-8"/>
                                  <w:position w:val="2"/>
                                  <w:lang w:val="en-GB"/>
                                </w:rPr>
                                <w:t xml:space="preserve"> </w:t>
                              </w:r>
                              <w:r w:rsidRPr="00ED7C2F">
                                <w:rPr>
                                  <w:color w:val="231F20"/>
                                  <w:position w:val="1"/>
                                  <w:lang w:val="en-GB"/>
                                </w:rPr>
                                <w:t>estate</w:t>
                              </w:r>
                              <w:r w:rsidRPr="00ED7C2F">
                                <w:rPr>
                                  <w:color w:val="231F20"/>
                                  <w:spacing w:val="-8"/>
                                  <w:position w:val="1"/>
                                  <w:lang w:val="en-GB"/>
                                </w:rPr>
                                <w:t xml:space="preserve"> </w:t>
                              </w:r>
                              <w:r w:rsidRPr="00ED7C2F">
                                <w:rPr>
                                  <w:color w:val="231F20"/>
                                  <w:lang w:val="en-GB"/>
                                </w:rPr>
                                <w:t xml:space="preserve">– </w:t>
                              </w:r>
                              <w:r w:rsidRPr="00ED7C2F">
                                <w:rPr>
                                  <w:color w:val="231F20"/>
                                  <w:position w:val="3"/>
                                  <w:lang w:val="en-GB"/>
                                </w:rPr>
                                <w:t xml:space="preserve">dealing </w:t>
                              </w:r>
                              <w:r w:rsidRPr="00ED7C2F">
                                <w:rPr>
                                  <w:color w:val="231F20"/>
                                  <w:position w:val="1"/>
                                  <w:lang w:val="en-GB"/>
                                </w:rPr>
                                <w:t xml:space="preserve">and/or </w:t>
                              </w:r>
                              <w:r w:rsidRPr="00ED7C2F">
                                <w:rPr>
                                  <w:color w:val="231F20"/>
                                  <w:lang w:val="en-GB"/>
                                </w:rPr>
                                <w:t>using.</w:t>
                              </w:r>
                            </w:p>
                          </w:txbxContent>
                        </wps:txbx>
                        <wps:bodyPr wrap="square" lIns="0" tIns="0" rIns="0" bIns="0" rtlCol="0">
                          <a:noAutofit/>
                        </wps:bodyPr>
                      </wps:wsp>
                    </wpg:wgp>
                  </a:graphicData>
                </a:graphic>
              </wp:anchor>
            </w:drawing>
          </mc:Choice>
          <mc:Fallback>
            <w:pict>
              <v:group w14:anchorId="33260001" id="Group 147" o:spid="_x0000_s1042" alt="There are lots of drug issues on the estate – dealing and/or using." style="position:absolute;margin-left:564.65pt;margin-top:167.3pt;width:153.05pt;height:79.1pt;z-index:-251635654" coordsize="19437,1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">
                <v:group id="Group 1249947117" o:spid="_x0000_s1043" style="position:absolute;width:19437;height:10045" coordsize="19437,1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">
                  <v:shape id="Graphic 125" o:spid="_x0000_s1044" style="position:absolute;left:450;top:1349;width:18986;height:8700;visibility:visible;mso-wrap-style:square;v-text-anchor:top" coordsize="1898650,86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" path="m14604,l,836587r1883714,32880l1898319,32880,14604,xe" fillcolor="#f1f2f2" stroked="f">
                    <v:path arrowok="t"/>
                  </v:shape>
                  <v:shape id="Graphic 126" o:spid="_x0000_s1045" style="position:absolute;top:899;width:18986;height:8700;visibility:visible;mso-wrap-style:square;v-text-anchor:top" coordsize="1898650,86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" path="m14604,l,836587r1883714,32880l1898319,32880,14604,xe" fillcolor="#eae1d7" stroked="f">
                    <v:path arrowok="t"/>
                  </v:shape>
                  <v:shape id="Graphic 127" o:spid="_x0000_s1046" style="position:absolute;left:8771;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128" o:spid="_x0000_s1047" style="position:absolute;left:8591;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" path="m90004,l54971,7072,26362,26360,7073,54965,,89992r7073,35033l26362,153635r28609,19288l90004,179997r35034,-7074l153647,153635r19289,-28610l180009,89992,172936,54965,153647,26360,125038,7072,90004,xe" fillcolor="#92278f" stroked="f">
                    <v:path arrowok="t"/>
                  </v:shape>
                </v:group>
                <v:shape id="Textbox 154" o:spid="_x0000_s1048" type="#_x0000_t202" style="position:absolute;left:1619;top:2381;width:15132;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" filled="f" stroked="f">
                  <v:textbox inset="0,0,0,0">
                    <w:txbxContent>
                      <w:p w14:paraId="0F0A7319" w14:textId="77777777" w:rsidR="00ED7C2F" w:rsidRPr="00ED7C2F" w:rsidRDefault="00ED7C2F" w:rsidP="00ED7C2F">
                        <w:pPr>
                          <w:pStyle w:val="BodyText"/>
                          <w:spacing w:before="31" w:line="220" w:lineRule="auto"/>
                          <w:ind w:right="17" w:firstLine="10"/>
                          <w:jc w:val="both"/>
                          <w:rPr>
                            <w:lang w:val="en-GB"/>
                          </w:rPr>
                        </w:pPr>
                        <w:r w:rsidRPr="00ED7C2F">
                          <w:rPr>
                            <w:color w:val="231F20"/>
                            <w:position w:val="3"/>
                            <w:lang w:val="en-GB"/>
                          </w:rPr>
                          <w:t xml:space="preserve">There </w:t>
                        </w:r>
                        <w:r w:rsidRPr="00ED7C2F">
                          <w:rPr>
                            <w:color w:val="231F20"/>
                            <w:position w:val="2"/>
                            <w:lang w:val="en-GB"/>
                          </w:rPr>
                          <w:t xml:space="preserve">are </w:t>
                        </w:r>
                        <w:r w:rsidRPr="00ED7C2F">
                          <w:rPr>
                            <w:color w:val="231F20"/>
                            <w:position w:val="1"/>
                            <w:lang w:val="en-GB"/>
                          </w:rPr>
                          <w:t xml:space="preserve">lots </w:t>
                        </w:r>
                        <w:r w:rsidRPr="00ED7C2F">
                          <w:rPr>
                            <w:color w:val="231F20"/>
                            <w:lang w:val="en-GB"/>
                          </w:rPr>
                          <w:t xml:space="preserve">of drug </w:t>
                        </w:r>
                        <w:r w:rsidRPr="00ED7C2F">
                          <w:rPr>
                            <w:color w:val="231F20"/>
                            <w:position w:val="4"/>
                            <w:lang w:val="en-GB"/>
                          </w:rPr>
                          <w:t>issues</w:t>
                        </w:r>
                        <w:r w:rsidRPr="00ED7C2F">
                          <w:rPr>
                            <w:color w:val="231F20"/>
                            <w:spacing w:val="-8"/>
                            <w:position w:val="4"/>
                            <w:lang w:val="en-GB"/>
                          </w:rPr>
                          <w:t xml:space="preserve"> </w:t>
                        </w:r>
                        <w:r w:rsidRPr="00ED7C2F">
                          <w:rPr>
                            <w:color w:val="231F20"/>
                            <w:position w:val="3"/>
                            <w:lang w:val="en-GB"/>
                          </w:rPr>
                          <w:t>on</w:t>
                        </w:r>
                        <w:r w:rsidRPr="00ED7C2F">
                          <w:rPr>
                            <w:color w:val="231F20"/>
                            <w:spacing w:val="-8"/>
                            <w:position w:val="3"/>
                            <w:lang w:val="en-GB"/>
                          </w:rPr>
                          <w:t xml:space="preserve"> </w:t>
                        </w:r>
                        <w:r w:rsidRPr="00ED7C2F">
                          <w:rPr>
                            <w:color w:val="231F20"/>
                            <w:position w:val="2"/>
                            <w:lang w:val="en-GB"/>
                          </w:rPr>
                          <w:t>the</w:t>
                        </w:r>
                        <w:r w:rsidRPr="00ED7C2F">
                          <w:rPr>
                            <w:color w:val="231F20"/>
                            <w:spacing w:val="-8"/>
                            <w:position w:val="2"/>
                            <w:lang w:val="en-GB"/>
                          </w:rPr>
                          <w:t xml:space="preserve"> </w:t>
                        </w:r>
                        <w:r w:rsidRPr="00ED7C2F">
                          <w:rPr>
                            <w:color w:val="231F20"/>
                            <w:position w:val="1"/>
                            <w:lang w:val="en-GB"/>
                          </w:rPr>
                          <w:t>estate</w:t>
                        </w:r>
                        <w:r w:rsidRPr="00ED7C2F">
                          <w:rPr>
                            <w:color w:val="231F20"/>
                            <w:spacing w:val="-8"/>
                            <w:position w:val="1"/>
                            <w:lang w:val="en-GB"/>
                          </w:rPr>
                          <w:t xml:space="preserve"> </w:t>
                        </w:r>
                        <w:r w:rsidRPr="00ED7C2F">
                          <w:rPr>
                            <w:color w:val="231F20"/>
                            <w:lang w:val="en-GB"/>
                          </w:rPr>
                          <w:t xml:space="preserve">– </w:t>
                        </w:r>
                        <w:r w:rsidRPr="00ED7C2F">
                          <w:rPr>
                            <w:color w:val="231F20"/>
                            <w:position w:val="3"/>
                            <w:lang w:val="en-GB"/>
                          </w:rPr>
                          <w:t xml:space="preserve">dealing </w:t>
                        </w:r>
                        <w:r w:rsidRPr="00ED7C2F">
                          <w:rPr>
                            <w:color w:val="231F20"/>
                            <w:position w:val="1"/>
                            <w:lang w:val="en-GB"/>
                          </w:rPr>
                          <w:t xml:space="preserve">and/or </w:t>
                        </w:r>
                        <w:r w:rsidRPr="00ED7C2F">
                          <w:rPr>
                            <w:color w:val="231F20"/>
                            <w:lang w:val="en-GB"/>
                          </w:rPr>
                          <w:t>using.</w:t>
                        </w:r>
                      </w:p>
                    </w:txbxContent>
                  </v:textbox>
                </v:shape>
              </v:group>
            </w:pict>
          </mc:Fallback>
        </mc:AlternateContent>
      </w:r>
      <w:r w:rsidR="00BB2AFD" w:rsidRPr="00ED7C2F">
        <w:rPr>
          <w:sz w:val="2"/>
          <w:szCs w:val="2"/>
        </w:rPr>
        <mc:AlternateContent>
          <mc:Choice Requires="wps">
            <w:drawing>
              <wp:anchor distT="0" distB="0" distL="0" distR="0" simplePos="0" relativeHeight="251676730" behindDoc="1" locked="0" layoutInCell="1" allowOverlap="1" wp14:anchorId="7357561E" wp14:editId="32090F5C">
                <wp:simplePos x="0" y="0"/>
                <wp:positionH relativeFrom="page">
                  <wp:posOffset>4239344</wp:posOffset>
                </wp:positionH>
                <wp:positionV relativeFrom="page">
                  <wp:posOffset>5345430</wp:posOffset>
                </wp:positionV>
                <wp:extent cx="2131060" cy="149860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060" cy="1498600"/>
                        </a:xfrm>
                        <a:prstGeom prst="rect">
                          <a:avLst/>
                        </a:prstGeom>
                      </wps:spPr>
                      <wps:txbx>
                        <w:txbxContent>
                          <w:p w14:paraId="390C408F" w14:textId="77777777" w:rsidR="00BB2AFD" w:rsidRPr="00ED7C2F" w:rsidRDefault="00BB2AFD" w:rsidP="00BB2AFD">
                            <w:pPr>
                              <w:pStyle w:val="BodyText"/>
                              <w:spacing w:before="31" w:line="218" w:lineRule="auto"/>
                              <w:ind w:right="17" w:firstLine="35"/>
                              <w:rPr>
                                <w:lang w:val="en-GB"/>
                              </w:rPr>
                            </w:pPr>
                            <w:r w:rsidRPr="00ED7C2F">
                              <w:rPr>
                                <w:color w:val="231F20"/>
                                <w:position w:val="1"/>
                                <w:lang w:val="en-GB"/>
                              </w:rPr>
                              <w:t>We’ve</w:t>
                            </w:r>
                            <w:r w:rsidRPr="00ED7C2F">
                              <w:rPr>
                                <w:color w:val="231F20"/>
                                <w:spacing w:val="-10"/>
                                <w:position w:val="1"/>
                                <w:lang w:val="en-GB"/>
                              </w:rPr>
                              <w:t xml:space="preserve"> </w:t>
                            </w:r>
                            <w:r w:rsidRPr="00ED7C2F">
                              <w:rPr>
                                <w:color w:val="231F20"/>
                                <w:lang w:val="en-GB"/>
                              </w:rPr>
                              <w:t>experienced</w:t>
                            </w:r>
                            <w:r w:rsidRPr="00ED7C2F">
                              <w:rPr>
                                <w:color w:val="231F20"/>
                                <w:spacing w:val="-10"/>
                                <w:lang w:val="en-GB"/>
                              </w:rPr>
                              <w:t xml:space="preserve"> </w:t>
                            </w:r>
                            <w:r w:rsidRPr="00ED7C2F">
                              <w:rPr>
                                <w:color w:val="231F20"/>
                                <w:position w:val="-1"/>
                                <w:lang w:val="en-GB"/>
                              </w:rPr>
                              <w:t>lots</w:t>
                            </w:r>
                            <w:r w:rsidRPr="00ED7C2F">
                              <w:rPr>
                                <w:color w:val="231F20"/>
                                <w:spacing w:val="-10"/>
                                <w:position w:val="-1"/>
                                <w:lang w:val="en-GB"/>
                              </w:rPr>
                              <w:t xml:space="preserve"> </w:t>
                            </w:r>
                            <w:r w:rsidRPr="00ED7C2F">
                              <w:rPr>
                                <w:color w:val="231F20"/>
                                <w:position w:val="-2"/>
                                <w:lang w:val="en-GB"/>
                              </w:rPr>
                              <w:t>of</w:t>
                            </w:r>
                            <w:r w:rsidRPr="00ED7C2F">
                              <w:rPr>
                                <w:color w:val="231F20"/>
                                <w:spacing w:val="-10"/>
                                <w:position w:val="-2"/>
                                <w:lang w:val="en-GB"/>
                              </w:rPr>
                              <w:t xml:space="preserve"> </w:t>
                            </w:r>
                            <w:r w:rsidRPr="00ED7C2F">
                              <w:rPr>
                                <w:color w:val="231F20"/>
                                <w:position w:val="-3"/>
                                <w:lang w:val="en-GB"/>
                              </w:rPr>
                              <w:t>anti-</w:t>
                            </w:r>
                            <w:r w:rsidRPr="00ED7C2F">
                              <w:rPr>
                                <w:color w:val="231F20"/>
                                <w:position w:val="1"/>
                                <w:lang w:val="en-GB"/>
                              </w:rPr>
                              <w:t xml:space="preserve">social </w:t>
                            </w:r>
                            <w:r w:rsidRPr="00ED7C2F">
                              <w:rPr>
                                <w:color w:val="231F20"/>
                                <w:lang w:val="en-GB"/>
                              </w:rPr>
                              <w:t xml:space="preserve">behaviour </w:t>
                            </w:r>
                            <w:r w:rsidRPr="00ED7C2F">
                              <w:rPr>
                                <w:color w:val="231F20"/>
                                <w:position w:val="-1"/>
                                <w:lang w:val="en-GB"/>
                              </w:rPr>
                              <w:t xml:space="preserve">from </w:t>
                            </w:r>
                            <w:r w:rsidRPr="00ED7C2F">
                              <w:rPr>
                                <w:color w:val="231F20"/>
                                <w:position w:val="-2"/>
                                <w:lang w:val="en-GB"/>
                              </w:rPr>
                              <w:t xml:space="preserve">young </w:t>
                            </w:r>
                            <w:r w:rsidRPr="00ED7C2F">
                              <w:rPr>
                                <w:color w:val="231F20"/>
                                <w:position w:val="3"/>
                                <w:lang w:val="en-GB"/>
                              </w:rPr>
                              <w:t xml:space="preserve">people </w:t>
                            </w:r>
                            <w:r w:rsidRPr="00ED7C2F">
                              <w:rPr>
                                <w:color w:val="231F20"/>
                                <w:position w:val="1"/>
                                <w:lang w:val="en-GB"/>
                              </w:rPr>
                              <w:t xml:space="preserve">in the </w:t>
                            </w:r>
                            <w:r w:rsidRPr="00ED7C2F">
                              <w:rPr>
                                <w:color w:val="231F20"/>
                                <w:lang w:val="en-GB"/>
                              </w:rPr>
                              <w:t xml:space="preserve">area. They </w:t>
                            </w:r>
                            <w:r w:rsidRPr="00ED7C2F">
                              <w:rPr>
                                <w:color w:val="231F20"/>
                                <w:position w:val="-1"/>
                                <w:lang w:val="en-GB"/>
                              </w:rPr>
                              <w:t xml:space="preserve">are </w:t>
                            </w:r>
                            <w:r w:rsidRPr="00ED7C2F">
                              <w:rPr>
                                <w:color w:val="231F20"/>
                                <w:position w:val="2"/>
                                <w:lang w:val="en-GB"/>
                              </w:rPr>
                              <w:t xml:space="preserve">often </w:t>
                            </w:r>
                            <w:r w:rsidRPr="00ED7C2F">
                              <w:rPr>
                                <w:color w:val="231F20"/>
                                <w:position w:val="1"/>
                                <w:lang w:val="en-GB"/>
                              </w:rPr>
                              <w:t xml:space="preserve">riding </w:t>
                            </w:r>
                            <w:r w:rsidRPr="00ED7C2F">
                              <w:rPr>
                                <w:color w:val="231F20"/>
                                <w:lang w:val="en-GB"/>
                              </w:rPr>
                              <w:t xml:space="preserve">e-bikes/e-scooters </w:t>
                            </w:r>
                            <w:r w:rsidRPr="00ED7C2F">
                              <w:rPr>
                                <w:color w:val="231F20"/>
                                <w:position w:val="3"/>
                                <w:lang w:val="en-GB"/>
                              </w:rPr>
                              <w:t xml:space="preserve">unsafely </w:t>
                            </w:r>
                            <w:r w:rsidRPr="00ED7C2F">
                              <w:rPr>
                                <w:color w:val="231F20"/>
                                <w:position w:val="1"/>
                                <w:lang w:val="en-GB"/>
                              </w:rPr>
                              <w:t xml:space="preserve">and/or </w:t>
                            </w:r>
                            <w:r w:rsidRPr="00ED7C2F">
                              <w:rPr>
                                <w:color w:val="231F20"/>
                                <w:lang w:val="en-GB"/>
                              </w:rPr>
                              <w:t xml:space="preserve">vandalising </w:t>
                            </w:r>
                            <w:r w:rsidRPr="00ED7C2F">
                              <w:rPr>
                                <w:color w:val="231F20"/>
                                <w:position w:val="3"/>
                                <w:lang w:val="en-GB"/>
                              </w:rPr>
                              <w:t>property</w:t>
                            </w:r>
                            <w:r w:rsidRPr="00ED7C2F">
                              <w:rPr>
                                <w:color w:val="231F20"/>
                                <w:position w:val="1"/>
                                <w:lang w:val="en-GB"/>
                              </w:rPr>
                              <w:t>.</w:t>
                            </w:r>
                            <w:r w:rsidRPr="00ED7C2F">
                              <w:rPr>
                                <w:color w:val="231F20"/>
                                <w:spacing w:val="-8"/>
                                <w:position w:val="1"/>
                                <w:lang w:val="en-GB"/>
                              </w:rPr>
                              <w:t xml:space="preserve"> </w:t>
                            </w:r>
                            <w:r w:rsidRPr="00ED7C2F">
                              <w:rPr>
                                <w:color w:val="231F20"/>
                                <w:position w:val="1"/>
                                <w:lang w:val="en-GB"/>
                              </w:rPr>
                              <w:t>This</w:t>
                            </w:r>
                            <w:r w:rsidRPr="00ED7C2F">
                              <w:rPr>
                                <w:color w:val="231F20"/>
                                <w:spacing w:val="-3"/>
                                <w:position w:val="1"/>
                                <w:lang w:val="en-GB"/>
                              </w:rPr>
                              <w:t xml:space="preserve"> </w:t>
                            </w:r>
                            <w:r w:rsidRPr="00ED7C2F">
                              <w:rPr>
                                <w:color w:val="231F20"/>
                                <w:lang w:val="en-GB"/>
                              </w:rPr>
                              <w:t>makes</w:t>
                            </w:r>
                            <w:r w:rsidRPr="00ED7C2F">
                              <w:rPr>
                                <w:color w:val="231F20"/>
                                <w:spacing w:val="-3"/>
                                <w:lang w:val="en-GB"/>
                              </w:rPr>
                              <w:t xml:space="preserve"> </w:t>
                            </w:r>
                            <w:r w:rsidRPr="00ED7C2F">
                              <w:rPr>
                                <w:color w:val="231F20"/>
                                <w:lang w:val="en-GB"/>
                              </w:rPr>
                              <w:t>being</w:t>
                            </w:r>
                            <w:r w:rsidRPr="00ED7C2F">
                              <w:rPr>
                                <w:color w:val="231F20"/>
                                <w:spacing w:val="-3"/>
                                <w:lang w:val="en-GB"/>
                              </w:rPr>
                              <w:t xml:space="preserve"> </w:t>
                            </w:r>
                            <w:r w:rsidRPr="00ED7C2F">
                              <w:rPr>
                                <w:color w:val="231F20"/>
                                <w:position w:val="-1"/>
                                <w:lang w:val="en-GB"/>
                              </w:rPr>
                              <w:t xml:space="preserve">out </w:t>
                            </w:r>
                            <w:r w:rsidRPr="00ED7C2F">
                              <w:rPr>
                                <w:color w:val="231F20"/>
                                <w:position w:val="1"/>
                                <w:lang w:val="en-GB"/>
                              </w:rPr>
                              <w:t xml:space="preserve">in the </w:t>
                            </w:r>
                            <w:r w:rsidRPr="00ED7C2F">
                              <w:rPr>
                                <w:color w:val="231F20"/>
                                <w:lang w:val="en-GB"/>
                              </w:rPr>
                              <w:t xml:space="preserve">community </w:t>
                            </w:r>
                            <w:r w:rsidRPr="00ED7C2F">
                              <w:rPr>
                                <w:color w:val="231F20"/>
                                <w:position w:val="-1"/>
                                <w:lang w:val="en-GB"/>
                              </w:rPr>
                              <w:t xml:space="preserve">feel </w:t>
                            </w:r>
                            <w:r w:rsidRPr="00ED7C2F">
                              <w:rPr>
                                <w:color w:val="231F20"/>
                                <w:position w:val="-2"/>
                                <w:lang w:val="en-GB"/>
                              </w:rPr>
                              <w:t xml:space="preserve">unsafe </w:t>
                            </w:r>
                            <w:r w:rsidRPr="00ED7C2F">
                              <w:rPr>
                                <w:color w:val="231F20"/>
                                <w:position w:val="2"/>
                                <w:lang w:val="en-GB"/>
                              </w:rPr>
                              <w:t xml:space="preserve">for </w:t>
                            </w:r>
                            <w:r w:rsidRPr="00ED7C2F">
                              <w:rPr>
                                <w:color w:val="231F20"/>
                                <w:position w:val="1"/>
                                <w:lang w:val="en-GB"/>
                              </w:rPr>
                              <w:t xml:space="preserve">some </w:t>
                            </w:r>
                            <w:r w:rsidRPr="00ED7C2F">
                              <w:rPr>
                                <w:color w:val="231F20"/>
                                <w:lang w:val="en-GB"/>
                              </w:rPr>
                              <w:t>residents.</w:t>
                            </w:r>
                          </w:p>
                        </w:txbxContent>
                      </wps:txbx>
                      <wps:bodyPr wrap="square" lIns="0" tIns="0" rIns="0" bIns="0" rtlCol="0">
                        <a:noAutofit/>
                      </wps:bodyPr>
                    </wps:wsp>
                  </a:graphicData>
                </a:graphic>
              </wp:anchor>
            </w:drawing>
          </mc:Choice>
          <mc:Fallback>
            <w:pict>
              <v:shape w14:anchorId="7357561E" id="Textbox 156" o:spid="_x0000_s1049" type="#_x0000_t202" style="position:absolute;margin-left:333.8pt;margin-top:420.9pt;width:167.8pt;height:118pt;z-index:-2516397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" filled="f" stroked="f">
                <v:textbox inset="0,0,0,0">
                  <w:txbxContent>
                    <w:p w14:paraId="390C408F" w14:textId="77777777" w:rsidR="00BB2AFD" w:rsidRPr="00ED7C2F" w:rsidRDefault="00BB2AFD" w:rsidP="00BB2AFD">
                      <w:pPr>
                        <w:pStyle w:val="BodyText"/>
                        <w:spacing w:before="31" w:line="218" w:lineRule="auto"/>
                        <w:ind w:right="17" w:firstLine="35"/>
                        <w:rPr>
                          <w:lang w:val="en-GB"/>
                        </w:rPr>
                      </w:pPr>
                      <w:r w:rsidRPr="00ED7C2F">
                        <w:rPr>
                          <w:color w:val="231F20"/>
                          <w:position w:val="1"/>
                          <w:lang w:val="en-GB"/>
                        </w:rPr>
                        <w:t>We’ve</w:t>
                      </w:r>
                      <w:r w:rsidRPr="00ED7C2F">
                        <w:rPr>
                          <w:color w:val="231F20"/>
                          <w:spacing w:val="-10"/>
                          <w:position w:val="1"/>
                          <w:lang w:val="en-GB"/>
                        </w:rPr>
                        <w:t xml:space="preserve"> </w:t>
                      </w:r>
                      <w:r w:rsidRPr="00ED7C2F">
                        <w:rPr>
                          <w:color w:val="231F20"/>
                          <w:lang w:val="en-GB"/>
                        </w:rPr>
                        <w:t>experienced</w:t>
                      </w:r>
                      <w:r w:rsidRPr="00ED7C2F">
                        <w:rPr>
                          <w:color w:val="231F20"/>
                          <w:spacing w:val="-10"/>
                          <w:lang w:val="en-GB"/>
                        </w:rPr>
                        <w:t xml:space="preserve"> </w:t>
                      </w:r>
                      <w:r w:rsidRPr="00ED7C2F">
                        <w:rPr>
                          <w:color w:val="231F20"/>
                          <w:position w:val="-1"/>
                          <w:lang w:val="en-GB"/>
                        </w:rPr>
                        <w:t>lots</w:t>
                      </w:r>
                      <w:r w:rsidRPr="00ED7C2F">
                        <w:rPr>
                          <w:color w:val="231F20"/>
                          <w:spacing w:val="-10"/>
                          <w:position w:val="-1"/>
                          <w:lang w:val="en-GB"/>
                        </w:rPr>
                        <w:t xml:space="preserve"> </w:t>
                      </w:r>
                      <w:r w:rsidRPr="00ED7C2F">
                        <w:rPr>
                          <w:color w:val="231F20"/>
                          <w:position w:val="-2"/>
                          <w:lang w:val="en-GB"/>
                        </w:rPr>
                        <w:t>of</w:t>
                      </w:r>
                      <w:r w:rsidRPr="00ED7C2F">
                        <w:rPr>
                          <w:color w:val="231F20"/>
                          <w:spacing w:val="-10"/>
                          <w:position w:val="-2"/>
                          <w:lang w:val="en-GB"/>
                        </w:rPr>
                        <w:t xml:space="preserve"> </w:t>
                      </w:r>
                      <w:r w:rsidRPr="00ED7C2F">
                        <w:rPr>
                          <w:color w:val="231F20"/>
                          <w:position w:val="-3"/>
                          <w:lang w:val="en-GB"/>
                        </w:rPr>
                        <w:t>anti-</w:t>
                      </w:r>
                      <w:r w:rsidRPr="00ED7C2F">
                        <w:rPr>
                          <w:color w:val="231F20"/>
                          <w:position w:val="1"/>
                          <w:lang w:val="en-GB"/>
                        </w:rPr>
                        <w:t xml:space="preserve">social </w:t>
                      </w:r>
                      <w:r w:rsidRPr="00ED7C2F">
                        <w:rPr>
                          <w:color w:val="231F20"/>
                          <w:lang w:val="en-GB"/>
                        </w:rPr>
                        <w:t xml:space="preserve">behaviour </w:t>
                      </w:r>
                      <w:r w:rsidRPr="00ED7C2F">
                        <w:rPr>
                          <w:color w:val="231F20"/>
                          <w:position w:val="-1"/>
                          <w:lang w:val="en-GB"/>
                        </w:rPr>
                        <w:t xml:space="preserve">from </w:t>
                      </w:r>
                      <w:r w:rsidRPr="00ED7C2F">
                        <w:rPr>
                          <w:color w:val="231F20"/>
                          <w:position w:val="-2"/>
                          <w:lang w:val="en-GB"/>
                        </w:rPr>
                        <w:t xml:space="preserve">young </w:t>
                      </w:r>
                      <w:r w:rsidRPr="00ED7C2F">
                        <w:rPr>
                          <w:color w:val="231F20"/>
                          <w:position w:val="3"/>
                          <w:lang w:val="en-GB"/>
                        </w:rPr>
                        <w:t xml:space="preserve">people </w:t>
                      </w:r>
                      <w:r w:rsidRPr="00ED7C2F">
                        <w:rPr>
                          <w:color w:val="231F20"/>
                          <w:position w:val="1"/>
                          <w:lang w:val="en-GB"/>
                        </w:rPr>
                        <w:t xml:space="preserve">in the </w:t>
                      </w:r>
                      <w:r w:rsidRPr="00ED7C2F">
                        <w:rPr>
                          <w:color w:val="231F20"/>
                          <w:lang w:val="en-GB"/>
                        </w:rPr>
                        <w:t xml:space="preserve">area. They </w:t>
                      </w:r>
                      <w:r w:rsidRPr="00ED7C2F">
                        <w:rPr>
                          <w:color w:val="231F20"/>
                          <w:position w:val="-1"/>
                          <w:lang w:val="en-GB"/>
                        </w:rPr>
                        <w:t xml:space="preserve">are </w:t>
                      </w:r>
                      <w:r w:rsidRPr="00ED7C2F">
                        <w:rPr>
                          <w:color w:val="231F20"/>
                          <w:position w:val="2"/>
                          <w:lang w:val="en-GB"/>
                        </w:rPr>
                        <w:t xml:space="preserve">often </w:t>
                      </w:r>
                      <w:r w:rsidRPr="00ED7C2F">
                        <w:rPr>
                          <w:color w:val="231F20"/>
                          <w:position w:val="1"/>
                          <w:lang w:val="en-GB"/>
                        </w:rPr>
                        <w:t xml:space="preserve">riding </w:t>
                      </w:r>
                      <w:r w:rsidRPr="00ED7C2F">
                        <w:rPr>
                          <w:color w:val="231F20"/>
                          <w:lang w:val="en-GB"/>
                        </w:rPr>
                        <w:t xml:space="preserve">e-bikes/e-scooters </w:t>
                      </w:r>
                      <w:r w:rsidRPr="00ED7C2F">
                        <w:rPr>
                          <w:color w:val="231F20"/>
                          <w:position w:val="3"/>
                          <w:lang w:val="en-GB"/>
                        </w:rPr>
                        <w:t xml:space="preserve">unsafely </w:t>
                      </w:r>
                      <w:r w:rsidRPr="00ED7C2F">
                        <w:rPr>
                          <w:color w:val="231F20"/>
                          <w:position w:val="1"/>
                          <w:lang w:val="en-GB"/>
                        </w:rPr>
                        <w:t xml:space="preserve">and/or </w:t>
                      </w:r>
                      <w:r w:rsidRPr="00ED7C2F">
                        <w:rPr>
                          <w:color w:val="231F20"/>
                          <w:lang w:val="en-GB"/>
                        </w:rPr>
                        <w:t xml:space="preserve">vandalising </w:t>
                      </w:r>
                      <w:r w:rsidRPr="00ED7C2F">
                        <w:rPr>
                          <w:color w:val="231F20"/>
                          <w:position w:val="3"/>
                          <w:lang w:val="en-GB"/>
                        </w:rPr>
                        <w:t>property</w:t>
                      </w:r>
                      <w:r w:rsidRPr="00ED7C2F">
                        <w:rPr>
                          <w:color w:val="231F20"/>
                          <w:position w:val="1"/>
                          <w:lang w:val="en-GB"/>
                        </w:rPr>
                        <w:t>.</w:t>
                      </w:r>
                      <w:r w:rsidRPr="00ED7C2F">
                        <w:rPr>
                          <w:color w:val="231F20"/>
                          <w:spacing w:val="-8"/>
                          <w:position w:val="1"/>
                          <w:lang w:val="en-GB"/>
                        </w:rPr>
                        <w:t xml:space="preserve"> </w:t>
                      </w:r>
                      <w:r w:rsidRPr="00ED7C2F">
                        <w:rPr>
                          <w:color w:val="231F20"/>
                          <w:position w:val="1"/>
                          <w:lang w:val="en-GB"/>
                        </w:rPr>
                        <w:t>This</w:t>
                      </w:r>
                      <w:r w:rsidRPr="00ED7C2F">
                        <w:rPr>
                          <w:color w:val="231F20"/>
                          <w:spacing w:val="-3"/>
                          <w:position w:val="1"/>
                          <w:lang w:val="en-GB"/>
                        </w:rPr>
                        <w:t xml:space="preserve"> </w:t>
                      </w:r>
                      <w:r w:rsidRPr="00ED7C2F">
                        <w:rPr>
                          <w:color w:val="231F20"/>
                          <w:lang w:val="en-GB"/>
                        </w:rPr>
                        <w:t>makes</w:t>
                      </w:r>
                      <w:r w:rsidRPr="00ED7C2F">
                        <w:rPr>
                          <w:color w:val="231F20"/>
                          <w:spacing w:val="-3"/>
                          <w:lang w:val="en-GB"/>
                        </w:rPr>
                        <w:t xml:space="preserve"> </w:t>
                      </w:r>
                      <w:r w:rsidRPr="00ED7C2F">
                        <w:rPr>
                          <w:color w:val="231F20"/>
                          <w:lang w:val="en-GB"/>
                        </w:rPr>
                        <w:t>being</w:t>
                      </w:r>
                      <w:r w:rsidRPr="00ED7C2F">
                        <w:rPr>
                          <w:color w:val="231F20"/>
                          <w:spacing w:val="-3"/>
                          <w:lang w:val="en-GB"/>
                        </w:rPr>
                        <w:t xml:space="preserve"> </w:t>
                      </w:r>
                      <w:r w:rsidRPr="00ED7C2F">
                        <w:rPr>
                          <w:color w:val="231F20"/>
                          <w:position w:val="-1"/>
                          <w:lang w:val="en-GB"/>
                        </w:rPr>
                        <w:t xml:space="preserve">out </w:t>
                      </w:r>
                      <w:r w:rsidRPr="00ED7C2F">
                        <w:rPr>
                          <w:color w:val="231F20"/>
                          <w:position w:val="1"/>
                          <w:lang w:val="en-GB"/>
                        </w:rPr>
                        <w:t xml:space="preserve">in the </w:t>
                      </w:r>
                      <w:r w:rsidRPr="00ED7C2F">
                        <w:rPr>
                          <w:color w:val="231F20"/>
                          <w:lang w:val="en-GB"/>
                        </w:rPr>
                        <w:t xml:space="preserve">community </w:t>
                      </w:r>
                      <w:r w:rsidRPr="00ED7C2F">
                        <w:rPr>
                          <w:color w:val="231F20"/>
                          <w:position w:val="-1"/>
                          <w:lang w:val="en-GB"/>
                        </w:rPr>
                        <w:t xml:space="preserve">feel </w:t>
                      </w:r>
                      <w:r w:rsidRPr="00ED7C2F">
                        <w:rPr>
                          <w:color w:val="231F20"/>
                          <w:position w:val="-2"/>
                          <w:lang w:val="en-GB"/>
                        </w:rPr>
                        <w:t xml:space="preserve">unsafe </w:t>
                      </w:r>
                      <w:r w:rsidRPr="00ED7C2F">
                        <w:rPr>
                          <w:color w:val="231F20"/>
                          <w:position w:val="2"/>
                          <w:lang w:val="en-GB"/>
                        </w:rPr>
                        <w:t xml:space="preserve">for </w:t>
                      </w:r>
                      <w:r w:rsidRPr="00ED7C2F">
                        <w:rPr>
                          <w:color w:val="231F20"/>
                          <w:position w:val="1"/>
                          <w:lang w:val="en-GB"/>
                        </w:rPr>
                        <w:t xml:space="preserve">some </w:t>
                      </w:r>
                      <w:r w:rsidRPr="00ED7C2F">
                        <w:rPr>
                          <w:color w:val="231F20"/>
                          <w:lang w:val="en-GB"/>
                        </w:rPr>
                        <w:t>residents.</w:t>
                      </w:r>
                    </w:p>
                  </w:txbxContent>
                </v:textbox>
                <w10:wrap anchorx="page" anchory="page"/>
              </v:shape>
            </w:pict>
          </mc:Fallback>
        </mc:AlternateContent>
      </w:r>
      <w:r w:rsidR="00BB2AFD" w:rsidRPr="00ED7C2F">
        <w:rPr>
          <w:sz w:val="2"/>
          <w:szCs w:val="2"/>
        </w:rPr>
        <mc:AlternateContent>
          <mc:Choice Requires="wpg">
            <w:drawing>
              <wp:anchor distT="0" distB="0" distL="0" distR="0" simplePos="0" relativeHeight="251675706" behindDoc="1" locked="0" layoutInCell="1" allowOverlap="1" wp14:anchorId="1FAE8899" wp14:editId="470E3172">
                <wp:simplePos x="0" y="0"/>
                <wp:positionH relativeFrom="page">
                  <wp:posOffset>4053840</wp:posOffset>
                </wp:positionH>
                <wp:positionV relativeFrom="page">
                  <wp:posOffset>5182870</wp:posOffset>
                </wp:positionV>
                <wp:extent cx="2559685" cy="1839595"/>
                <wp:effectExtent l="0" t="0" r="0" b="0"/>
                <wp:wrapNone/>
                <wp:docPr id="109" name="Group 109" descr="We’ve experienced lots of anti-social behaviour from young people in the area. They are often riding e-bikes/e-scooters unsafely and/or vandalising property. This makes being out in the community feel unsafe for some resid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685" cy="1839595"/>
                          <a:chOff x="0" y="0"/>
                          <a:chExt cx="2559685" cy="1839595"/>
                        </a:xfrm>
                      </wpg:grpSpPr>
                      <wps:wsp>
                        <wps:cNvPr id="110" name="Graphic 110"/>
                        <wps:cNvSpPr/>
                        <wps:spPr>
                          <a:xfrm>
                            <a:off x="44999" y="44998"/>
                            <a:ext cx="2514600" cy="1794510"/>
                          </a:xfrm>
                          <a:custGeom>
                            <a:avLst/>
                            <a:gdLst/>
                            <a:ahLst/>
                            <a:cxnLst/>
                            <a:rect l="l" t="t" r="r" b="b"/>
                            <a:pathLst>
                              <a:path w="2514600" h="1794510">
                                <a:moveTo>
                                  <a:pt x="30556" y="0"/>
                                </a:moveTo>
                                <a:lnTo>
                                  <a:pt x="0" y="1750847"/>
                                </a:lnTo>
                                <a:lnTo>
                                  <a:pt x="2483739" y="1794192"/>
                                </a:lnTo>
                                <a:lnTo>
                                  <a:pt x="2514295" y="43357"/>
                                </a:lnTo>
                                <a:lnTo>
                                  <a:pt x="30556" y="0"/>
                                </a:lnTo>
                                <a:close/>
                              </a:path>
                            </a:pathLst>
                          </a:custGeom>
                          <a:solidFill>
                            <a:srgbClr val="F1F2F2"/>
                          </a:solidFill>
                        </wps:spPr>
                        <wps:bodyPr wrap="square" lIns="0" tIns="0" rIns="0" bIns="0" rtlCol="0">
                          <a:prstTxWarp prst="textNoShape">
                            <a:avLst/>
                          </a:prstTxWarp>
                          <a:noAutofit/>
                        </wps:bodyPr>
                      </wps:wsp>
                      <wps:wsp>
                        <wps:cNvPr id="111" name="Graphic 111"/>
                        <wps:cNvSpPr/>
                        <wps:spPr>
                          <a:xfrm>
                            <a:off x="0" y="0"/>
                            <a:ext cx="2514600" cy="1794510"/>
                          </a:xfrm>
                          <a:custGeom>
                            <a:avLst/>
                            <a:gdLst/>
                            <a:ahLst/>
                            <a:cxnLst/>
                            <a:rect l="l" t="t" r="r" b="b"/>
                            <a:pathLst>
                              <a:path w="2514600" h="1794510">
                                <a:moveTo>
                                  <a:pt x="30556" y="0"/>
                                </a:moveTo>
                                <a:lnTo>
                                  <a:pt x="0" y="1750847"/>
                                </a:lnTo>
                                <a:lnTo>
                                  <a:pt x="2483739" y="1794192"/>
                                </a:lnTo>
                                <a:lnTo>
                                  <a:pt x="2514295" y="43357"/>
                                </a:lnTo>
                                <a:lnTo>
                                  <a:pt x="30556" y="0"/>
                                </a:lnTo>
                                <a:close/>
                              </a:path>
                            </a:pathLst>
                          </a:custGeom>
                          <a:solidFill>
                            <a:srgbClr val="EAE1D7"/>
                          </a:solidFill>
                        </wps:spPr>
                        <wps:bodyPr wrap="square" lIns="0" tIns="0" rIns="0" bIns="0" rtlCol="0">
                          <a:prstTxWarp prst="textNoShape">
                            <a:avLst/>
                          </a:prstTxWarp>
                          <a:noAutofit/>
                        </wps:bodyPr>
                      </wps:wsp>
                      <wps:wsp>
                        <wps:cNvPr id="112" name="Graphic 112"/>
                        <wps:cNvSpPr/>
                        <wps:spPr>
                          <a:xfrm>
                            <a:off x="2129239" y="152895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13" name="Graphic 113"/>
                        <wps:cNvSpPr/>
                        <wps:spPr>
                          <a:xfrm>
                            <a:off x="2111240" y="1510953"/>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354682F4" id="Group 109" o:spid="_x0000_s1026" alt="We’ve experienced lots of anti-social behaviour from young people in the area. They are often riding e-bikes/e-scooters unsafely and/or vandalising property. This makes being out in the community feel unsafe for some residents." style="position:absolute;margin-left:319.2pt;margin-top:408.1pt;width:201.55pt;height:144.85pt;z-index:-251640774;mso-wrap-distance-left:0;mso-wrap-distance-right:0;mso-position-horizontal-relative:page;mso-position-vertical-relative:page" coordsize="25596,1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">
                <v:shape id="Graphic 110" o:spid="_x0000_s1027" style="position:absolute;left:449;top:449;width:25146;height:17946;visibility:visible;mso-wrap-style:square;v-text-anchor:top" coordsize="2514600,17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" path="m30556,l,1750847r2483739,43345l2514295,43357,30556,xe" fillcolor="#f1f2f2" stroked="f">
                  <v:path arrowok="t"/>
                </v:shape>
                <v:shape id="Graphic 111" o:spid="_x0000_s1028" style="position:absolute;width:25146;height:17945;visibility:visible;mso-wrap-style:square;v-text-anchor:top" coordsize="2514600,179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" path="m30556,l,1750847r2483739,43345l2514295,43357,30556,xe" fillcolor="#eae1d7" stroked="f">
                  <v:path arrowok="t"/>
                </v:shape>
                <v:shape id="Graphic 112" o:spid="_x0000_s1029" style="position:absolute;left:21292;top:15289;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" path="m90004,l54971,7072,26362,26360,7073,54965,,89992r7073,35033l26362,153635r28609,19288l90004,179997r35034,-7074l153647,153635r19289,-28610l180009,89992,172936,54965,153647,26360,125038,7072,90004,xe" fillcolor="#b1b3b6" stroked="f">
                  <v:path arrowok="t"/>
                </v:shape>
                <v:shape id="Graphic 113" o:spid="_x0000_s1030" style="position:absolute;left:21112;top:15109;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" path="m90004,l54971,7072,26362,26360,7073,54965,,89992r7073,35033l26362,153635r28609,19288l90004,179997r35034,-7074l153647,153635r19289,-28610l180009,89992,172936,54965,153647,26360,125038,7072,90004,xe" fillcolor="#92278f" stroked="f">
                  <v:path arrowok="t"/>
                </v:shape>
                <w10:wrap anchorx="page" anchory="page"/>
              </v:group>
            </w:pict>
          </mc:Fallback>
        </mc:AlternateContent>
      </w:r>
      <w:r w:rsidR="00BB2AFD" w:rsidRPr="00ED7C2F">
        <w:rPr>
          <w:sz w:val="2"/>
          <w:szCs w:val="2"/>
        </w:rPr>
        <mc:AlternateContent>
          <mc:Choice Requires="wps">
            <w:drawing>
              <wp:anchor distT="0" distB="0" distL="0" distR="0" simplePos="0" relativeHeight="251673658" behindDoc="1" locked="0" layoutInCell="1" allowOverlap="1" wp14:anchorId="4CDA9992" wp14:editId="14355720">
                <wp:simplePos x="0" y="0"/>
                <wp:positionH relativeFrom="page">
                  <wp:posOffset>4133215</wp:posOffset>
                </wp:positionH>
                <wp:positionV relativeFrom="page">
                  <wp:posOffset>3373120</wp:posOffset>
                </wp:positionV>
                <wp:extent cx="2082800" cy="112522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1125220"/>
                        </a:xfrm>
                        <a:prstGeom prst="rect">
                          <a:avLst/>
                        </a:prstGeom>
                      </wps:spPr>
                      <wps:txbx>
                        <w:txbxContent>
                          <w:p w14:paraId="36E2A079" w14:textId="77777777" w:rsidR="00BB2AFD" w:rsidRPr="00ED7C2F" w:rsidRDefault="00BB2AFD" w:rsidP="00BB2AFD">
                            <w:pPr>
                              <w:pStyle w:val="BodyText"/>
                              <w:spacing w:before="22" w:line="232" w:lineRule="auto"/>
                              <w:ind w:left="22" w:right="17" w:hanging="3"/>
                              <w:rPr>
                                <w:position w:val="2"/>
                                <w:lang w:val="en-GB"/>
                              </w:rPr>
                            </w:pPr>
                            <w:r w:rsidRPr="00ED7C2F">
                              <w:rPr>
                                <w:color w:val="231F20"/>
                                <w:lang w:val="en-GB"/>
                              </w:rPr>
                              <w:t xml:space="preserve">The </w:t>
                            </w:r>
                            <w:proofErr w:type="spellStart"/>
                            <w:r w:rsidRPr="00ED7C2F">
                              <w:rPr>
                                <w:color w:val="231F20"/>
                                <w:lang w:val="en-GB"/>
                              </w:rPr>
                              <w:t>Coxmoor</w:t>
                            </w:r>
                            <w:proofErr w:type="spellEnd"/>
                            <w:r w:rsidRPr="00ED7C2F">
                              <w:rPr>
                                <w:color w:val="231F20"/>
                                <w:lang w:val="en-GB"/>
                              </w:rPr>
                              <w:t xml:space="preserve"> </w:t>
                            </w:r>
                            <w:r w:rsidRPr="00ED7C2F">
                              <w:rPr>
                                <w:color w:val="231F20"/>
                                <w:position w:val="1"/>
                                <w:lang w:val="en-GB"/>
                              </w:rPr>
                              <w:t xml:space="preserve">Network </w:t>
                            </w:r>
                            <w:r w:rsidRPr="00ED7C2F">
                              <w:rPr>
                                <w:color w:val="231F20"/>
                                <w:position w:val="2"/>
                                <w:lang w:val="en-GB"/>
                              </w:rPr>
                              <w:t xml:space="preserve">is </w:t>
                            </w:r>
                            <w:r w:rsidRPr="00ED7C2F">
                              <w:rPr>
                                <w:color w:val="231F20"/>
                                <w:lang w:val="en-GB"/>
                              </w:rPr>
                              <w:t xml:space="preserve">valued </w:t>
                            </w:r>
                            <w:r w:rsidRPr="00ED7C2F">
                              <w:rPr>
                                <w:color w:val="231F20"/>
                                <w:position w:val="1"/>
                                <w:lang w:val="en-GB"/>
                              </w:rPr>
                              <w:t xml:space="preserve">by partners </w:t>
                            </w:r>
                            <w:r w:rsidRPr="00ED7C2F">
                              <w:rPr>
                                <w:color w:val="231F20"/>
                                <w:position w:val="2"/>
                                <w:lang w:val="en-GB"/>
                              </w:rPr>
                              <w:t xml:space="preserve">– strong </w:t>
                            </w:r>
                            <w:r w:rsidRPr="00ED7C2F">
                              <w:rPr>
                                <w:color w:val="231F20"/>
                                <w:lang w:val="en-GB"/>
                              </w:rPr>
                              <w:t xml:space="preserve">and collaborative </w:t>
                            </w:r>
                            <w:r w:rsidRPr="00ED7C2F">
                              <w:rPr>
                                <w:color w:val="231F20"/>
                                <w:position w:val="2"/>
                                <w:lang w:val="en-GB"/>
                              </w:rPr>
                              <w:t xml:space="preserve">trusted </w:t>
                            </w:r>
                            <w:r w:rsidRPr="00ED7C2F">
                              <w:rPr>
                                <w:color w:val="231F20"/>
                                <w:lang w:val="en-GB"/>
                              </w:rPr>
                              <w:t xml:space="preserve">relationships </w:t>
                            </w:r>
                            <w:r w:rsidRPr="00ED7C2F">
                              <w:rPr>
                                <w:color w:val="231F20"/>
                                <w:position w:val="1"/>
                                <w:lang w:val="en-GB"/>
                              </w:rPr>
                              <w:t xml:space="preserve">are </w:t>
                            </w:r>
                            <w:r w:rsidRPr="00ED7C2F">
                              <w:rPr>
                                <w:color w:val="231F20"/>
                                <w:position w:val="2"/>
                                <w:lang w:val="en-GB"/>
                              </w:rPr>
                              <w:t xml:space="preserve">being built, </w:t>
                            </w:r>
                            <w:r w:rsidRPr="00ED7C2F">
                              <w:rPr>
                                <w:color w:val="231F20"/>
                                <w:lang w:val="en-GB"/>
                              </w:rPr>
                              <w:t>and</w:t>
                            </w:r>
                            <w:r w:rsidRPr="00ED7C2F">
                              <w:rPr>
                                <w:color w:val="231F20"/>
                                <w:spacing w:val="-7"/>
                                <w:lang w:val="en-GB"/>
                              </w:rPr>
                              <w:t xml:space="preserve"> </w:t>
                            </w:r>
                            <w:r w:rsidRPr="00ED7C2F">
                              <w:rPr>
                                <w:color w:val="231F20"/>
                                <w:lang w:val="en-GB"/>
                              </w:rPr>
                              <w:t>this</w:t>
                            </w:r>
                            <w:r w:rsidRPr="00ED7C2F">
                              <w:rPr>
                                <w:color w:val="231F20"/>
                                <w:spacing w:val="-7"/>
                                <w:lang w:val="en-GB"/>
                              </w:rPr>
                              <w:t xml:space="preserve"> </w:t>
                            </w:r>
                            <w:r w:rsidRPr="00ED7C2F">
                              <w:rPr>
                                <w:color w:val="231F20"/>
                                <w:position w:val="1"/>
                                <w:lang w:val="en-GB"/>
                              </w:rPr>
                              <w:t>is</w:t>
                            </w:r>
                            <w:r w:rsidRPr="00ED7C2F">
                              <w:rPr>
                                <w:color w:val="231F20"/>
                                <w:spacing w:val="-7"/>
                                <w:position w:val="1"/>
                                <w:lang w:val="en-GB"/>
                              </w:rPr>
                              <w:t xml:space="preserve"> </w:t>
                            </w:r>
                            <w:r w:rsidRPr="00ED7C2F">
                              <w:rPr>
                                <w:color w:val="231F20"/>
                                <w:position w:val="1"/>
                                <w:lang w:val="en-GB"/>
                              </w:rPr>
                              <w:t>positively</w:t>
                            </w:r>
                            <w:r w:rsidRPr="00ED7C2F">
                              <w:rPr>
                                <w:color w:val="231F20"/>
                                <w:spacing w:val="-7"/>
                                <w:position w:val="1"/>
                                <w:lang w:val="en-GB"/>
                              </w:rPr>
                              <w:t xml:space="preserve"> </w:t>
                            </w:r>
                            <w:r w:rsidRPr="00ED7C2F">
                              <w:rPr>
                                <w:color w:val="231F20"/>
                                <w:position w:val="2"/>
                                <w:lang w:val="en-GB"/>
                              </w:rPr>
                              <w:t xml:space="preserve">impacting </w:t>
                            </w:r>
                            <w:r w:rsidRPr="00ED7C2F">
                              <w:rPr>
                                <w:color w:val="231F20"/>
                                <w:lang w:val="en-GB"/>
                              </w:rPr>
                              <w:t xml:space="preserve">families </w:t>
                            </w:r>
                            <w:r w:rsidRPr="00ED7C2F">
                              <w:rPr>
                                <w:color w:val="231F20"/>
                                <w:position w:val="1"/>
                                <w:lang w:val="en-GB"/>
                              </w:rPr>
                              <w:t>in the community</w:t>
                            </w:r>
                            <w:r w:rsidRPr="00ED7C2F">
                              <w:rPr>
                                <w:color w:val="231F20"/>
                                <w:position w:val="2"/>
                                <w:lang w:val="en-GB"/>
                              </w:rPr>
                              <w:t>.</w:t>
                            </w:r>
                          </w:p>
                        </w:txbxContent>
                      </wps:txbx>
                      <wps:bodyPr wrap="square" lIns="0" tIns="0" rIns="0" bIns="0" rtlCol="0">
                        <a:noAutofit/>
                      </wps:bodyPr>
                    </wps:wsp>
                  </a:graphicData>
                </a:graphic>
              </wp:anchor>
            </w:drawing>
          </mc:Choice>
          <mc:Fallback>
            <w:pict>
              <v:shape w14:anchorId="4CDA9992" id="Textbox 150" o:spid="_x0000_s1050" type="#_x0000_t202" style="position:absolute;margin-left:325.45pt;margin-top:265.6pt;width:164pt;height:88.6pt;z-index:-2516428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" filled="f" stroked="f">
                <v:textbox inset="0,0,0,0">
                  <w:txbxContent>
                    <w:p w14:paraId="36E2A079" w14:textId="77777777" w:rsidR="00BB2AFD" w:rsidRPr="00ED7C2F" w:rsidRDefault="00BB2AFD" w:rsidP="00BB2AFD">
                      <w:pPr>
                        <w:pStyle w:val="BodyText"/>
                        <w:spacing w:before="22" w:line="232" w:lineRule="auto"/>
                        <w:ind w:left="22" w:right="17" w:hanging="3"/>
                        <w:rPr>
                          <w:position w:val="2"/>
                          <w:lang w:val="en-GB"/>
                        </w:rPr>
                      </w:pPr>
                      <w:r w:rsidRPr="00ED7C2F">
                        <w:rPr>
                          <w:color w:val="231F20"/>
                          <w:lang w:val="en-GB"/>
                        </w:rPr>
                        <w:t xml:space="preserve">The </w:t>
                      </w:r>
                      <w:proofErr w:type="spellStart"/>
                      <w:r w:rsidRPr="00ED7C2F">
                        <w:rPr>
                          <w:color w:val="231F20"/>
                          <w:lang w:val="en-GB"/>
                        </w:rPr>
                        <w:t>Coxmoor</w:t>
                      </w:r>
                      <w:proofErr w:type="spellEnd"/>
                      <w:r w:rsidRPr="00ED7C2F">
                        <w:rPr>
                          <w:color w:val="231F20"/>
                          <w:lang w:val="en-GB"/>
                        </w:rPr>
                        <w:t xml:space="preserve"> </w:t>
                      </w:r>
                      <w:r w:rsidRPr="00ED7C2F">
                        <w:rPr>
                          <w:color w:val="231F20"/>
                          <w:position w:val="1"/>
                          <w:lang w:val="en-GB"/>
                        </w:rPr>
                        <w:t xml:space="preserve">Network </w:t>
                      </w:r>
                      <w:r w:rsidRPr="00ED7C2F">
                        <w:rPr>
                          <w:color w:val="231F20"/>
                          <w:position w:val="2"/>
                          <w:lang w:val="en-GB"/>
                        </w:rPr>
                        <w:t xml:space="preserve">is </w:t>
                      </w:r>
                      <w:r w:rsidRPr="00ED7C2F">
                        <w:rPr>
                          <w:color w:val="231F20"/>
                          <w:lang w:val="en-GB"/>
                        </w:rPr>
                        <w:t xml:space="preserve">valued </w:t>
                      </w:r>
                      <w:r w:rsidRPr="00ED7C2F">
                        <w:rPr>
                          <w:color w:val="231F20"/>
                          <w:position w:val="1"/>
                          <w:lang w:val="en-GB"/>
                        </w:rPr>
                        <w:t xml:space="preserve">by partners </w:t>
                      </w:r>
                      <w:r w:rsidRPr="00ED7C2F">
                        <w:rPr>
                          <w:color w:val="231F20"/>
                          <w:position w:val="2"/>
                          <w:lang w:val="en-GB"/>
                        </w:rPr>
                        <w:t xml:space="preserve">– strong </w:t>
                      </w:r>
                      <w:r w:rsidRPr="00ED7C2F">
                        <w:rPr>
                          <w:color w:val="231F20"/>
                          <w:lang w:val="en-GB"/>
                        </w:rPr>
                        <w:t xml:space="preserve">and collaborative </w:t>
                      </w:r>
                      <w:r w:rsidRPr="00ED7C2F">
                        <w:rPr>
                          <w:color w:val="231F20"/>
                          <w:position w:val="2"/>
                          <w:lang w:val="en-GB"/>
                        </w:rPr>
                        <w:t xml:space="preserve">trusted </w:t>
                      </w:r>
                      <w:r w:rsidRPr="00ED7C2F">
                        <w:rPr>
                          <w:color w:val="231F20"/>
                          <w:lang w:val="en-GB"/>
                        </w:rPr>
                        <w:t xml:space="preserve">relationships </w:t>
                      </w:r>
                      <w:r w:rsidRPr="00ED7C2F">
                        <w:rPr>
                          <w:color w:val="231F20"/>
                          <w:position w:val="1"/>
                          <w:lang w:val="en-GB"/>
                        </w:rPr>
                        <w:t xml:space="preserve">are </w:t>
                      </w:r>
                      <w:r w:rsidRPr="00ED7C2F">
                        <w:rPr>
                          <w:color w:val="231F20"/>
                          <w:position w:val="2"/>
                          <w:lang w:val="en-GB"/>
                        </w:rPr>
                        <w:t xml:space="preserve">being built, </w:t>
                      </w:r>
                      <w:r w:rsidRPr="00ED7C2F">
                        <w:rPr>
                          <w:color w:val="231F20"/>
                          <w:lang w:val="en-GB"/>
                        </w:rPr>
                        <w:t>and</w:t>
                      </w:r>
                      <w:r w:rsidRPr="00ED7C2F">
                        <w:rPr>
                          <w:color w:val="231F20"/>
                          <w:spacing w:val="-7"/>
                          <w:lang w:val="en-GB"/>
                        </w:rPr>
                        <w:t xml:space="preserve"> </w:t>
                      </w:r>
                      <w:r w:rsidRPr="00ED7C2F">
                        <w:rPr>
                          <w:color w:val="231F20"/>
                          <w:lang w:val="en-GB"/>
                        </w:rPr>
                        <w:t>this</w:t>
                      </w:r>
                      <w:r w:rsidRPr="00ED7C2F">
                        <w:rPr>
                          <w:color w:val="231F20"/>
                          <w:spacing w:val="-7"/>
                          <w:lang w:val="en-GB"/>
                        </w:rPr>
                        <w:t xml:space="preserve"> </w:t>
                      </w:r>
                      <w:r w:rsidRPr="00ED7C2F">
                        <w:rPr>
                          <w:color w:val="231F20"/>
                          <w:position w:val="1"/>
                          <w:lang w:val="en-GB"/>
                        </w:rPr>
                        <w:t>is</w:t>
                      </w:r>
                      <w:r w:rsidRPr="00ED7C2F">
                        <w:rPr>
                          <w:color w:val="231F20"/>
                          <w:spacing w:val="-7"/>
                          <w:position w:val="1"/>
                          <w:lang w:val="en-GB"/>
                        </w:rPr>
                        <w:t xml:space="preserve"> </w:t>
                      </w:r>
                      <w:r w:rsidRPr="00ED7C2F">
                        <w:rPr>
                          <w:color w:val="231F20"/>
                          <w:position w:val="1"/>
                          <w:lang w:val="en-GB"/>
                        </w:rPr>
                        <w:t>positively</w:t>
                      </w:r>
                      <w:r w:rsidRPr="00ED7C2F">
                        <w:rPr>
                          <w:color w:val="231F20"/>
                          <w:spacing w:val="-7"/>
                          <w:position w:val="1"/>
                          <w:lang w:val="en-GB"/>
                        </w:rPr>
                        <w:t xml:space="preserve"> </w:t>
                      </w:r>
                      <w:r w:rsidRPr="00ED7C2F">
                        <w:rPr>
                          <w:color w:val="231F20"/>
                          <w:position w:val="2"/>
                          <w:lang w:val="en-GB"/>
                        </w:rPr>
                        <w:t xml:space="preserve">impacting </w:t>
                      </w:r>
                      <w:r w:rsidRPr="00ED7C2F">
                        <w:rPr>
                          <w:color w:val="231F20"/>
                          <w:lang w:val="en-GB"/>
                        </w:rPr>
                        <w:t xml:space="preserve">families </w:t>
                      </w:r>
                      <w:r w:rsidRPr="00ED7C2F">
                        <w:rPr>
                          <w:color w:val="231F20"/>
                          <w:position w:val="1"/>
                          <w:lang w:val="en-GB"/>
                        </w:rPr>
                        <w:t>in the community</w:t>
                      </w:r>
                      <w:r w:rsidRPr="00ED7C2F">
                        <w:rPr>
                          <w:color w:val="231F20"/>
                          <w:position w:val="2"/>
                          <w:lang w:val="en-GB"/>
                        </w:rPr>
                        <w:t>.</w:t>
                      </w:r>
                    </w:p>
                  </w:txbxContent>
                </v:textbox>
                <w10:wrap anchorx="page" anchory="page"/>
              </v:shape>
            </w:pict>
          </mc:Fallback>
        </mc:AlternateContent>
      </w:r>
      <w:r w:rsidR="00BB2AFD" w:rsidRPr="00ED7C2F">
        <w:rPr>
          <w:sz w:val="2"/>
          <w:szCs w:val="2"/>
        </w:rPr>
        <mc:AlternateContent>
          <mc:Choice Requires="wpg">
            <w:drawing>
              <wp:anchor distT="0" distB="0" distL="0" distR="0" simplePos="0" relativeHeight="251672634" behindDoc="1" locked="0" layoutInCell="1" allowOverlap="1" wp14:anchorId="54400F7E" wp14:editId="2C5EBDA1">
                <wp:simplePos x="0" y="0"/>
                <wp:positionH relativeFrom="page">
                  <wp:posOffset>3964726</wp:posOffset>
                </wp:positionH>
                <wp:positionV relativeFrom="page">
                  <wp:posOffset>3226711</wp:posOffset>
                </wp:positionV>
                <wp:extent cx="2614930" cy="1452880"/>
                <wp:effectExtent l="0" t="0" r="0" b="0"/>
                <wp:wrapNone/>
                <wp:docPr id="143" name="Group 143" descr="The Coxmoor Network is valued by partners – strong and collaborative trusted relationships are being built, and this is positively impacting families in the commun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4930" cy="1452880"/>
                          <a:chOff x="0" y="0"/>
                          <a:chExt cx="2614930" cy="1452880"/>
                        </a:xfrm>
                      </wpg:grpSpPr>
                      <wps:wsp>
                        <wps:cNvPr id="144" name="Graphic 144"/>
                        <wps:cNvSpPr/>
                        <wps:spPr>
                          <a:xfrm>
                            <a:off x="45001" y="44999"/>
                            <a:ext cx="2569845" cy="1407795"/>
                          </a:xfrm>
                          <a:custGeom>
                            <a:avLst/>
                            <a:gdLst/>
                            <a:ahLst/>
                            <a:cxnLst/>
                            <a:rect l="l" t="t" r="r" b="b"/>
                            <a:pathLst>
                              <a:path w="2569845" h="1407795">
                                <a:moveTo>
                                  <a:pt x="2557284" y="0"/>
                                </a:moveTo>
                                <a:lnTo>
                                  <a:pt x="0" y="22313"/>
                                </a:lnTo>
                                <a:lnTo>
                                  <a:pt x="12090" y="1407617"/>
                                </a:lnTo>
                                <a:lnTo>
                                  <a:pt x="2569375" y="1385290"/>
                                </a:lnTo>
                                <a:lnTo>
                                  <a:pt x="2557284" y="0"/>
                                </a:lnTo>
                                <a:close/>
                              </a:path>
                            </a:pathLst>
                          </a:custGeom>
                          <a:solidFill>
                            <a:srgbClr val="F1F2F2"/>
                          </a:solidFill>
                        </wps:spPr>
                        <wps:bodyPr wrap="square" lIns="0" tIns="0" rIns="0" bIns="0" rtlCol="0">
                          <a:prstTxWarp prst="textNoShape">
                            <a:avLst/>
                          </a:prstTxWarp>
                          <a:noAutofit/>
                        </wps:bodyPr>
                      </wps:wsp>
                      <wps:wsp>
                        <wps:cNvPr id="145" name="Graphic 145"/>
                        <wps:cNvSpPr/>
                        <wps:spPr>
                          <a:xfrm>
                            <a:off x="0" y="0"/>
                            <a:ext cx="2569845" cy="1407795"/>
                          </a:xfrm>
                          <a:custGeom>
                            <a:avLst/>
                            <a:gdLst/>
                            <a:ahLst/>
                            <a:cxnLst/>
                            <a:rect l="l" t="t" r="r" b="b"/>
                            <a:pathLst>
                              <a:path w="2569845" h="1407795">
                                <a:moveTo>
                                  <a:pt x="2557284" y="0"/>
                                </a:moveTo>
                                <a:lnTo>
                                  <a:pt x="0" y="22313"/>
                                </a:lnTo>
                                <a:lnTo>
                                  <a:pt x="12090" y="1407617"/>
                                </a:lnTo>
                                <a:lnTo>
                                  <a:pt x="2569375" y="1385290"/>
                                </a:lnTo>
                                <a:lnTo>
                                  <a:pt x="2557284" y="0"/>
                                </a:lnTo>
                                <a:close/>
                              </a:path>
                            </a:pathLst>
                          </a:custGeom>
                          <a:solidFill>
                            <a:srgbClr val="EAE1D7"/>
                          </a:solidFill>
                        </wps:spPr>
                        <wps:bodyPr wrap="square" lIns="0" tIns="0" rIns="0" bIns="0" rtlCol="0">
                          <a:prstTxWarp prst="textNoShape">
                            <a:avLst/>
                          </a:prstTxWarp>
                          <a:noAutofit/>
                        </wps:bodyPr>
                      </wps:wsp>
                      <wps:wsp>
                        <wps:cNvPr id="146" name="Graphic 146"/>
                        <wps:cNvSpPr/>
                        <wps:spPr>
                          <a:xfrm>
                            <a:off x="2249465" y="11913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47" name="Graphic 147"/>
                        <wps:cNvSpPr/>
                        <wps:spPr>
                          <a:xfrm>
                            <a:off x="2231466" y="10113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377A03A9" id="Group 143" o:spid="_x0000_s1026" alt="The Coxmoor Network is valued by partners – strong and collaborative trusted relationships are being built, and this is positively impacting families in the community." style="position:absolute;margin-left:312.2pt;margin-top:254.05pt;width:205.9pt;height:114.4pt;z-index:-251643846;mso-wrap-distance-left:0;mso-wrap-distance-right:0;mso-position-horizontal-relative:page;mso-position-vertical-relative:page" coordsize="26149,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">
                <v:shape id="Graphic 144" o:spid="_x0000_s1027" style="position:absolute;left:450;top:449;width:25698;height:14078;visibility:visible;mso-wrap-style:square;v-text-anchor:top" coordsize="256984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" path="m2557284,l,22313,12090,1407617r2557285,-22327l2557284,xe" fillcolor="#f1f2f2" stroked="f">
                  <v:path arrowok="t"/>
                </v:shape>
                <v:shape id="Graphic 145" o:spid="_x0000_s1028" style="position:absolute;width:25698;height:14077;visibility:visible;mso-wrap-style:square;v-text-anchor:top" coordsize="256984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" path="m2557284,l,22313,12090,1407617r2557285,-22327l2557284,xe" fillcolor="#eae1d7" stroked="f">
                  <v:path arrowok="t"/>
                </v:shape>
                <v:shape id="Graphic 146" o:spid="_x0000_s1029" style="position:absolute;left:22494;top:119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" path="m90004,l54971,7072,26362,26360,7073,54965,,89992r7073,35033l26362,153635r28609,19288l90004,179997r35034,-7074l153647,153635r19289,-28610l180009,89992,172936,54965,153647,26360,125038,7072,90004,xe" fillcolor="#b1b3b6" stroked="f">
                  <v:path arrowok="t"/>
                </v:shape>
                <v:shape id="Graphic 147" o:spid="_x0000_s1030" style="position:absolute;left:22314;top:101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" path="m90004,l54971,7072,26362,26360,7073,54965,,89992r7073,35033l26362,153635r28609,19288l90004,179997r35034,-7074l153647,153635r19289,-28610l180009,89992,172936,54965,153647,26360,125038,7072,90004,xe" fillcolor="#92278f" stroked="f">
                  <v:path arrowok="t"/>
                </v:shape>
                <w10:wrap anchorx="page" anchory="page"/>
              </v:group>
            </w:pict>
          </mc:Fallback>
        </mc:AlternateContent>
      </w:r>
      <w:r w:rsidR="00BB2AFD" w:rsidRPr="00ED7C2F">
        <w:rPr>
          <w:sz w:val="2"/>
          <w:szCs w:val="2"/>
        </w:rPr>
        <mc:AlternateContent>
          <mc:Choice Requires="wpg">
            <w:drawing>
              <wp:anchor distT="0" distB="0" distL="114300" distR="114300" simplePos="0" relativeHeight="251663418" behindDoc="1" locked="0" layoutInCell="1" allowOverlap="1" wp14:anchorId="0D1689A5" wp14:editId="79ADF197">
                <wp:simplePos x="0" y="0"/>
                <wp:positionH relativeFrom="column">
                  <wp:posOffset>264795</wp:posOffset>
                </wp:positionH>
                <wp:positionV relativeFrom="paragraph">
                  <wp:posOffset>1838960</wp:posOffset>
                </wp:positionV>
                <wp:extent cx="2764155" cy="1695450"/>
                <wp:effectExtent l="0" t="0" r="0" b="0"/>
                <wp:wrapNone/>
                <wp:docPr id="808371033" name="Group 68" descr="Poverty levels are high on the estate – poor housing conditions or education on how to maintain a healthy well-conditioned home, fuel and food struggles and digital&#10;exclusion all impacts the health and wellbeing of the community.&#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4155" cy="1695450"/>
                          <a:chOff x="0" y="-58868"/>
                          <a:chExt cx="2764704" cy="1695811"/>
                        </a:xfrm>
                      </wpg:grpSpPr>
                      <wps:wsp>
                        <wps:cNvPr id="1862229749" name="Graphic 135"/>
                        <wps:cNvSpPr/>
                        <wps:spPr>
                          <a:xfrm>
                            <a:off x="44999" y="44998"/>
                            <a:ext cx="2719705" cy="1591945"/>
                          </a:xfrm>
                          <a:custGeom>
                            <a:avLst/>
                            <a:gdLst/>
                            <a:ahLst/>
                            <a:cxnLst/>
                            <a:rect l="l" t="t" r="r" b="b"/>
                            <a:pathLst>
                              <a:path w="2719705" h="1591945">
                                <a:moveTo>
                                  <a:pt x="2705900" y="0"/>
                                </a:moveTo>
                                <a:lnTo>
                                  <a:pt x="0" y="23609"/>
                                </a:lnTo>
                                <a:lnTo>
                                  <a:pt x="13690" y="1591779"/>
                                </a:lnTo>
                                <a:lnTo>
                                  <a:pt x="2719578" y="1568170"/>
                                </a:lnTo>
                                <a:lnTo>
                                  <a:pt x="2705900" y="0"/>
                                </a:lnTo>
                                <a:close/>
                              </a:path>
                            </a:pathLst>
                          </a:custGeom>
                          <a:solidFill>
                            <a:srgbClr val="F1F2F2"/>
                          </a:solidFill>
                        </wps:spPr>
                        <wps:bodyPr wrap="square" lIns="0" tIns="0" rIns="0" bIns="0" rtlCol="0">
                          <a:prstTxWarp prst="textNoShape">
                            <a:avLst/>
                          </a:prstTxWarp>
                          <a:noAutofit/>
                        </wps:bodyPr>
                      </wps:wsp>
                      <wps:wsp>
                        <wps:cNvPr id="32396803" name="Graphic 136"/>
                        <wps:cNvSpPr/>
                        <wps:spPr>
                          <a:xfrm>
                            <a:off x="0" y="0"/>
                            <a:ext cx="2719705" cy="1591945"/>
                          </a:xfrm>
                          <a:custGeom>
                            <a:avLst/>
                            <a:gdLst/>
                            <a:ahLst/>
                            <a:cxnLst/>
                            <a:rect l="l" t="t" r="r" b="b"/>
                            <a:pathLst>
                              <a:path w="2719705" h="1591945">
                                <a:moveTo>
                                  <a:pt x="2705900" y="0"/>
                                </a:moveTo>
                                <a:lnTo>
                                  <a:pt x="0" y="23609"/>
                                </a:lnTo>
                                <a:lnTo>
                                  <a:pt x="13690" y="1591779"/>
                                </a:lnTo>
                                <a:lnTo>
                                  <a:pt x="2719578" y="1568170"/>
                                </a:lnTo>
                                <a:lnTo>
                                  <a:pt x="2705900" y="0"/>
                                </a:lnTo>
                                <a:close/>
                              </a:path>
                            </a:pathLst>
                          </a:custGeom>
                          <a:solidFill>
                            <a:srgbClr val="EAE1D7"/>
                          </a:solidFill>
                        </wps:spPr>
                        <wps:bodyPr wrap="square" lIns="0" tIns="0" rIns="0" bIns="0" rtlCol="0">
                          <a:prstTxWarp prst="textNoShape">
                            <a:avLst/>
                          </a:prstTxWarp>
                          <a:noAutofit/>
                        </wps:bodyPr>
                      </wps:wsp>
                      <pic:pic xmlns:pic="http://schemas.openxmlformats.org/drawingml/2006/picture">
                        <pic:nvPicPr>
                          <pic:cNvPr id="342347274" name="Image 137"/>
                          <pic:cNvPicPr/>
                        </pic:nvPicPr>
                        <pic:blipFill>
                          <a:blip r:embed="rId83" cstate="print"/>
                          <a:stretch>
                            <a:fillRect/>
                          </a:stretch>
                        </pic:blipFill>
                        <pic:spPr>
                          <a:xfrm>
                            <a:off x="104687" y="-58868"/>
                            <a:ext cx="198009" cy="197995"/>
                          </a:xfrm>
                          <a:prstGeom prst="rect">
                            <a:avLst/>
                          </a:prstGeom>
                        </pic:spPr>
                      </pic:pic>
                    </wpg:wgp>
                  </a:graphicData>
                </a:graphic>
                <wp14:sizeRelV relativeFrom="margin">
                  <wp14:pctHeight>0</wp14:pctHeight>
                </wp14:sizeRelV>
              </wp:anchor>
            </w:drawing>
          </mc:Choice>
          <mc:Fallback>
            <w:pict>
              <v:group w14:anchorId="76C1F106" id="Group 68" o:spid="_x0000_s1026" alt="Poverty levels are high on the estate – poor housing conditions or education on how to maintain a healthy well-conditioned home, fuel and food struggles and digital&#10;exclusion all impacts the health and wellbeing of the community.&#10;" style="position:absolute;margin-left:20.85pt;margin-top:144.8pt;width:217.65pt;height:133.5pt;z-index:-251653062;mso-height-relative:margin" coordorigin=",-588" coordsize="27647,16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">
                <v:shape id="Graphic 135" o:spid="_x0000_s1027" style="position:absolute;left:449;top:449;width:27198;height:15920;visibility:visible;mso-wrap-style:square;v-text-anchor:top" coordsize="2719705,159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" path="m2705900,l,23609,13690,1591779r2705888,-23609l2705900,xe" fillcolor="#f1f2f2" stroked="f">
                  <v:path arrowok="t"/>
                </v:shape>
                <v:shape id="Graphic 136" o:spid="_x0000_s1028" style="position:absolute;width:27197;height:15919;visibility:visible;mso-wrap-style:square;v-text-anchor:top" coordsize="2719705,159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" path="m2705900,l,23609,13690,1591779r2705888,-23609l2705900,xe" fillcolor="#eae1d7" stroked="f">
                  <v:path arrowok="t"/>
                </v:shape>
                <v:shape id="Image 137" o:spid="_x0000_s1029" type="#_x0000_t75" style="position:absolute;left:1046;top:-588;width:1980;height:1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">
                  <v:imagedata r:id="rId84" o:title=""/>
                </v:shape>
              </v:group>
            </w:pict>
          </mc:Fallback>
        </mc:AlternateContent>
      </w:r>
      <w:r w:rsidR="00BB2AFD" w:rsidRPr="00ED7C2F">
        <w:rPr>
          <w:b/>
          <w:bCs/>
        </w:rPr>
        <mc:AlternateContent>
          <mc:Choice Requires="wpg">
            <w:drawing>
              <wp:anchor distT="0" distB="0" distL="114300" distR="114300" simplePos="0" relativeHeight="251666490" behindDoc="1" locked="0" layoutInCell="1" allowOverlap="1" wp14:anchorId="28C6A13D" wp14:editId="0C7FDE3E">
                <wp:simplePos x="0" y="0"/>
                <wp:positionH relativeFrom="column">
                  <wp:posOffset>266700</wp:posOffset>
                </wp:positionH>
                <wp:positionV relativeFrom="paragraph">
                  <wp:posOffset>3988351</wp:posOffset>
                </wp:positionV>
                <wp:extent cx="2504440" cy="1631950"/>
                <wp:effectExtent l="0" t="0" r="0" b="6350"/>
                <wp:wrapNone/>
                <wp:docPr id="409657798" name="Group 143" descr="There is currently a lack of community space for events, activities etc. on the estate – this negatively impacts the number and range of activities for Children and Young People and families to access locally."/>
                <wp:cNvGraphicFramePr/>
                <a:graphic xmlns:a="http://schemas.openxmlformats.org/drawingml/2006/main">
                  <a:graphicData uri="http://schemas.microsoft.com/office/word/2010/wordprocessingGroup">
                    <wpg:wgp>
                      <wpg:cNvGrpSpPr/>
                      <wpg:grpSpPr>
                        <a:xfrm>
                          <a:off x="0" y="0"/>
                          <a:ext cx="2504440" cy="1631950"/>
                          <a:chOff x="0" y="0"/>
                          <a:chExt cx="2504440" cy="1631950"/>
                        </a:xfrm>
                      </wpg:grpSpPr>
                      <wpg:grpSp>
                        <wpg:cNvPr id="1756448862" name="Group 1756448862"/>
                        <wpg:cNvGrpSpPr>
                          <a:grpSpLocks/>
                        </wpg:cNvGrpSpPr>
                        <wpg:grpSpPr>
                          <a:xfrm>
                            <a:off x="0" y="0"/>
                            <a:ext cx="2504440" cy="1631950"/>
                            <a:chOff x="0" y="0"/>
                            <a:chExt cx="2504440" cy="1631950"/>
                          </a:xfrm>
                        </wpg:grpSpPr>
                        <wps:wsp>
                          <wps:cNvPr id="1203539182" name="Graphic 115"/>
                          <wps:cNvSpPr/>
                          <wps:spPr>
                            <a:xfrm>
                              <a:off x="44999" y="44999"/>
                              <a:ext cx="2459990" cy="1586865"/>
                            </a:xfrm>
                            <a:custGeom>
                              <a:avLst/>
                              <a:gdLst/>
                              <a:ahLst/>
                              <a:cxnLst/>
                              <a:rect l="l" t="t" r="r" b="b"/>
                              <a:pathLst>
                                <a:path w="2459990" h="1586865">
                                  <a:moveTo>
                                    <a:pt x="2445766" y="0"/>
                                  </a:moveTo>
                                  <a:lnTo>
                                    <a:pt x="0" y="21348"/>
                                  </a:lnTo>
                                  <a:lnTo>
                                    <a:pt x="13665" y="1586738"/>
                                  </a:lnTo>
                                  <a:lnTo>
                                    <a:pt x="2459431" y="1565402"/>
                                  </a:lnTo>
                                  <a:lnTo>
                                    <a:pt x="2445766" y="0"/>
                                  </a:lnTo>
                                  <a:close/>
                                </a:path>
                              </a:pathLst>
                            </a:custGeom>
                            <a:solidFill>
                              <a:srgbClr val="F1F2F2"/>
                            </a:solidFill>
                          </wps:spPr>
                          <wps:bodyPr wrap="square" lIns="0" tIns="0" rIns="0" bIns="0" rtlCol="0">
                            <a:prstTxWarp prst="textNoShape">
                              <a:avLst/>
                            </a:prstTxWarp>
                            <a:noAutofit/>
                          </wps:bodyPr>
                        </wps:wsp>
                        <wps:wsp>
                          <wps:cNvPr id="1884784398" name="Graphic 116"/>
                          <wps:cNvSpPr/>
                          <wps:spPr>
                            <a:xfrm>
                              <a:off x="0" y="0"/>
                              <a:ext cx="2459990" cy="1586865"/>
                            </a:xfrm>
                            <a:custGeom>
                              <a:avLst/>
                              <a:gdLst/>
                              <a:ahLst/>
                              <a:cxnLst/>
                              <a:rect l="l" t="t" r="r" b="b"/>
                              <a:pathLst>
                                <a:path w="2459990" h="1586865">
                                  <a:moveTo>
                                    <a:pt x="2445766" y="0"/>
                                  </a:moveTo>
                                  <a:lnTo>
                                    <a:pt x="0" y="21348"/>
                                  </a:lnTo>
                                  <a:lnTo>
                                    <a:pt x="13665" y="1586738"/>
                                  </a:lnTo>
                                  <a:lnTo>
                                    <a:pt x="2459431" y="1565402"/>
                                  </a:lnTo>
                                  <a:lnTo>
                                    <a:pt x="2445766" y="0"/>
                                  </a:lnTo>
                                  <a:close/>
                                </a:path>
                              </a:pathLst>
                            </a:custGeom>
                            <a:solidFill>
                              <a:srgbClr val="EAE1D7"/>
                            </a:solidFill>
                          </wps:spPr>
                          <wps:bodyPr wrap="square" lIns="0" tIns="0" rIns="0" bIns="0" rtlCol="0">
                            <a:prstTxWarp prst="textNoShape">
                              <a:avLst/>
                            </a:prstTxWarp>
                            <a:noAutofit/>
                          </wps:bodyPr>
                        </wps:wsp>
                        <wps:wsp>
                          <wps:cNvPr id="501139644" name="Graphic 117"/>
                          <wps:cNvSpPr/>
                          <wps:spPr>
                            <a:xfrm>
                              <a:off x="2178010" y="12735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558649994" name="Graphic 118"/>
                          <wps:cNvSpPr/>
                          <wps:spPr>
                            <a:xfrm>
                              <a:off x="2160010" y="10935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92278F"/>
                            </a:solidFill>
                          </wps:spPr>
                          <wps:bodyPr wrap="square" lIns="0" tIns="0" rIns="0" bIns="0" rtlCol="0">
                            <a:prstTxWarp prst="textNoShape">
                              <a:avLst/>
                            </a:prstTxWarp>
                            <a:noAutofit/>
                          </wps:bodyPr>
                        </wps:wsp>
                      </wpg:grpSp>
                      <wps:wsp>
                        <wps:cNvPr id="290058251" name="Textbox 152"/>
                        <wps:cNvSpPr txBox="1">
                          <a:spLocks/>
                        </wps:cNvSpPr>
                        <wps:spPr>
                          <a:xfrm>
                            <a:off x="171450" y="142875"/>
                            <a:ext cx="2101850" cy="1308735"/>
                          </a:xfrm>
                          <a:prstGeom prst="rect">
                            <a:avLst/>
                          </a:prstGeom>
                        </wps:spPr>
                        <wps:txbx>
                          <w:txbxContent>
                            <w:p w14:paraId="3C4DC6C1" w14:textId="77777777" w:rsidR="00BB2AFD" w:rsidRPr="00ED7C2F" w:rsidRDefault="00BB2AFD" w:rsidP="00BB2AFD">
                              <w:pPr>
                                <w:pStyle w:val="BodyText"/>
                                <w:spacing w:before="23" w:line="232" w:lineRule="auto"/>
                                <w:ind w:left="22" w:right="17" w:hanging="3"/>
                                <w:rPr>
                                  <w:position w:val="3"/>
                                  <w:lang w:val="en-GB"/>
                                </w:rPr>
                              </w:pPr>
                              <w:r w:rsidRPr="00ED7C2F">
                                <w:rPr>
                                  <w:color w:val="231F20"/>
                                  <w:lang w:val="en-GB"/>
                                </w:rPr>
                                <w:t xml:space="preserve">There </w:t>
                              </w:r>
                              <w:r w:rsidRPr="00ED7C2F">
                                <w:rPr>
                                  <w:color w:val="231F20"/>
                                  <w:position w:val="1"/>
                                  <w:lang w:val="en-GB"/>
                                </w:rPr>
                                <w:t xml:space="preserve">is currently </w:t>
                              </w:r>
                              <w:r w:rsidRPr="00ED7C2F">
                                <w:rPr>
                                  <w:color w:val="231F20"/>
                                  <w:position w:val="2"/>
                                  <w:lang w:val="en-GB"/>
                                </w:rPr>
                                <w:t xml:space="preserve">a lack of </w:t>
                              </w:r>
                              <w:r w:rsidRPr="00ED7C2F">
                                <w:rPr>
                                  <w:color w:val="231F20"/>
                                  <w:lang w:val="en-GB"/>
                                </w:rPr>
                                <w:t xml:space="preserve">community </w:t>
                              </w:r>
                              <w:r w:rsidRPr="00ED7C2F">
                                <w:rPr>
                                  <w:color w:val="231F20"/>
                                  <w:position w:val="1"/>
                                  <w:lang w:val="en-GB"/>
                                </w:rPr>
                                <w:t xml:space="preserve">space </w:t>
                              </w:r>
                              <w:r w:rsidRPr="00ED7C2F">
                                <w:rPr>
                                  <w:color w:val="231F20"/>
                                  <w:position w:val="2"/>
                                  <w:lang w:val="en-GB"/>
                                </w:rPr>
                                <w:t xml:space="preserve">for events, </w:t>
                              </w:r>
                              <w:r w:rsidRPr="00ED7C2F">
                                <w:rPr>
                                  <w:color w:val="231F20"/>
                                  <w:lang w:val="en-GB"/>
                                </w:rPr>
                                <w:t xml:space="preserve">activities </w:t>
                              </w:r>
                              <w:r w:rsidRPr="00ED7C2F">
                                <w:rPr>
                                  <w:color w:val="231F20"/>
                                  <w:position w:val="1"/>
                                  <w:lang w:val="en-GB"/>
                                </w:rPr>
                                <w:t xml:space="preserve">etc. on the </w:t>
                              </w:r>
                              <w:r w:rsidRPr="00ED7C2F">
                                <w:rPr>
                                  <w:color w:val="231F20"/>
                                  <w:position w:val="2"/>
                                  <w:lang w:val="en-GB"/>
                                </w:rPr>
                                <w:t xml:space="preserve">estate – </w:t>
                              </w:r>
                              <w:r w:rsidRPr="00ED7C2F">
                                <w:rPr>
                                  <w:color w:val="231F20"/>
                                  <w:lang w:val="en-GB"/>
                                </w:rPr>
                                <w:t xml:space="preserve">this negatively </w:t>
                              </w:r>
                              <w:r w:rsidRPr="00ED7C2F">
                                <w:rPr>
                                  <w:color w:val="231F20"/>
                                  <w:position w:val="1"/>
                                  <w:lang w:val="en-GB"/>
                                </w:rPr>
                                <w:t xml:space="preserve">impacts </w:t>
                              </w:r>
                              <w:r w:rsidRPr="00ED7C2F">
                                <w:rPr>
                                  <w:color w:val="231F20"/>
                                  <w:position w:val="2"/>
                                  <w:lang w:val="en-GB"/>
                                </w:rPr>
                                <w:t xml:space="preserve">the </w:t>
                              </w:r>
                              <w:r w:rsidRPr="00ED7C2F">
                                <w:rPr>
                                  <w:color w:val="231F20"/>
                                  <w:lang w:val="en-GB"/>
                                </w:rPr>
                                <w:t xml:space="preserve">number </w:t>
                              </w:r>
                              <w:r w:rsidRPr="00ED7C2F">
                                <w:rPr>
                                  <w:color w:val="231F20"/>
                                  <w:position w:val="1"/>
                                  <w:lang w:val="en-GB"/>
                                </w:rPr>
                                <w:t xml:space="preserve">and range </w:t>
                              </w:r>
                              <w:r w:rsidRPr="00ED7C2F">
                                <w:rPr>
                                  <w:color w:val="231F20"/>
                                  <w:position w:val="2"/>
                                  <w:lang w:val="en-GB"/>
                                </w:rPr>
                                <w:t xml:space="preserve">of activities </w:t>
                              </w:r>
                              <w:r w:rsidRPr="00ED7C2F">
                                <w:rPr>
                                  <w:color w:val="231F20"/>
                                  <w:lang w:val="en-GB"/>
                                </w:rPr>
                                <w:t>for</w:t>
                              </w:r>
                              <w:r w:rsidRPr="00ED7C2F">
                                <w:rPr>
                                  <w:color w:val="231F20"/>
                                  <w:spacing w:val="-13"/>
                                  <w:lang w:val="en-GB"/>
                                </w:rPr>
                                <w:t xml:space="preserve"> </w:t>
                              </w:r>
                              <w:r w:rsidRPr="00ED7C2F">
                                <w:rPr>
                                  <w:color w:val="231F20"/>
                                  <w:lang w:val="en-GB"/>
                                </w:rPr>
                                <w:t>Children</w:t>
                              </w:r>
                              <w:r w:rsidRPr="00ED7C2F">
                                <w:rPr>
                                  <w:color w:val="231F20"/>
                                  <w:spacing w:val="-13"/>
                                  <w:lang w:val="en-GB"/>
                                </w:rPr>
                                <w:t xml:space="preserve"> </w:t>
                              </w:r>
                              <w:r w:rsidRPr="00ED7C2F">
                                <w:rPr>
                                  <w:color w:val="231F20"/>
                                  <w:position w:val="1"/>
                                  <w:lang w:val="en-GB"/>
                                </w:rPr>
                                <w:t>and</w:t>
                              </w:r>
                              <w:r w:rsidRPr="00ED7C2F">
                                <w:rPr>
                                  <w:color w:val="231F20"/>
                                  <w:spacing w:val="-16"/>
                                  <w:position w:val="1"/>
                                  <w:lang w:val="en-GB"/>
                                </w:rPr>
                                <w:t xml:space="preserve"> </w:t>
                              </w:r>
                              <w:r w:rsidRPr="00ED7C2F">
                                <w:rPr>
                                  <w:color w:val="231F20"/>
                                  <w:position w:val="2"/>
                                  <w:lang w:val="en-GB"/>
                                </w:rPr>
                                <w:t>Young</w:t>
                              </w:r>
                              <w:r w:rsidRPr="00ED7C2F">
                                <w:rPr>
                                  <w:color w:val="231F20"/>
                                  <w:spacing w:val="-13"/>
                                  <w:position w:val="2"/>
                                  <w:lang w:val="en-GB"/>
                                </w:rPr>
                                <w:t xml:space="preserve"> </w:t>
                              </w:r>
                              <w:r w:rsidRPr="00ED7C2F">
                                <w:rPr>
                                  <w:color w:val="231F20"/>
                                  <w:position w:val="2"/>
                                  <w:lang w:val="en-GB"/>
                                </w:rPr>
                                <w:t xml:space="preserve">People </w:t>
                              </w:r>
                              <w:r w:rsidRPr="00ED7C2F">
                                <w:rPr>
                                  <w:color w:val="231F20"/>
                                  <w:lang w:val="en-GB"/>
                                </w:rPr>
                                <w:t xml:space="preserve">and families </w:t>
                              </w:r>
                              <w:r w:rsidRPr="00ED7C2F">
                                <w:rPr>
                                  <w:color w:val="231F20"/>
                                  <w:position w:val="1"/>
                                  <w:lang w:val="en-GB"/>
                                </w:rPr>
                                <w:t xml:space="preserve">to access </w:t>
                              </w:r>
                              <w:r w:rsidRPr="00ED7C2F">
                                <w:rPr>
                                  <w:color w:val="231F20"/>
                                  <w:position w:val="2"/>
                                  <w:lang w:val="en-GB"/>
                                </w:rPr>
                                <w:t>locally</w:t>
                              </w:r>
                              <w:r w:rsidRPr="00ED7C2F">
                                <w:rPr>
                                  <w:color w:val="231F20"/>
                                  <w:position w:val="3"/>
                                  <w:lang w:val="en-GB"/>
                                </w:rPr>
                                <w:t>.</w:t>
                              </w:r>
                            </w:p>
                          </w:txbxContent>
                        </wps:txbx>
                        <wps:bodyPr wrap="square" lIns="0" tIns="0" rIns="0" bIns="0" rtlCol="0">
                          <a:noAutofit/>
                        </wps:bodyPr>
                      </wps:wsp>
                    </wpg:wgp>
                  </a:graphicData>
                </a:graphic>
              </wp:anchor>
            </w:drawing>
          </mc:Choice>
          <mc:Fallback>
            <w:pict>
              <v:group w14:anchorId="28C6A13D" id="Group 143" o:spid="_x0000_s1051" alt="There is currently a lack of community space for events, activities etc. on the estate – this negatively impacts the number and range of activities for Children and Young People and families to access locally." style="position:absolute;margin-left:21pt;margin-top:314.05pt;width:197.2pt;height:128.5pt;z-index:-251649990" coordsize="25044,1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">
                <v:group id="Group 1756448862" o:spid="_x0000_s1052" style="position:absolute;width:25044;height:16319" coordsize="25044,1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">
                  <v:shape id="Graphic 115" o:spid="_x0000_s1053" style="position:absolute;left:449;top:449;width:24600;height:15869;visibility:visible;mso-wrap-style:square;v-text-anchor:top" coordsize="2459990,158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" path="m2445766,l,21348,13665,1586738r2445766,-21336l2445766,xe" fillcolor="#f1f2f2" stroked="f">
                    <v:path arrowok="t"/>
                  </v:shape>
                  <v:shape id="Graphic 116" o:spid="_x0000_s1054" style="position:absolute;width:24599;height:15868;visibility:visible;mso-wrap-style:square;v-text-anchor:top" coordsize="2459990,158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" path="m2445766,l,21348,13665,1586738r2445766,-21336l2445766,xe" fillcolor="#eae1d7" stroked="f">
                    <v:path arrowok="t"/>
                  </v:shape>
                  <v:shape id="Graphic 117" o:spid="_x0000_s1055" style="position:absolute;left:21780;top:1273;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118" o:spid="_x0000_s1056" style="position:absolute;left:21600;top:1093;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" path="m90004,l54971,7072,26362,26360,7073,54965,,89992r7073,35033l26362,153635r28609,19288l90004,179997r35034,-7074l153647,153635r19289,-28610l180009,89992,172936,54965,153647,26360,125038,7072,90004,xe" fillcolor="#92278f" stroked="f">
                    <v:path arrowok="t"/>
                  </v:shape>
                </v:group>
                <v:shape id="Textbox 152" o:spid="_x0000_s1057" type="#_x0000_t202" style="position:absolute;left:1714;top:1428;width:21019;height:13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" filled="f" stroked="f">
                  <v:textbox inset="0,0,0,0">
                    <w:txbxContent>
                      <w:p w14:paraId="3C4DC6C1" w14:textId="77777777" w:rsidR="00BB2AFD" w:rsidRPr="00ED7C2F" w:rsidRDefault="00BB2AFD" w:rsidP="00BB2AFD">
                        <w:pPr>
                          <w:pStyle w:val="BodyText"/>
                          <w:spacing w:before="23" w:line="232" w:lineRule="auto"/>
                          <w:ind w:left="22" w:right="17" w:hanging="3"/>
                          <w:rPr>
                            <w:position w:val="3"/>
                            <w:lang w:val="en-GB"/>
                          </w:rPr>
                        </w:pPr>
                        <w:r w:rsidRPr="00ED7C2F">
                          <w:rPr>
                            <w:color w:val="231F20"/>
                            <w:lang w:val="en-GB"/>
                          </w:rPr>
                          <w:t xml:space="preserve">There </w:t>
                        </w:r>
                        <w:r w:rsidRPr="00ED7C2F">
                          <w:rPr>
                            <w:color w:val="231F20"/>
                            <w:position w:val="1"/>
                            <w:lang w:val="en-GB"/>
                          </w:rPr>
                          <w:t xml:space="preserve">is currently </w:t>
                        </w:r>
                        <w:r w:rsidRPr="00ED7C2F">
                          <w:rPr>
                            <w:color w:val="231F20"/>
                            <w:position w:val="2"/>
                            <w:lang w:val="en-GB"/>
                          </w:rPr>
                          <w:t xml:space="preserve">a lack of </w:t>
                        </w:r>
                        <w:r w:rsidRPr="00ED7C2F">
                          <w:rPr>
                            <w:color w:val="231F20"/>
                            <w:lang w:val="en-GB"/>
                          </w:rPr>
                          <w:t xml:space="preserve">community </w:t>
                        </w:r>
                        <w:r w:rsidRPr="00ED7C2F">
                          <w:rPr>
                            <w:color w:val="231F20"/>
                            <w:position w:val="1"/>
                            <w:lang w:val="en-GB"/>
                          </w:rPr>
                          <w:t xml:space="preserve">space </w:t>
                        </w:r>
                        <w:r w:rsidRPr="00ED7C2F">
                          <w:rPr>
                            <w:color w:val="231F20"/>
                            <w:position w:val="2"/>
                            <w:lang w:val="en-GB"/>
                          </w:rPr>
                          <w:t xml:space="preserve">for events, </w:t>
                        </w:r>
                        <w:r w:rsidRPr="00ED7C2F">
                          <w:rPr>
                            <w:color w:val="231F20"/>
                            <w:lang w:val="en-GB"/>
                          </w:rPr>
                          <w:t xml:space="preserve">activities </w:t>
                        </w:r>
                        <w:r w:rsidRPr="00ED7C2F">
                          <w:rPr>
                            <w:color w:val="231F20"/>
                            <w:position w:val="1"/>
                            <w:lang w:val="en-GB"/>
                          </w:rPr>
                          <w:t xml:space="preserve">etc. on the </w:t>
                        </w:r>
                        <w:r w:rsidRPr="00ED7C2F">
                          <w:rPr>
                            <w:color w:val="231F20"/>
                            <w:position w:val="2"/>
                            <w:lang w:val="en-GB"/>
                          </w:rPr>
                          <w:t xml:space="preserve">estate – </w:t>
                        </w:r>
                        <w:r w:rsidRPr="00ED7C2F">
                          <w:rPr>
                            <w:color w:val="231F20"/>
                            <w:lang w:val="en-GB"/>
                          </w:rPr>
                          <w:t xml:space="preserve">this negatively </w:t>
                        </w:r>
                        <w:r w:rsidRPr="00ED7C2F">
                          <w:rPr>
                            <w:color w:val="231F20"/>
                            <w:position w:val="1"/>
                            <w:lang w:val="en-GB"/>
                          </w:rPr>
                          <w:t xml:space="preserve">impacts </w:t>
                        </w:r>
                        <w:r w:rsidRPr="00ED7C2F">
                          <w:rPr>
                            <w:color w:val="231F20"/>
                            <w:position w:val="2"/>
                            <w:lang w:val="en-GB"/>
                          </w:rPr>
                          <w:t xml:space="preserve">the </w:t>
                        </w:r>
                        <w:r w:rsidRPr="00ED7C2F">
                          <w:rPr>
                            <w:color w:val="231F20"/>
                            <w:lang w:val="en-GB"/>
                          </w:rPr>
                          <w:t xml:space="preserve">number </w:t>
                        </w:r>
                        <w:r w:rsidRPr="00ED7C2F">
                          <w:rPr>
                            <w:color w:val="231F20"/>
                            <w:position w:val="1"/>
                            <w:lang w:val="en-GB"/>
                          </w:rPr>
                          <w:t xml:space="preserve">and range </w:t>
                        </w:r>
                        <w:r w:rsidRPr="00ED7C2F">
                          <w:rPr>
                            <w:color w:val="231F20"/>
                            <w:position w:val="2"/>
                            <w:lang w:val="en-GB"/>
                          </w:rPr>
                          <w:t xml:space="preserve">of activities </w:t>
                        </w:r>
                        <w:r w:rsidRPr="00ED7C2F">
                          <w:rPr>
                            <w:color w:val="231F20"/>
                            <w:lang w:val="en-GB"/>
                          </w:rPr>
                          <w:t>for</w:t>
                        </w:r>
                        <w:r w:rsidRPr="00ED7C2F">
                          <w:rPr>
                            <w:color w:val="231F20"/>
                            <w:spacing w:val="-13"/>
                            <w:lang w:val="en-GB"/>
                          </w:rPr>
                          <w:t xml:space="preserve"> </w:t>
                        </w:r>
                        <w:r w:rsidRPr="00ED7C2F">
                          <w:rPr>
                            <w:color w:val="231F20"/>
                            <w:lang w:val="en-GB"/>
                          </w:rPr>
                          <w:t>Children</w:t>
                        </w:r>
                        <w:r w:rsidRPr="00ED7C2F">
                          <w:rPr>
                            <w:color w:val="231F20"/>
                            <w:spacing w:val="-13"/>
                            <w:lang w:val="en-GB"/>
                          </w:rPr>
                          <w:t xml:space="preserve"> </w:t>
                        </w:r>
                        <w:r w:rsidRPr="00ED7C2F">
                          <w:rPr>
                            <w:color w:val="231F20"/>
                            <w:position w:val="1"/>
                            <w:lang w:val="en-GB"/>
                          </w:rPr>
                          <w:t>and</w:t>
                        </w:r>
                        <w:r w:rsidRPr="00ED7C2F">
                          <w:rPr>
                            <w:color w:val="231F20"/>
                            <w:spacing w:val="-16"/>
                            <w:position w:val="1"/>
                            <w:lang w:val="en-GB"/>
                          </w:rPr>
                          <w:t xml:space="preserve"> </w:t>
                        </w:r>
                        <w:r w:rsidRPr="00ED7C2F">
                          <w:rPr>
                            <w:color w:val="231F20"/>
                            <w:position w:val="2"/>
                            <w:lang w:val="en-GB"/>
                          </w:rPr>
                          <w:t>Young</w:t>
                        </w:r>
                        <w:r w:rsidRPr="00ED7C2F">
                          <w:rPr>
                            <w:color w:val="231F20"/>
                            <w:spacing w:val="-13"/>
                            <w:position w:val="2"/>
                            <w:lang w:val="en-GB"/>
                          </w:rPr>
                          <w:t xml:space="preserve"> </w:t>
                        </w:r>
                        <w:r w:rsidRPr="00ED7C2F">
                          <w:rPr>
                            <w:color w:val="231F20"/>
                            <w:position w:val="2"/>
                            <w:lang w:val="en-GB"/>
                          </w:rPr>
                          <w:t xml:space="preserve">People </w:t>
                        </w:r>
                        <w:r w:rsidRPr="00ED7C2F">
                          <w:rPr>
                            <w:color w:val="231F20"/>
                            <w:lang w:val="en-GB"/>
                          </w:rPr>
                          <w:t xml:space="preserve">and families </w:t>
                        </w:r>
                        <w:r w:rsidRPr="00ED7C2F">
                          <w:rPr>
                            <w:color w:val="231F20"/>
                            <w:position w:val="1"/>
                            <w:lang w:val="en-GB"/>
                          </w:rPr>
                          <w:t xml:space="preserve">to access </w:t>
                        </w:r>
                        <w:r w:rsidRPr="00ED7C2F">
                          <w:rPr>
                            <w:color w:val="231F20"/>
                            <w:position w:val="2"/>
                            <w:lang w:val="en-GB"/>
                          </w:rPr>
                          <w:t>locally</w:t>
                        </w:r>
                        <w:r w:rsidRPr="00ED7C2F">
                          <w:rPr>
                            <w:color w:val="231F20"/>
                            <w:position w:val="3"/>
                            <w:lang w:val="en-GB"/>
                          </w:rPr>
                          <w:t>.</w:t>
                        </w:r>
                      </w:p>
                    </w:txbxContent>
                  </v:textbox>
                </v:shape>
              </v:group>
            </w:pict>
          </mc:Fallback>
        </mc:AlternateContent>
      </w:r>
      <w:r w:rsidR="00BB2AFD" w:rsidRPr="00ED7C2F">
        <w:rPr>
          <w:sz w:val="2"/>
          <w:szCs w:val="2"/>
        </w:rPr>
        <mc:AlternateContent>
          <mc:Choice Requires="wps">
            <w:drawing>
              <wp:anchor distT="0" distB="0" distL="114300" distR="114300" simplePos="0" relativeHeight="251664442" behindDoc="1" locked="0" layoutInCell="1" allowOverlap="1" wp14:anchorId="67BFE11F" wp14:editId="6EC57DA7">
                <wp:simplePos x="0" y="0"/>
                <wp:positionH relativeFrom="column">
                  <wp:posOffset>436245</wp:posOffset>
                </wp:positionH>
                <wp:positionV relativeFrom="paragraph">
                  <wp:posOffset>2050415</wp:posOffset>
                </wp:positionV>
                <wp:extent cx="2364105" cy="1310640"/>
                <wp:effectExtent l="0" t="0" r="0" b="0"/>
                <wp:wrapNone/>
                <wp:docPr id="240501543"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4105" cy="1310640"/>
                        </a:xfrm>
                        <a:prstGeom prst="rect">
                          <a:avLst/>
                        </a:prstGeom>
                      </wps:spPr>
                      <wps:txbx>
                        <w:txbxContent>
                          <w:p w14:paraId="04B4953C" w14:textId="77777777" w:rsidR="008D6E99" w:rsidRPr="00ED7C2F" w:rsidRDefault="008D6E99" w:rsidP="008D6E99">
                            <w:pPr>
                              <w:pStyle w:val="BodyText"/>
                              <w:spacing w:before="28" w:line="230" w:lineRule="auto"/>
                              <w:ind w:left="22" w:right="100" w:hanging="3"/>
                              <w:rPr>
                                <w:position w:val="3"/>
                                <w:lang w:val="en-GB"/>
                              </w:rPr>
                            </w:pPr>
                            <w:r w:rsidRPr="00ED7C2F">
                              <w:rPr>
                                <w:color w:val="231F20"/>
                                <w:lang w:val="en-GB"/>
                              </w:rPr>
                              <w:t xml:space="preserve">Poverty </w:t>
                            </w:r>
                            <w:r w:rsidRPr="00ED7C2F">
                              <w:rPr>
                                <w:color w:val="231F20"/>
                                <w:position w:val="1"/>
                                <w:lang w:val="en-GB"/>
                              </w:rPr>
                              <w:t xml:space="preserve">levels are </w:t>
                            </w:r>
                            <w:r w:rsidRPr="00ED7C2F">
                              <w:rPr>
                                <w:color w:val="231F20"/>
                                <w:position w:val="2"/>
                                <w:lang w:val="en-GB"/>
                              </w:rPr>
                              <w:t xml:space="preserve">high on the </w:t>
                            </w:r>
                            <w:r w:rsidRPr="00ED7C2F">
                              <w:rPr>
                                <w:color w:val="231F20"/>
                                <w:lang w:val="en-GB"/>
                              </w:rPr>
                              <w:t xml:space="preserve">estate </w:t>
                            </w:r>
                            <w:r w:rsidRPr="00ED7C2F">
                              <w:rPr>
                                <w:color w:val="231F20"/>
                                <w:position w:val="1"/>
                                <w:lang w:val="en-GB"/>
                              </w:rPr>
                              <w:t xml:space="preserve">– poor housing </w:t>
                            </w:r>
                            <w:r w:rsidRPr="00ED7C2F">
                              <w:rPr>
                                <w:color w:val="231F20"/>
                                <w:position w:val="2"/>
                                <w:lang w:val="en-GB"/>
                              </w:rPr>
                              <w:t xml:space="preserve">conditions </w:t>
                            </w:r>
                            <w:r w:rsidRPr="00ED7C2F">
                              <w:rPr>
                                <w:color w:val="231F20"/>
                                <w:lang w:val="en-GB"/>
                              </w:rPr>
                              <w:t xml:space="preserve">or education </w:t>
                            </w:r>
                            <w:r w:rsidRPr="00ED7C2F">
                              <w:rPr>
                                <w:color w:val="231F20"/>
                                <w:position w:val="1"/>
                                <w:lang w:val="en-GB"/>
                              </w:rPr>
                              <w:t xml:space="preserve">on </w:t>
                            </w:r>
                            <w:r w:rsidRPr="00ED7C2F">
                              <w:rPr>
                                <w:color w:val="231F20"/>
                                <w:position w:val="2"/>
                                <w:lang w:val="en-GB"/>
                              </w:rPr>
                              <w:t>how to maintain</w:t>
                            </w:r>
                            <w:r w:rsidRPr="00ED7C2F">
                              <w:rPr>
                                <w:color w:val="231F20"/>
                                <w:spacing w:val="40"/>
                                <w:position w:val="2"/>
                                <w:lang w:val="en-GB"/>
                              </w:rPr>
                              <w:t xml:space="preserve"> </w:t>
                            </w:r>
                            <w:r w:rsidRPr="00ED7C2F">
                              <w:rPr>
                                <w:color w:val="231F20"/>
                                <w:lang w:val="en-GB"/>
                              </w:rPr>
                              <w:t xml:space="preserve">a healthy </w:t>
                            </w:r>
                            <w:r w:rsidRPr="00ED7C2F">
                              <w:rPr>
                                <w:color w:val="231F20"/>
                                <w:position w:val="1"/>
                                <w:lang w:val="en-GB"/>
                              </w:rPr>
                              <w:t xml:space="preserve">well-conditioned </w:t>
                            </w:r>
                            <w:r w:rsidRPr="00ED7C2F">
                              <w:rPr>
                                <w:color w:val="231F20"/>
                                <w:position w:val="2"/>
                                <w:lang w:val="en-GB"/>
                              </w:rPr>
                              <w:t xml:space="preserve">home, </w:t>
                            </w:r>
                            <w:r w:rsidRPr="00ED7C2F">
                              <w:rPr>
                                <w:color w:val="231F20"/>
                                <w:lang w:val="en-GB"/>
                              </w:rPr>
                              <w:t>fuel</w:t>
                            </w:r>
                            <w:r w:rsidRPr="00ED7C2F">
                              <w:rPr>
                                <w:color w:val="231F20"/>
                                <w:spacing w:val="-6"/>
                                <w:lang w:val="en-GB"/>
                              </w:rPr>
                              <w:t xml:space="preserve"> </w:t>
                            </w:r>
                            <w:r w:rsidRPr="00ED7C2F">
                              <w:rPr>
                                <w:color w:val="231F20"/>
                                <w:lang w:val="en-GB"/>
                              </w:rPr>
                              <w:t>and</w:t>
                            </w:r>
                            <w:r w:rsidRPr="00ED7C2F">
                              <w:rPr>
                                <w:color w:val="231F20"/>
                                <w:spacing w:val="-6"/>
                                <w:lang w:val="en-GB"/>
                              </w:rPr>
                              <w:t xml:space="preserve"> </w:t>
                            </w:r>
                            <w:r w:rsidRPr="00ED7C2F">
                              <w:rPr>
                                <w:color w:val="231F20"/>
                                <w:position w:val="1"/>
                                <w:lang w:val="en-GB"/>
                              </w:rPr>
                              <w:t>food</w:t>
                            </w:r>
                            <w:r w:rsidRPr="00ED7C2F">
                              <w:rPr>
                                <w:color w:val="231F20"/>
                                <w:spacing w:val="-6"/>
                                <w:position w:val="1"/>
                                <w:lang w:val="en-GB"/>
                              </w:rPr>
                              <w:t xml:space="preserve"> </w:t>
                            </w:r>
                            <w:r w:rsidRPr="00ED7C2F">
                              <w:rPr>
                                <w:color w:val="231F20"/>
                                <w:position w:val="1"/>
                                <w:lang w:val="en-GB"/>
                              </w:rPr>
                              <w:t>struggles</w:t>
                            </w:r>
                            <w:r w:rsidRPr="00ED7C2F">
                              <w:rPr>
                                <w:color w:val="231F20"/>
                                <w:spacing w:val="-6"/>
                                <w:position w:val="1"/>
                                <w:lang w:val="en-GB"/>
                              </w:rPr>
                              <w:t xml:space="preserve"> </w:t>
                            </w:r>
                            <w:r w:rsidRPr="00ED7C2F">
                              <w:rPr>
                                <w:color w:val="231F20"/>
                                <w:position w:val="2"/>
                                <w:lang w:val="en-GB"/>
                              </w:rPr>
                              <w:t>and</w:t>
                            </w:r>
                            <w:r w:rsidRPr="00ED7C2F">
                              <w:rPr>
                                <w:color w:val="231F20"/>
                                <w:spacing w:val="-6"/>
                                <w:position w:val="2"/>
                                <w:lang w:val="en-GB"/>
                              </w:rPr>
                              <w:t xml:space="preserve"> </w:t>
                            </w:r>
                            <w:r w:rsidRPr="00ED7C2F">
                              <w:rPr>
                                <w:color w:val="231F20"/>
                                <w:position w:val="3"/>
                                <w:lang w:val="en-GB"/>
                              </w:rPr>
                              <w:t>digital</w:t>
                            </w:r>
                          </w:p>
                          <w:p w14:paraId="1ECDCC95" w14:textId="77777777" w:rsidR="008D6E99" w:rsidRPr="00ED7C2F" w:rsidRDefault="008D6E99" w:rsidP="008D6E99">
                            <w:pPr>
                              <w:pStyle w:val="BodyText"/>
                              <w:spacing w:before="0" w:line="225" w:lineRule="auto"/>
                              <w:ind w:left="35" w:hanging="3"/>
                              <w:rPr>
                                <w:position w:val="3"/>
                                <w:lang w:val="en-GB"/>
                              </w:rPr>
                            </w:pPr>
                            <w:r w:rsidRPr="00ED7C2F">
                              <w:rPr>
                                <w:color w:val="231F20"/>
                                <w:lang w:val="en-GB"/>
                              </w:rPr>
                              <w:t>exclusion</w:t>
                            </w:r>
                            <w:r w:rsidRPr="00ED7C2F">
                              <w:rPr>
                                <w:color w:val="231F20"/>
                                <w:spacing w:val="-8"/>
                                <w:lang w:val="en-GB"/>
                              </w:rPr>
                              <w:t xml:space="preserve"> </w:t>
                            </w:r>
                            <w:r w:rsidRPr="00ED7C2F">
                              <w:rPr>
                                <w:color w:val="231F20"/>
                                <w:position w:val="1"/>
                                <w:lang w:val="en-GB"/>
                              </w:rPr>
                              <w:t>all</w:t>
                            </w:r>
                            <w:r w:rsidRPr="00ED7C2F">
                              <w:rPr>
                                <w:color w:val="231F20"/>
                                <w:spacing w:val="-8"/>
                                <w:position w:val="1"/>
                                <w:lang w:val="en-GB"/>
                              </w:rPr>
                              <w:t xml:space="preserve"> </w:t>
                            </w:r>
                            <w:r w:rsidRPr="00ED7C2F">
                              <w:rPr>
                                <w:color w:val="231F20"/>
                                <w:position w:val="1"/>
                                <w:lang w:val="en-GB"/>
                              </w:rPr>
                              <w:t>impacts</w:t>
                            </w:r>
                            <w:r w:rsidRPr="00ED7C2F">
                              <w:rPr>
                                <w:color w:val="231F20"/>
                                <w:spacing w:val="-8"/>
                                <w:position w:val="1"/>
                                <w:lang w:val="en-GB"/>
                              </w:rPr>
                              <w:t xml:space="preserve"> </w:t>
                            </w:r>
                            <w:r w:rsidRPr="00ED7C2F">
                              <w:rPr>
                                <w:color w:val="231F20"/>
                                <w:position w:val="2"/>
                                <w:lang w:val="en-GB"/>
                              </w:rPr>
                              <w:t>the</w:t>
                            </w:r>
                            <w:r w:rsidRPr="00ED7C2F">
                              <w:rPr>
                                <w:color w:val="231F20"/>
                                <w:spacing w:val="-8"/>
                                <w:position w:val="2"/>
                                <w:lang w:val="en-GB"/>
                              </w:rPr>
                              <w:t xml:space="preserve"> </w:t>
                            </w:r>
                            <w:r w:rsidRPr="00ED7C2F">
                              <w:rPr>
                                <w:color w:val="231F20"/>
                                <w:position w:val="2"/>
                                <w:lang w:val="en-GB"/>
                              </w:rPr>
                              <w:t>health</w:t>
                            </w:r>
                            <w:r w:rsidRPr="00ED7C2F">
                              <w:rPr>
                                <w:color w:val="231F20"/>
                                <w:spacing w:val="-8"/>
                                <w:position w:val="2"/>
                                <w:lang w:val="en-GB"/>
                              </w:rPr>
                              <w:t xml:space="preserve"> </w:t>
                            </w:r>
                            <w:r w:rsidRPr="00ED7C2F">
                              <w:rPr>
                                <w:color w:val="231F20"/>
                                <w:position w:val="3"/>
                                <w:lang w:val="en-GB"/>
                              </w:rPr>
                              <w:t xml:space="preserve">and </w:t>
                            </w:r>
                            <w:r w:rsidRPr="00ED7C2F">
                              <w:rPr>
                                <w:color w:val="231F20"/>
                                <w:lang w:val="en-GB"/>
                              </w:rPr>
                              <w:t xml:space="preserve">wellbeing </w:t>
                            </w:r>
                            <w:r w:rsidRPr="00ED7C2F">
                              <w:rPr>
                                <w:color w:val="231F20"/>
                                <w:position w:val="1"/>
                                <w:lang w:val="en-GB"/>
                              </w:rPr>
                              <w:t xml:space="preserve">of the </w:t>
                            </w:r>
                            <w:r w:rsidRPr="00ED7C2F">
                              <w:rPr>
                                <w:color w:val="231F20"/>
                                <w:position w:val="2"/>
                                <w:lang w:val="en-GB"/>
                              </w:rPr>
                              <w:t>community</w:t>
                            </w:r>
                            <w:r w:rsidRPr="00ED7C2F">
                              <w:rPr>
                                <w:color w:val="231F20"/>
                                <w:position w:val="3"/>
                                <w:lang w:val="en-GB"/>
                              </w:rPr>
                              <w:t>.</w:t>
                            </w:r>
                          </w:p>
                        </w:txbxContent>
                      </wps:txbx>
                      <wps:bodyPr wrap="square" lIns="0" tIns="0" rIns="0" bIns="0" rtlCol="0">
                        <a:noAutofit/>
                      </wps:bodyPr>
                    </wps:wsp>
                  </a:graphicData>
                </a:graphic>
              </wp:anchor>
            </w:drawing>
          </mc:Choice>
          <mc:Fallback>
            <w:pict>
              <v:shape w14:anchorId="67BFE11F" id="Textbox 151" o:spid="_x0000_s1058" type="#_x0000_t202" style="position:absolute;margin-left:34.35pt;margin-top:161.45pt;width:186.15pt;height:103.2pt;z-index:-2516520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" filled="f" stroked="f">
                <v:textbox inset="0,0,0,0">
                  <w:txbxContent>
                    <w:p w14:paraId="04B4953C" w14:textId="77777777" w:rsidR="008D6E99" w:rsidRPr="00ED7C2F" w:rsidRDefault="008D6E99" w:rsidP="008D6E99">
                      <w:pPr>
                        <w:pStyle w:val="BodyText"/>
                        <w:spacing w:before="28" w:line="230" w:lineRule="auto"/>
                        <w:ind w:left="22" w:right="100" w:hanging="3"/>
                        <w:rPr>
                          <w:position w:val="3"/>
                          <w:lang w:val="en-GB"/>
                        </w:rPr>
                      </w:pPr>
                      <w:r w:rsidRPr="00ED7C2F">
                        <w:rPr>
                          <w:color w:val="231F20"/>
                          <w:lang w:val="en-GB"/>
                        </w:rPr>
                        <w:t xml:space="preserve">Poverty </w:t>
                      </w:r>
                      <w:r w:rsidRPr="00ED7C2F">
                        <w:rPr>
                          <w:color w:val="231F20"/>
                          <w:position w:val="1"/>
                          <w:lang w:val="en-GB"/>
                        </w:rPr>
                        <w:t xml:space="preserve">levels are </w:t>
                      </w:r>
                      <w:r w:rsidRPr="00ED7C2F">
                        <w:rPr>
                          <w:color w:val="231F20"/>
                          <w:position w:val="2"/>
                          <w:lang w:val="en-GB"/>
                        </w:rPr>
                        <w:t xml:space="preserve">high on the </w:t>
                      </w:r>
                      <w:r w:rsidRPr="00ED7C2F">
                        <w:rPr>
                          <w:color w:val="231F20"/>
                          <w:lang w:val="en-GB"/>
                        </w:rPr>
                        <w:t xml:space="preserve">estate </w:t>
                      </w:r>
                      <w:r w:rsidRPr="00ED7C2F">
                        <w:rPr>
                          <w:color w:val="231F20"/>
                          <w:position w:val="1"/>
                          <w:lang w:val="en-GB"/>
                        </w:rPr>
                        <w:t xml:space="preserve">– poor housing </w:t>
                      </w:r>
                      <w:r w:rsidRPr="00ED7C2F">
                        <w:rPr>
                          <w:color w:val="231F20"/>
                          <w:position w:val="2"/>
                          <w:lang w:val="en-GB"/>
                        </w:rPr>
                        <w:t xml:space="preserve">conditions </w:t>
                      </w:r>
                      <w:r w:rsidRPr="00ED7C2F">
                        <w:rPr>
                          <w:color w:val="231F20"/>
                          <w:lang w:val="en-GB"/>
                        </w:rPr>
                        <w:t xml:space="preserve">or education </w:t>
                      </w:r>
                      <w:r w:rsidRPr="00ED7C2F">
                        <w:rPr>
                          <w:color w:val="231F20"/>
                          <w:position w:val="1"/>
                          <w:lang w:val="en-GB"/>
                        </w:rPr>
                        <w:t xml:space="preserve">on </w:t>
                      </w:r>
                      <w:r w:rsidRPr="00ED7C2F">
                        <w:rPr>
                          <w:color w:val="231F20"/>
                          <w:position w:val="2"/>
                          <w:lang w:val="en-GB"/>
                        </w:rPr>
                        <w:t>how to maintain</w:t>
                      </w:r>
                      <w:r w:rsidRPr="00ED7C2F">
                        <w:rPr>
                          <w:color w:val="231F20"/>
                          <w:spacing w:val="40"/>
                          <w:position w:val="2"/>
                          <w:lang w:val="en-GB"/>
                        </w:rPr>
                        <w:t xml:space="preserve"> </w:t>
                      </w:r>
                      <w:r w:rsidRPr="00ED7C2F">
                        <w:rPr>
                          <w:color w:val="231F20"/>
                          <w:lang w:val="en-GB"/>
                        </w:rPr>
                        <w:t xml:space="preserve">a healthy </w:t>
                      </w:r>
                      <w:r w:rsidRPr="00ED7C2F">
                        <w:rPr>
                          <w:color w:val="231F20"/>
                          <w:position w:val="1"/>
                          <w:lang w:val="en-GB"/>
                        </w:rPr>
                        <w:t xml:space="preserve">well-conditioned </w:t>
                      </w:r>
                      <w:r w:rsidRPr="00ED7C2F">
                        <w:rPr>
                          <w:color w:val="231F20"/>
                          <w:position w:val="2"/>
                          <w:lang w:val="en-GB"/>
                        </w:rPr>
                        <w:t xml:space="preserve">home, </w:t>
                      </w:r>
                      <w:r w:rsidRPr="00ED7C2F">
                        <w:rPr>
                          <w:color w:val="231F20"/>
                          <w:lang w:val="en-GB"/>
                        </w:rPr>
                        <w:t>fuel</w:t>
                      </w:r>
                      <w:r w:rsidRPr="00ED7C2F">
                        <w:rPr>
                          <w:color w:val="231F20"/>
                          <w:spacing w:val="-6"/>
                          <w:lang w:val="en-GB"/>
                        </w:rPr>
                        <w:t xml:space="preserve"> </w:t>
                      </w:r>
                      <w:r w:rsidRPr="00ED7C2F">
                        <w:rPr>
                          <w:color w:val="231F20"/>
                          <w:lang w:val="en-GB"/>
                        </w:rPr>
                        <w:t>and</w:t>
                      </w:r>
                      <w:r w:rsidRPr="00ED7C2F">
                        <w:rPr>
                          <w:color w:val="231F20"/>
                          <w:spacing w:val="-6"/>
                          <w:lang w:val="en-GB"/>
                        </w:rPr>
                        <w:t xml:space="preserve"> </w:t>
                      </w:r>
                      <w:r w:rsidRPr="00ED7C2F">
                        <w:rPr>
                          <w:color w:val="231F20"/>
                          <w:position w:val="1"/>
                          <w:lang w:val="en-GB"/>
                        </w:rPr>
                        <w:t>food</w:t>
                      </w:r>
                      <w:r w:rsidRPr="00ED7C2F">
                        <w:rPr>
                          <w:color w:val="231F20"/>
                          <w:spacing w:val="-6"/>
                          <w:position w:val="1"/>
                          <w:lang w:val="en-GB"/>
                        </w:rPr>
                        <w:t xml:space="preserve"> </w:t>
                      </w:r>
                      <w:r w:rsidRPr="00ED7C2F">
                        <w:rPr>
                          <w:color w:val="231F20"/>
                          <w:position w:val="1"/>
                          <w:lang w:val="en-GB"/>
                        </w:rPr>
                        <w:t>struggles</w:t>
                      </w:r>
                      <w:r w:rsidRPr="00ED7C2F">
                        <w:rPr>
                          <w:color w:val="231F20"/>
                          <w:spacing w:val="-6"/>
                          <w:position w:val="1"/>
                          <w:lang w:val="en-GB"/>
                        </w:rPr>
                        <w:t xml:space="preserve"> </w:t>
                      </w:r>
                      <w:r w:rsidRPr="00ED7C2F">
                        <w:rPr>
                          <w:color w:val="231F20"/>
                          <w:position w:val="2"/>
                          <w:lang w:val="en-GB"/>
                        </w:rPr>
                        <w:t>and</w:t>
                      </w:r>
                      <w:r w:rsidRPr="00ED7C2F">
                        <w:rPr>
                          <w:color w:val="231F20"/>
                          <w:spacing w:val="-6"/>
                          <w:position w:val="2"/>
                          <w:lang w:val="en-GB"/>
                        </w:rPr>
                        <w:t xml:space="preserve"> </w:t>
                      </w:r>
                      <w:r w:rsidRPr="00ED7C2F">
                        <w:rPr>
                          <w:color w:val="231F20"/>
                          <w:position w:val="3"/>
                          <w:lang w:val="en-GB"/>
                        </w:rPr>
                        <w:t>digital</w:t>
                      </w:r>
                    </w:p>
                    <w:p w14:paraId="1ECDCC95" w14:textId="77777777" w:rsidR="008D6E99" w:rsidRPr="00ED7C2F" w:rsidRDefault="008D6E99" w:rsidP="008D6E99">
                      <w:pPr>
                        <w:pStyle w:val="BodyText"/>
                        <w:spacing w:before="0" w:line="225" w:lineRule="auto"/>
                        <w:ind w:left="35" w:hanging="3"/>
                        <w:rPr>
                          <w:position w:val="3"/>
                          <w:lang w:val="en-GB"/>
                        </w:rPr>
                      </w:pPr>
                      <w:r w:rsidRPr="00ED7C2F">
                        <w:rPr>
                          <w:color w:val="231F20"/>
                          <w:lang w:val="en-GB"/>
                        </w:rPr>
                        <w:t>exclusion</w:t>
                      </w:r>
                      <w:r w:rsidRPr="00ED7C2F">
                        <w:rPr>
                          <w:color w:val="231F20"/>
                          <w:spacing w:val="-8"/>
                          <w:lang w:val="en-GB"/>
                        </w:rPr>
                        <w:t xml:space="preserve"> </w:t>
                      </w:r>
                      <w:r w:rsidRPr="00ED7C2F">
                        <w:rPr>
                          <w:color w:val="231F20"/>
                          <w:position w:val="1"/>
                          <w:lang w:val="en-GB"/>
                        </w:rPr>
                        <w:t>all</w:t>
                      </w:r>
                      <w:r w:rsidRPr="00ED7C2F">
                        <w:rPr>
                          <w:color w:val="231F20"/>
                          <w:spacing w:val="-8"/>
                          <w:position w:val="1"/>
                          <w:lang w:val="en-GB"/>
                        </w:rPr>
                        <w:t xml:space="preserve"> </w:t>
                      </w:r>
                      <w:r w:rsidRPr="00ED7C2F">
                        <w:rPr>
                          <w:color w:val="231F20"/>
                          <w:position w:val="1"/>
                          <w:lang w:val="en-GB"/>
                        </w:rPr>
                        <w:t>impacts</w:t>
                      </w:r>
                      <w:r w:rsidRPr="00ED7C2F">
                        <w:rPr>
                          <w:color w:val="231F20"/>
                          <w:spacing w:val="-8"/>
                          <w:position w:val="1"/>
                          <w:lang w:val="en-GB"/>
                        </w:rPr>
                        <w:t xml:space="preserve"> </w:t>
                      </w:r>
                      <w:r w:rsidRPr="00ED7C2F">
                        <w:rPr>
                          <w:color w:val="231F20"/>
                          <w:position w:val="2"/>
                          <w:lang w:val="en-GB"/>
                        </w:rPr>
                        <w:t>the</w:t>
                      </w:r>
                      <w:r w:rsidRPr="00ED7C2F">
                        <w:rPr>
                          <w:color w:val="231F20"/>
                          <w:spacing w:val="-8"/>
                          <w:position w:val="2"/>
                          <w:lang w:val="en-GB"/>
                        </w:rPr>
                        <w:t xml:space="preserve"> </w:t>
                      </w:r>
                      <w:r w:rsidRPr="00ED7C2F">
                        <w:rPr>
                          <w:color w:val="231F20"/>
                          <w:position w:val="2"/>
                          <w:lang w:val="en-GB"/>
                        </w:rPr>
                        <w:t>health</w:t>
                      </w:r>
                      <w:r w:rsidRPr="00ED7C2F">
                        <w:rPr>
                          <w:color w:val="231F20"/>
                          <w:spacing w:val="-8"/>
                          <w:position w:val="2"/>
                          <w:lang w:val="en-GB"/>
                        </w:rPr>
                        <w:t xml:space="preserve"> </w:t>
                      </w:r>
                      <w:r w:rsidRPr="00ED7C2F">
                        <w:rPr>
                          <w:color w:val="231F20"/>
                          <w:position w:val="3"/>
                          <w:lang w:val="en-GB"/>
                        </w:rPr>
                        <w:t xml:space="preserve">and </w:t>
                      </w:r>
                      <w:r w:rsidRPr="00ED7C2F">
                        <w:rPr>
                          <w:color w:val="231F20"/>
                          <w:lang w:val="en-GB"/>
                        </w:rPr>
                        <w:t xml:space="preserve">wellbeing </w:t>
                      </w:r>
                      <w:r w:rsidRPr="00ED7C2F">
                        <w:rPr>
                          <w:color w:val="231F20"/>
                          <w:position w:val="1"/>
                          <w:lang w:val="en-GB"/>
                        </w:rPr>
                        <w:t xml:space="preserve">of the </w:t>
                      </w:r>
                      <w:r w:rsidRPr="00ED7C2F">
                        <w:rPr>
                          <w:color w:val="231F20"/>
                          <w:position w:val="2"/>
                          <w:lang w:val="en-GB"/>
                        </w:rPr>
                        <w:t>community</w:t>
                      </w:r>
                      <w:r w:rsidRPr="00ED7C2F">
                        <w:rPr>
                          <w:color w:val="231F20"/>
                          <w:position w:val="3"/>
                          <w:lang w:val="en-GB"/>
                        </w:rPr>
                        <w:t>.</w:t>
                      </w:r>
                    </w:p>
                  </w:txbxContent>
                </v:textbox>
              </v:shape>
            </w:pict>
          </mc:Fallback>
        </mc:AlternateContent>
      </w:r>
      <w:r w:rsidR="3A3AF397" w:rsidRPr="00ED7C2F">
        <w:br w:type="page"/>
      </w:r>
    </w:p>
    <w:p w14:paraId="3A0E5C99" w14:textId="6CB054C3" w:rsidR="00995657" w:rsidRPr="00ED7C2F" w:rsidRDefault="00ED7C2F" w:rsidP="00C10397">
      <w:pPr>
        <w:pStyle w:val="Heading2"/>
      </w:pPr>
      <w:proofErr w:type="spellStart"/>
      <w:r>
        <w:lastRenderedPageBreak/>
        <w:t>Coxmoor</w:t>
      </w:r>
      <w:proofErr w:type="spellEnd"/>
      <w:r>
        <w:t xml:space="preserve"> Community </w:t>
      </w:r>
      <w:r w:rsidR="7AD520A4" w:rsidRPr="00ED7C2F">
        <w:t>Network</w:t>
      </w:r>
    </w:p>
    <w:p w14:paraId="7D786633" w14:textId="7D7FB1E3" w:rsidR="00FA230C" w:rsidRPr="00ED7C2F" w:rsidRDefault="00ED7C2F" w:rsidP="001A454E">
      <w:r w:rsidRPr="00ED7C2F">
        <w:t xml:space="preserve">The </w:t>
      </w:r>
      <w:proofErr w:type="spellStart"/>
      <w:r w:rsidRPr="00ED7C2F">
        <w:t>Coxmoor</w:t>
      </w:r>
      <w:proofErr w:type="spellEnd"/>
      <w:r w:rsidRPr="00ED7C2F">
        <w:t xml:space="preserve"> community Partnership was established in January 2021. The Partnership forms part of a network set up in Ashfield to deliver the vision of:</w:t>
      </w:r>
    </w:p>
    <w:p w14:paraId="5EDF2645" w14:textId="6C3662C7" w:rsidR="00FA230C" w:rsidRPr="00ED7C2F" w:rsidRDefault="00FA230C" w:rsidP="00FA230C">
      <w:pPr>
        <w:spacing w:line="300" w:lineRule="atLeast"/>
        <w:rPr>
          <w:rFonts w:ascii="Bradley Hand ITC" w:eastAsia="Arial" w:hAnsi="Bradley Hand ITC" w:cs="Arial"/>
          <w:b/>
          <w:bCs/>
          <w:color w:val="000000" w:themeColor="text1"/>
          <w:sz w:val="36"/>
          <w:szCs w:val="36"/>
        </w:rPr>
      </w:pPr>
      <w:r w:rsidRPr="00ED7C2F">
        <w:rPr>
          <w:rFonts w:ascii="Bradley Hand ITC" w:eastAsia="Arial" w:hAnsi="Bradley Hand ITC" w:cs="Arial"/>
          <w:b/>
          <w:bCs/>
          <w:color w:val="000000" w:themeColor="text1"/>
          <w:sz w:val="36"/>
          <w:szCs w:val="36"/>
        </w:rPr>
        <w:t>‘</w:t>
      </w:r>
      <w:r w:rsidRPr="00ED7C2F">
        <w:rPr>
          <w:rFonts w:ascii="Bradley Hand ITC" w:hAnsi="Bradley Hand ITC"/>
          <w:b/>
          <w:bCs/>
          <w:sz w:val="36"/>
          <w:szCs w:val="32"/>
        </w:rPr>
        <w:t>Healthy, happy lives for all who live in Ashfield’</w:t>
      </w:r>
    </w:p>
    <w:p w14:paraId="0CF84998" w14:textId="77777777" w:rsidR="00ED7C2F" w:rsidRDefault="00ED7C2F" w:rsidP="00ED7C2F">
      <w:r>
        <w:t>Ashfield Children and Young People Network Meeting</w:t>
      </w:r>
    </w:p>
    <w:p w14:paraId="31AC226E" w14:textId="77777777" w:rsidR="00ED7C2F" w:rsidRDefault="00ED7C2F" w:rsidP="00ED7C2F">
      <w:r>
        <w:t xml:space="preserve">The partnership is made up of a wide range of organisations, including but not limited to Everyone Active, Ashfield Health Network, Active Notts, National Energy Action, Family Hubs, Early Help, Neighbourhood Coordinators, Ashfield Citizens Advice, Ashfield Voluntary Action, Primary Integrated Services, Notts Integrated Care Board, Nottinghamshire MIND, ATT Further Education College, Your Health Notts/A Better Life, Inspire, Nottinghamshire County Council, Youth Justice, Schools, Tenant Engagement, </w:t>
      </w:r>
      <w:proofErr w:type="spellStart"/>
      <w:r>
        <w:t>Standguide</w:t>
      </w:r>
      <w:proofErr w:type="spellEnd"/>
      <w:r>
        <w:t>, Nonsuch Studios/Ashfield Creates, who work together to achieve this vision, aligned to a set of core values, that underpin a collaborative, action and person centre-focussed approach.</w:t>
      </w:r>
    </w:p>
    <w:p w14:paraId="3EC12A8A" w14:textId="6412BE63" w:rsidR="00ED7C2F" w:rsidRDefault="00ED7C2F" w:rsidP="00ED7C2F">
      <w:r>
        <w:t xml:space="preserve">The partnership has achieved several key successes since its inception. </w:t>
      </w:r>
    </w:p>
    <w:p w14:paraId="5CF0B81B" w14:textId="4C2AD965" w:rsidR="009101D5" w:rsidRDefault="009101D5" w:rsidP="00ED7C2F">
      <w:pPr>
        <w:sectPr w:rsidR="009101D5" w:rsidSect="00C668F7">
          <w:pgSz w:w="16840" w:h="11910" w:orient="landscape"/>
          <w:pgMar w:top="780" w:right="708" w:bottom="280" w:left="708" w:header="720" w:footer="720" w:gutter="0"/>
          <w:cols w:space="720"/>
        </w:sectPr>
      </w:pPr>
    </w:p>
    <w:p w14:paraId="365E9205" w14:textId="77777777" w:rsidR="009101D5" w:rsidRDefault="009101D5" w:rsidP="009101D5">
      <w:pPr>
        <w:keepNext/>
        <w:jc w:val="center"/>
      </w:pPr>
      <w:r>
        <w:rPr>
          <w:noProof/>
        </w:rPr>
        <w:drawing>
          <wp:inline distT="0" distB="0" distL="0" distR="0" wp14:anchorId="3298AAD3" wp14:editId="54E32B06">
            <wp:extent cx="2445385" cy="1835150"/>
            <wp:effectExtent l="0" t="0" r="0" b="0"/>
            <wp:docPr id="597425581" name="drawing" descr="Coxmoor network meeting - people sat in groups at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25581" name="drawing" descr="Coxmoor network meeting - people sat in groups at tables"/>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45385" cy="1835150"/>
                    </a:xfrm>
                    <a:prstGeom prst="rect">
                      <a:avLst/>
                    </a:prstGeom>
                  </pic:spPr>
                </pic:pic>
              </a:graphicData>
            </a:graphic>
          </wp:inline>
        </w:drawing>
      </w:r>
    </w:p>
    <w:p w14:paraId="6514ADB2" w14:textId="79CFF8BF" w:rsidR="009101D5" w:rsidRDefault="009101D5" w:rsidP="009101D5">
      <w:pPr>
        <w:pStyle w:val="Caption"/>
        <w:jc w:val="center"/>
      </w:pPr>
      <w:proofErr w:type="spellStart"/>
      <w:r>
        <w:t>Coxmoor</w:t>
      </w:r>
      <w:proofErr w:type="spellEnd"/>
      <w:r>
        <w:t xml:space="preserve"> Network Meeting </w:t>
      </w:r>
      <w:r>
        <w:fldChar w:fldCharType="begin"/>
      </w:r>
      <w:r>
        <w:instrText xml:space="preserve"> SEQ Coxmoor_Network_Meeting \* ARABIC </w:instrText>
      </w:r>
      <w:r>
        <w:fldChar w:fldCharType="separate"/>
      </w:r>
      <w:r>
        <w:rPr>
          <w:noProof/>
        </w:rPr>
        <w:t>1</w:t>
      </w:r>
      <w:r>
        <w:fldChar w:fldCharType="end"/>
      </w:r>
    </w:p>
    <w:p w14:paraId="5E57B582" w14:textId="77777777" w:rsidR="009101D5" w:rsidRDefault="009101D5" w:rsidP="009101D5">
      <w:pPr>
        <w:keepNext/>
        <w:jc w:val="center"/>
      </w:pPr>
      <w:r>
        <w:br w:type="column"/>
      </w:r>
      <w:r>
        <w:rPr>
          <w:noProof/>
        </w:rPr>
        <w:drawing>
          <wp:inline distT="0" distB="0" distL="0" distR="0" wp14:anchorId="03D212A4" wp14:editId="03D8E94A">
            <wp:extent cx="2510155" cy="1884045"/>
            <wp:effectExtent l="0" t="0" r="4445" b="1905"/>
            <wp:docPr id="259443707" name="drawing" descr="Coxmoor network meeting - people sat in groups at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43707" name="drawing" descr="Coxmoor network meeting - people sat in groups at tables"/>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510155" cy="1884045"/>
                    </a:xfrm>
                    <a:prstGeom prst="rect">
                      <a:avLst/>
                    </a:prstGeom>
                  </pic:spPr>
                </pic:pic>
              </a:graphicData>
            </a:graphic>
          </wp:inline>
        </w:drawing>
      </w:r>
    </w:p>
    <w:p w14:paraId="467EED12" w14:textId="385EDC1D" w:rsidR="009101D5" w:rsidRDefault="009101D5" w:rsidP="009101D5">
      <w:pPr>
        <w:pStyle w:val="Caption"/>
        <w:jc w:val="center"/>
      </w:pPr>
      <w:proofErr w:type="spellStart"/>
      <w:r>
        <w:t>Coxmoor</w:t>
      </w:r>
      <w:proofErr w:type="spellEnd"/>
      <w:r>
        <w:t xml:space="preserve"> Network Meeting </w:t>
      </w:r>
      <w:r>
        <w:fldChar w:fldCharType="begin"/>
      </w:r>
      <w:r>
        <w:instrText xml:space="preserve"> SEQ Coxmoor_Network_Meeting \* ARABIC </w:instrText>
      </w:r>
      <w:r>
        <w:fldChar w:fldCharType="separate"/>
      </w:r>
      <w:r>
        <w:rPr>
          <w:noProof/>
        </w:rPr>
        <w:t>2</w:t>
      </w:r>
      <w:r>
        <w:fldChar w:fldCharType="end"/>
      </w:r>
    </w:p>
    <w:p w14:paraId="225512F4" w14:textId="77777777" w:rsidR="009101D5" w:rsidRDefault="009101D5" w:rsidP="00ED7C2F"/>
    <w:p w14:paraId="19D3BCC0" w14:textId="77777777" w:rsidR="009101D5" w:rsidRDefault="009101D5" w:rsidP="00ED7C2F">
      <w:pPr>
        <w:sectPr w:rsidR="009101D5" w:rsidSect="009101D5">
          <w:type w:val="continuous"/>
          <w:pgSz w:w="16840" w:h="11910" w:orient="landscape"/>
          <w:pgMar w:top="780" w:right="708" w:bottom="280" w:left="708" w:header="720" w:footer="720" w:gutter="0"/>
          <w:cols w:num="2" w:space="720"/>
        </w:sectPr>
      </w:pPr>
    </w:p>
    <w:p w14:paraId="17B43946" w14:textId="06899792" w:rsidR="00995657" w:rsidRPr="00ED7C2F" w:rsidRDefault="00995657" w:rsidP="00ED7C2F"/>
    <w:p w14:paraId="368ADA69" w14:textId="4FD7FA76" w:rsidR="00995657" w:rsidRPr="00ED7C2F" w:rsidRDefault="0B6EF26F" w:rsidP="00C10397">
      <w:pPr>
        <w:pStyle w:val="Heading2"/>
      </w:pPr>
      <w:r w:rsidRPr="00ED7C2F">
        <w:lastRenderedPageBreak/>
        <w:t>Successes to date</w:t>
      </w:r>
    </w:p>
    <w:p w14:paraId="5B52EACC" w14:textId="77777777" w:rsidR="009101D5" w:rsidRDefault="009101D5" w:rsidP="009101D5">
      <w:pPr>
        <w:pStyle w:val="ListParagraph"/>
        <w:numPr>
          <w:ilvl w:val="0"/>
          <w:numId w:val="14"/>
        </w:numPr>
      </w:pPr>
      <w:r>
        <w:t xml:space="preserve">The </w:t>
      </w:r>
      <w:proofErr w:type="spellStart"/>
      <w:r>
        <w:t>Coxmoor</w:t>
      </w:r>
      <w:proofErr w:type="spellEnd"/>
      <w:r>
        <w:t xml:space="preserve"> network has, and continues to, build and grow in strength and numbers; partners are regularly coming together to meet and share their work and opportunities, building trusted relationships by working collaboratively with other partners and services in the area. This in turn is having a positive impact on our </w:t>
      </w:r>
      <w:proofErr w:type="spellStart"/>
      <w:r>
        <w:t>Coxmoor</w:t>
      </w:r>
      <w:proofErr w:type="spellEnd"/>
      <w:r>
        <w:t xml:space="preserve"> community. This action plan has been shaped by the </w:t>
      </w:r>
      <w:proofErr w:type="spellStart"/>
      <w:r>
        <w:t>Coxmoor</w:t>
      </w:r>
      <w:proofErr w:type="spellEnd"/>
      <w:r>
        <w:t xml:space="preserve"> network with a wide array of partners having an input and having their say, ensuring we are all working towards shared aims and a common purpose.</w:t>
      </w:r>
    </w:p>
    <w:p w14:paraId="79093AD1" w14:textId="77777777" w:rsidR="009101D5" w:rsidRDefault="009101D5" w:rsidP="009101D5">
      <w:pPr>
        <w:pStyle w:val="ListParagraph"/>
        <w:numPr>
          <w:ilvl w:val="0"/>
          <w:numId w:val="14"/>
        </w:numPr>
      </w:pPr>
      <w:r>
        <w:t xml:space="preserve">Within the </w:t>
      </w:r>
      <w:proofErr w:type="spellStart"/>
      <w:r>
        <w:t>Coxmoor</w:t>
      </w:r>
      <w:proofErr w:type="spellEnd"/>
      <w:r>
        <w:t xml:space="preserve"> network and wider there are a range of other networks and teams who widen the reach to our community in </w:t>
      </w:r>
      <w:proofErr w:type="spellStart"/>
      <w:r>
        <w:t>Coxmoor</w:t>
      </w:r>
      <w:proofErr w:type="spellEnd"/>
      <w:r>
        <w:t>, offering specific support and sharing key information between partners and organisations to provide the most appropriate support to the children, young people and families in the area – some of these include Project KIA, Pride in Place, the Discover Ashfield Primary School Network and Secondary School network.</w:t>
      </w:r>
    </w:p>
    <w:p w14:paraId="376E6B6D" w14:textId="348F5052" w:rsidR="009101D5" w:rsidRPr="009101D5" w:rsidRDefault="009101D5" w:rsidP="009101D5">
      <w:pPr>
        <w:pStyle w:val="ListParagraph"/>
        <w:numPr>
          <w:ilvl w:val="0"/>
          <w:numId w:val="14"/>
        </w:numPr>
      </w:pPr>
      <w:r>
        <w:t xml:space="preserve">In 2025 Ashfield District Council implemented sharing with partners a regular news update via email – </w:t>
      </w:r>
      <w:proofErr w:type="gramStart"/>
      <w:r>
        <w:t>this enabled partners</w:t>
      </w:r>
      <w:proofErr w:type="gramEnd"/>
      <w:r>
        <w:t xml:space="preserve"> to share information and opportunities with other partners and wider within Ashfield. In 2026 the news update progressed on to a new platform called SWAY. Feedback from partners about the news update has always been positive and it has proven to be of value to many, but since using SWAY more partners have expressed how useful, clear and enjoyable the news updates are to read.</w:t>
      </w:r>
    </w:p>
    <w:p w14:paraId="599F8D94" w14:textId="77777777" w:rsidR="009101D5" w:rsidRDefault="009101D5" w:rsidP="009101D5">
      <w:pPr>
        <w:sectPr w:rsidR="009101D5" w:rsidSect="009101D5">
          <w:type w:val="continuous"/>
          <w:pgSz w:w="16840" w:h="11910" w:orient="landscape"/>
          <w:pgMar w:top="780" w:right="708" w:bottom="280" w:left="708" w:header="720" w:footer="720" w:gutter="0"/>
          <w:cols w:space="720"/>
        </w:sectPr>
      </w:pPr>
    </w:p>
    <w:p w14:paraId="643C83D4" w14:textId="77777777" w:rsidR="009101D5" w:rsidRDefault="009101D5" w:rsidP="009101D5">
      <w:pPr>
        <w:keepNext/>
      </w:pPr>
      <w:r>
        <w:rPr>
          <w:noProof/>
        </w:rPr>
        <w:drawing>
          <wp:inline distT="0" distB="0" distL="0" distR="0" wp14:anchorId="3D0110D8" wp14:editId="1A121765">
            <wp:extent cx="4324350" cy="785823"/>
            <wp:effectExtent l="0" t="0" r="0" b="0"/>
            <wp:docPr id="535769529" name="drawing" descr="Coxmoor news updat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69529" name="drawing" descr="Coxmoor news update banner"/>
                    <pic:cNvPicPr/>
                  </pic:nvPicPr>
                  <pic:blipFill>
                    <a:blip r:embed="rId87">
                      <a:extLst>
                        <a:ext uri="{28A0092B-C50C-407E-A947-70E740481C1C}">
                          <a14:useLocalDpi xmlns:a14="http://schemas.microsoft.com/office/drawing/2010/main"/>
                        </a:ext>
                      </a:extLst>
                    </a:blip>
                    <a:stretch>
                      <a:fillRect/>
                    </a:stretch>
                  </pic:blipFill>
                  <pic:spPr>
                    <a:xfrm>
                      <a:off x="0" y="0"/>
                      <a:ext cx="4324350" cy="785823"/>
                    </a:xfrm>
                    <a:prstGeom prst="rect">
                      <a:avLst/>
                    </a:prstGeom>
                  </pic:spPr>
                </pic:pic>
              </a:graphicData>
            </a:graphic>
          </wp:inline>
        </w:drawing>
      </w:r>
    </w:p>
    <w:p w14:paraId="009A515C" w14:textId="74F8C69A" w:rsidR="009101D5" w:rsidRDefault="009101D5" w:rsidP="009101D5">
      <w:pPr>
        <w:pStyle w:val="Caption"/>
      </w:pPr>
      <w:proofErr w:type="spellStart"/>
      <w:r>
        <w:t>Coxmore</w:t>
      </w:r>
      <w:proofErr w:type="spellEnd"/>
      <w:r>
        <w:t xml:space="preserve"> news update </w:t>
      </w:r>
      <w:r>
        <w:fldChar w:fldCharType="begin"/>
      </w:r>
      <w:r>
        <w:instrText xml:space="preserve"> SEQ Coxmore_news_update \* ARABIC </w:instrText>
      </w:r>
      <w:r>
        <w:fldChar w:fldCharType="separate"/>
      </w:r>
      <w:r>
        <w:rPr>
          <w:noProof/>
        </w:rPr>
        <w:t>1</w:t>
      </w:r>
      <w:r>
        <w:fldChar w:fldCharType="end"/>
      </w:r>
      <w:r>
        <w:t xml:space="preserve"> – SWAY news update header</w:t>
      </w:r>
    </w:p>
    <w:p w14:paraId="7306A6D6" w14:textId="77777777" w:rsidR="009101D5" w:rsidRDefault="009101D5" w:rsidP="009101D5">
      <w:pPr>
        <w:keepNext/>
      </w:pPr>
      <w:r>
        <w:br w:type="column"/>
      </w:r>
      <w:r>
        <w:rPr>
          <w:noProof/>
        </w:rPr>
        <w:drawing>
          <wp:inline distT="0" distB="0" distL="0" distR="0" wp14:anchorId="38AF506C" wp14:editId="0FB5C507">
            <wp:extent cx="4297546" cy="790195"/>
            <wp:effectExtent l="0" t="0" r="0" b="0"/>
            <wp:docPr id="1893655065" name="drawing" descr="Coxmoor News Update Cont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5065" name="drawing" descr="Coxmoor News Update Contents"/>
                    <pic:cNvPicPr/>
                  </pic:nvPicPr>
                  <pic:blipFill>
                    <a:blip r:embed="rId88">
                      <a:extLst>
                        <a:ext uri="{28A0092B-C50C-407E-A947-70E740481C1C}">
                          <a14:useLocalDpi xmlns:a14="http://schemas.microsoft.com/office/drawing/2010/main"/>
                        </a:ext>
                      </a:extLst>
                    </a:blip>
                    <a:stretch>
                      <a:fillRect/>
                    </a:stretch>
                  </pic:blipFill>
                  <pic:spPr>
                    <a:xfrm>
                      <a:off x="0" y="0"/>
                      <a:ext cx="4297546" cy="790195"/>
                    </a:xfrm>
                    <a:prstGeom prst="rect">
                      <a:avLst/>
                    </a:prstGeom>
                  </pic:spPr>
                </pic:pic>
              </a:graphicData>
            </a:graphic>
          </wp:inline>
        </w:drawing>
      </w:r>
    </w:p>
    <w:p w14:paraId="7539543C" w14:textId="77777777" w:rsidR="009101D5" w:rsidRDefault="009101D5" w:rsidP="009101D5">
      <w:pPr>
        <w:pStyle w:val="Caption"/>
      </w:pPr>
      <w:proofErr w:type="spellStart"/>
      <w:r>
        <w:t>Coxmore</w:t>
      </w:r>
      <w:proofErr w:type="spellEnd"/>
      <w:r>
        <w:t xml:space="preserve"> news update </w:t>
      </w:r>
      <w:r>
        <w:fldChar w:fldCharType="begin"/>
      </w:r>
      <w:r>
        <w:instrText xml:space="preserve"> SEQ Coxmore_news_update \* ARABIC </w:instrText>
      </w:r>
      <w:r>
        <w:fldChar w:fldCharType="separate"/>
      </w:r>
      <w:r>
        <w:rPr>
          <w:noProof/>
        </w:rPr>
        <w:t>2</w:t>
      </w:r>
      <w:r>
        <w:fldChar w:fldCharType="end"/>
      </w:r>
      <w:r>
        <w:t xml:space="preserve"> – SWAY news update introduction</w:t>
      </w:r>
    </w:p>
    <w:p w14:paraId="3B4CD3C9" w14:textId="77777777" w:rsidR="009101D5" w:rsidRDefault="009101D5" w:rsidP="009101D5"/>
    <w:p w14:paraId="26B5DD15" w14:textId="79D0ECE5" w:rsidR="009101D5" w:rsidRPr="009101D5" w:rsidRDefault="009101D5" w:rsidP="009101D5">
      <w:pPr>
        <w:sectPr w:rsidR="009101D5" w:rsidRPr="009101D5" w:rsidSect="009101D5">
          <w:type w:val="continuous"/>
          <w:pgSz w:w="16840" w:h="11910" w:orient="landscape"/>
          <w:pgMar w:top="780" w:right="708" w:bottom="280" w:left="708" w:header="720" w:footer="720" w:gutter="0"/>
          <w:cols w:num="2" w:space="720"/>
        </w:sectPr>
      </w:pPr>
    </w:p>
    <w:p w14:paraId="4D467B7F" w14:textId="77777777" w:rsidR="009101D5" w:rsidRDefault="009101D5" w:rsidP="009101D5"/>
    <w:p w14:paraId="29EF3A62" w14:textId="77777777" w:rsidR="009101D5" w:rsidRDefault="009101D5" w:rsidP="009101D5">
      <w:pPr>
        <w:pStyle w:val="1text"/>
        <w:sectPr w:rsidR="009101D5" w:rsidSect="009101D5">
          <w:type w:val="continuous"/>
          <w:pgSz w:w="16840" w:h="11910" w:orient="landscape"/>
          <w:pgMar w:top="780" w:right="708" w:bottom="280" w:left="708" w:header="720" w:footer="720" w:gutter="0"/>
          <w:cols w:num="2" w:space="720"/>
        </w:sectPr>
      </w:pPr>
    </w:p>
    <w:p w14:paraId="0702CB8F" w14:textId="77777777" w:rsidR="00282B41" w:rsidRDefault="009101D5" w:rsidP="009101D5">
      <w:pPr>
        <w:pStyle w:val="ListParagraph"/>
        <w:numPr>
          <w:ilvl w:val="0"/>
          <w:numId w:val="15"/>
        </w:numPr>
        <w:rPr>
          <w:rFonts w:eastAsia="Arial" w:cs="Arial"/>
          <w:color w:val="000000" w:themeColor="text1"/>
          <w:szCs w:val="24"/>
        </w:rPr>
      </w:pPr>
      <w:r w:rsidRPr="00282B41">
        <w:rPr>
          <w:rFonts w:eastAsia="Arial" w:cs="Arial"/>
          <w:color w:val="000000" w:themeColor="text1"/>
          <w:szCs w:val="24"/>
        </w:rPr>
        <w:t>As part of Pride in Place funding The Kirkby Neighbourhood Board have gained vital community insight via a range of community engagement methods. One success has been with the Pride in Place surveys in which we had approx. 1,500 completed. This has provided important insight from the community and local business and services which is now being used to help shape work, projects and regeneration projects in the area.</w:t>
      </w:r>
    </w:p>
    <w:p w14:paraId="6B6D9B29" w14:textId="7CDEB641" w:rsidR="00C63CC0" w:rsidRPr="00282B41" w:rsidRDefault="009101D5" w:rsidP="009101D5">
      <w:pPr>
        <w:pStyle w:val="ListParagraph"/>
        <w:numPr>
          <w:ilvl w:val="0"/>
          <w:numId w:val="15"/>
        </w:numPr>
        <w:rPr>
          <w:rFonts w:eastAsia="Arial" w:cs="Arial"/>
          <w:color w:val="000000" w:themeColor="text1"/>
          <w:szCs w:val="24"/>
        </w:rPr>
      </w:pPr>
      <w:r w:rsidRPr="00282B41">
        <w:rPr>
          <w:rFonts w:eastAsia="Arial" w:cs="Arial"/>
          <w:color w:val="000000" w:themeColor="text1"/>
          <w:szCs w:val="24"/>
        </w:rPr>
        <w:t>The CRAG (</w:t>
      </w:r>
      <w:proofErr w:type="spellStart"/>
      <w:r w:rsidRPr="00282B41">
        <w:rPr>
          <w:rFonts w:eastAsia="Arial" w:cs="Arial"/>
          <w:color w:val="000000" w:themeColor="text1"/>
          <w:szCs w:val="24"/>
        </w:rPr>
        <w:t>Coxmoor</w:t>
      </w:r>
      <w:proofErr w:type="spellEnd"/>
      <w:r w:rsidRPr="00282B41">
        <w:rPr>
          <w:rFonts w:eastAsia="Arial" w:cs="Arial"/>
          <w:color w:val="000000" w:themeColor="text1"/>
          <w:szCs w:val="24"/>
        </w:rPr>
        <w:t xml:space="preserve"> Residents Action Group) has continued to go from strength to strength. With support from the team at AVA (Ashfield Voluntary Action) residents meet regularly working together to improve their local community, developing activity and support sessions, delivering community events and coming together to increase opportunities. The CRAG is now very much self-sufficient with light-touch support from staff at AVA (something to be extremely proud of) - the group is very much by the community, for the community.</w:t>
      </w:r>
    </w:p>
    <w:p w14:paraId="43CAA403" w14:textId="77777777" w:rsidR="00CA5B29" w:rsidRPr="00ED7C2F" w:rsidRDefault="00CA5B29" w:rsidP="001A454E">
      <w:pPr>
        <w:rPr>
          <w:rStyle w:val="eop"/>
          <w:rFonts w:eastAsia="Times New Roman" w:cs="Arial"/>
          <w:szCs w:val="24"/>
        </w:rPr>
      </w:pPr>
    </w:p>
    <w:p w14:paraId="68435A2F" w14:textId="77777777" w:rsidR="006F3BFF" w:rsidRPr="00ED7C2F" w:rsidRDefault="006F3BFF" w:rsidP="001A454E">
      <w:pPr>
        <w:rPr>
          <w:rStyle w:val="eop"/>
          <w:rFonts w:eastAsia="Times New Roman" w:cs="Arial"/>
          <w:szCs w:val="24"/>
        </w:rPr>
        <w:sectPr w:rsidR="006F3BFF" w:rsidRPr="00ED7C2F" w:rsidSect="009101D5">
          <w:type w:val="continuous"/>
          <w:pgSz w:w="16840" w:h="11910" w:orient="landscape"/>
          <w:pgMar w:top="780" w:right="708" w:bottom="280" w:left="708" w:header="720" w:footer="720" w:gutter="0"/>
          <w:cols w:space="720"/>
        </w:sectPr>
      </w:pPr>
    </w:p>
    <w:p w14:paraId="4338BF0A" w14:textId="4413E74B" w:rsidR="00CA5B29" w:rsidRPr="00ED7C2F" w:rsidRDefault="009101D5" w:rsidP="006F3BFF">
      <w:pPr>
        <w:keepNext/>
        <w:spacing w:after="0" w:line="240" w:lineRule="auto"/>
        <w:jc w:val="center"/>
        <w:rPr>
          <w:rStyle w:val="eop"/>
          <w:rFonts w:eastAsia="Times New Roman" w:cs="Arial"/>
          <w:szCs w:val="24"/>
        </w:rPr>
      </w:pPr>
      <w:r>
        <w:rPr>
          <w:noProof/>
        </w:rPr>
        <w:drawing>
          <wp:inline distT="0" distB="0" distL="0" distR="0" wp14:anchorId="4A9D0887" wp14:editId="744594E5">
            <wp:extent cx="1671229" cy="2354913"/>
            <wp:effectExtent l="0" t="0" r="0" b="0"/>
            <wp:docPr id="1492283119" name="drawing" descr="Celebrate community action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83119" name="drawing" descr="Celebrate community action poster"/>
                    <pic:cNvPicPr/>
                  </pic:nvPicPr>
                  <pic:blipFill>
                    <a:blip r:embed="rId89">
                      <a:extLst>
                        <a:ext uri="{28A0092B-C50C-407E-A947-70E740481C1C}">
                          <a14:useLocalDpi xmlns:a14="http://schemas.microsoft.com/office/drawing/2010/main"/>
                        </a:ext>
                      </a:extLst>
                    </a:blip>
                    <a:stretch>
                      <a:fillRect/>
                    </a:stretch>
                  </pic:blipFill>
                  <pic:spPr>
                    <a:xfrm>
                      <a:off x="0" y="0"/>
                      <a:ext cx="1671229" cy="2354913"/>
                    </a:xfrm>
                    <a:prstGeom prst="rect">
                      <a:avLst/>
                    </a:prstGeom>
                  </pic:spPr>
                </pic:pic>
              </a:graphicData>
            </a:graphic>
          </wp:inline>
        </w:drawing>
      </w:r>
    </w:p>
    <w:p w14:paraId="6E8A2BDD" w14:textId="195BA33D" w:rsidR="006F3BFF" w:rsidRPr="00ED7C2F" w:rsidRDefault="009101D5" w:rsidP="006F3BFF">
      <w:pPr>
        <w:pStyle w:val="Caption"/>
        <w:jc w:val="center"/>
      </w:pPr>
      <w:r>
        <w:t>Celebrate community action poster</w:t>
      </w:r>
      <w:r w:rsidR="00CA5B29" w:rsidRPr="00ED7C2F">
        <w:br w:type="column"/>
      </w:r>
      <w:r>
        <w:rPr>
          <w:noProof/>
        </w:rPr>
        <w:drawing>
          <wp:inline distT="0" distB="0" distL="0" distR="0" wp14:anchorId="53841B5B" wp14:editId="04C553B4">
            <wp:extent cx="1674682" cy="2359276"/>
            <wp:effectExtent l="0" t="0" r="0" b="0"/>
            <wp:docPr id="21502752" name="drawing" descr="Family fun day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2752" name="drawing" descr="Family fun day poster"/>
                    <pic:cNvPicPr/>
                  </pic:nvPicPr>
                  <pic:blipFill>
                    <a:blip r:embed="rId90">
                      <a:extLst>
                        <a:ext uri="{28A0092B-C50C-407E-A947-70E740481C1C}">
                          <a14:useLocalDpi xmlns:a14="http://schemas.microsoft.com/office/drawing/2010/main"/>
                        </a:ext>
                      </a:extLst>
                    </a:blip>
                    <a:stretch>
                      <a:fillRect/>
                    </a:stretch>
                  </pic:blipFill>
                  <pic:spPr>
                    <a:xfrm>
                      <a:off x="0" y="0"/>
                      <a:ext cx="1674682" cy="2359276"/>
                    </a:xfrm>
                    <a:prstGeom prst="rect">
                      <a:avLst/>
                    </a:prstGeom>
                  </pic:spPr>
                </pic:pic>
              </a:graphicData>
            </a:graphic>
          </wp:inline>
        </w:drawing>
      </w:r>
    </w:p>
    <w:p w14:paraId="33779218" w14:textId="5AB85969" w:rsidR="009101D5" w:rsidRDefault="009101D5" w:rsidP="006F3BFF">
      <w:pPr>
        <w:pStyle w:val="Caption"/>
        <w:jc w:val="center"/>
      </w:pPr>
      <w:r>
        <w:t>Family fun day poster</w:t>
      </w:r>
      <w:r w:rsidR="006F3BFF" w:rsidRPr="00ED7C2F">
        <w:br w:type="column"/>
      </w:r>
      <w:r>
        <w:rPr>
          <w:noProof/>
        </w:rPr>
        <w:drawing>
          <wp:inline distT="0" distB="0" distL="0" distR="0" wp14:anchorId="4ABE58C3" wp14:editId="545D56E5">
            <wp:extent cx="1667284" cy="2348855"/>
            <wp:effectExtent l="0" t="0" r="0" b="0"/>
            <wp:docPr id="1646454111" name="drawing" descr="Christmas party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54111" name="drawing" descr="Christmas party poster"/>
                    <pic:cNvPicPr/>
                  </pic:nvPicPr>
                  <pic:blipFill>
                    <a:blip r:embed="rId91">
                      <a:extLst>
                        <a:ext uri="{28A0092B-C50C-407E-A947-70E740481C1C}">
                          <a14:useLocalDpi xmlns:a14="http://schemas.microsoft.com/office/drawing/2010/main"/>
                        </a:ext>
                      </a:extLst>
                    </a:blip>
                    <a:stretch>
                      <a:fillRect/>
                    </a:stretch>
                  </pic:blipFill>
                  <pic:spPr>
                    <a:xfrm>
                      <a:off x="0" y="0"/>
                      <a:ext cx="1667284" cy="2348855"/>
                    </a:xfrm>
                    <a:prstGeom prst="rect">
                      <a:avLst/>
                    </a:prstGeom>
                  </pic:spPr>
                </pic:pic>
              </a:graphicData>
            </a:graphic>
          </wp:inline>
        </w:drawing>
      </w:r>
    </w:p>
    <w:p w14:paraId="6C4250BE" w14:textId="1FA478D8" w:rsidR="006F3BFF" w:rsidRPr="00ED7C2F" w:rsidRDefault="009101D5" w:rsidP="006F3BFF">
      <w:pPr>
        <w:pStyle w:val="Caption"/>
        <w:jc w:val="center"/>
      </w:pPr>
      <w:r>
        <w:t>Christmas party poster</w:t>
      </w:r>
    </w:p>
    <w:p w14:paraId="7AE7AC90" w14:textId="13C57CB2" w:rsidR="006F3BFF" w:rsidRPr="00ED7C2F" w:rsidRDefault="006F3BFF" w:rsidP="00CA5B29">
      <w:pPr>
        <w:keepNext/>
        <w:spacing w:after="0" w:line="240" w:lineRule="auto"/>
        <w:rPr>
          <w:rStyle w:val="eop"/>
          <w:rFonts w:eastAsia="Times New Roman" w:cs="Arial"/>
          <w:szCs w:val="24"/>
        </w:rPr>
        <w:sectPr w:rsidR="006F3BFF" w:rsidRPr="00ED7C2F" w:rsidSect="00CA5B29">
          <w:type w:val="continuous"/>
          <w:pgSz w:w="16840" w:h="11910" w:orient="landscape"/>
          <w:pgMar w:top="780" w:right="708" w:bottom="280" w:left="708" w:header="720" w:footer="720" w:gutter="0"/>
          <w:cols w:num="3" w:space="720"/>
        </w:sectPr>
      </w:pPr>
    </w:p>
    <w:p w14:paraId="0FA16E71" w14:textId="62FCECA9" w:rsidR="00282B41" w:rsidRDefault="00282B41" w:rsidP="006F3BFF">
      <w:pPr>
        <w:pStyle w:val="Heading3"/>
      </w:pPr>
      <w:r>
        <w:br w:type="page"/>
      </w:r>
    </w:p>
    <w:p w14:paraId="61B4B963" w14:textId="297EF3F4" w:rsidR="00CF51ED" w:rsidRPr="00ED7C2F" w:rsidRDefault="00CF51ED" w:rsidP="00CF51ED">
      <w:pPr>
        <w:sectPr w:rsidR="00CF51ED" w:rsidRPr="00ED7C2F" w:rsidSect="00CF51ED">
          <w:type w:val="continuous"/>
          <w:pgSz w:w="16840" w:h="11910" w:orient="landscape"/>
          <w:pgMar w:top="780" w:right="708" w:bottom="280" w:left="708" w:header="720" w:footer="720" w:gutter="0"/>
          <w:cols w:num="3" w:space="720"/>
        </w:sectPr>
      </w:pPr>
    </w:p>
    <w:p w14:paraId="67AB27DE" w14:textId="38ABB341" w:rsidR="00995657" w:rsidRPr="00ED7C2F" w:rsidRDefault="00282B41" w:rsidP="00C10397">
      <w:pPr>
        <w:pStyle w:val="Heading2"/>
      </w:pPr>
      <w:proofErr w:type="spellStart"/>
      <w:r>
        <w:lastRenderedPageBreak/>
        <w:t>Coxmoor</w:t>
      </w:r>
      <w:proofErr w:type="spellEnd"/>
      <w:r w:rsidR="540C9974" w:rsidRPr="00ED7C2F">
        <w:t xml:space="preserve"> Action Plan 2026 - 2035</w:t>
      </w:r>
    </w:p>
    <w:p w14:paraId="6DDAC1F4" w14:textId="0C3CE9FE" w:rsidR="00995657" w:rsidRPr="00ED7C2F" w:rsidRDefault="00995657" w:rsidP="5FED7624">
      <w:pPr>
        <w:spacing w:after="0" w:line="240" w:lineRule="auto"/>
        <w:rPr>
          <w:rFonts w:eastAsia="Arial" w:cs="Arial"/>
          <w:color w:val="000000" w:themeColor="text1"/>
          <w:szCs w:val="24"/>
        </w:rPr>
      </w:pPr>
    </w:p>
    <w:p w14:paraId="2C54A2F0" w14:textId="6C46EF4C" w:rsidR="00995657" w:rsidRPr="00ED7C2F" w:rsidRDefault="0060406B" w:rsidP="5FED7624">
      <w:pPr>
        <w:pStyle w:val="NormalWeb"/>
        <w:spacing w:before="0" w:beforeAutospacing="0" w:after="0" w:afterAutospacing="0"/>
        <w:rPr>
          <w:rFonts w:eastAsia="Arial"/>
          <w:color w:val="000000" w:themeColor="text1"/>
        </w:rPr>
      </w:pPr>
      <w:r w:rsidRPr="00ED7C2F">
        <w:drawing>
          <wp:anchor distT="0" distB="0" distL="114300" distR="114300" simplePos="0" relativeHeight="251651102" behindDoc="0" locked="0" layoutInCell="1" allowOverlap="1" wp14:anchorId="0119003A" wp14:editId="5325971D">
            <wp:simplePos x="0" y="0"/>
            <wp:positionH relativeFrom="column">
              <wp:posOffset>4331970</wp:posOffset>
            </wp:positionH>
            <wp:positionV relativeFrom="paragraph">
              <wp:posOffset>173355</wp:posOffset>
            </wp:positionV>
            <wp:extent cx="5135880" cy="3556000"/>
            <wp:effectExtent l="0" t="0" r="7620" b="6350"/>
            <wp:wrapThrough wrapText="bothSides">
              <wp:wrapPolygon edited="0">
                <wp:start x="0" y="0"/>
                <wp:lineTo x="0" y="21523"/>
                <wp:lineTo x="21552" y="21523"/>
                <wp:lineTo x="21552" y="0"/>
                <wp:lineTo x="0" y="0"/>
              </wp:wrapPolygon>
            </wp:wrapThrough>
            <wp:docPr id="1733735441" name="drawing" descr="Diagram of a person, displaying 40% socioeconomic factors, 10% physical environment, 30% Health behaviours, 20% Health care, image source institute for clinical systems improvement going beyond clinical walls solving complex problems octo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5441" name="drawing" descr="Diagram of a person, displaying 40% socioeconomic factors, 10% physical environment, 30% Health behaviours, 20% Health care, image source institute for clinical systems improvement going beyond clinical walls solving complex problems october 2014"/>
                    <pic:cNvPicPr/>
                  </pic:nvPicPr>
                  <pic:blipFill>
                    <a:blip r:embed="rId92">
                      <a:extLst>
                        <a:ext uri="{28A0092B-C50C-407E-A947-70E740481C1C}">
                          <a14:useLocalDpi xmlns:a14="http://schemas.microsoft.com/office/drawing/2010/main" val="0"/>
                        </a:ext>
                      </a:extLst>
                    </a:blip>
                    <a:stretch>
                      <a:fillRect/>
                    </a:stretch>
                  </pic:blipFill>
                  <pic:spPr>
                    <a:xfrm>
                      <a:off x="0" y="0"/>
                      <a:ext cx="5135880" cy="3556000"/>
                    </a:xfrm>
                    <a:prstGeom prst="rect">
                      <a:avLst/>
                    </a:prstGeom>
                  </pic:spPr>
                </pic:pic>
              </a:graphicData>
            </a:graphic>
            <wp14:sizeRelH relativeFrom="page">
              <wp14:pctWidth>0</wp14:pctWidth>
            </wp14:sizeRelH>
            <wp14:sizeRelV relativeFrom="page">
              <wp14:pctHeight>0</wp14:pctHeight>
            </wp14:sizeRelV>
          </wp:anchor>
        </w:drawing>
      </w:r>
      <w:r w:rsidR="540C9974" w:rsidRPr="00ED7C2F">
        <w:rPr>
          <w:rFonts w:eastAsia="Arial"/>
          <w:color w:val="000000" w:themeColor="text1"/>
        </w:rPr>
        <w:t xml:space="preserve">This action plan has been developed by the </w:t>
      </w:r>
      <w:proofErr w:type="spellStart"/>
      <w:r w:rsidR="00282B41">
        <w:rPr>
          <w:rFonts w:eastAsia="Arial"/>
          <w:color w:val="000000" w:themeColor="text1"/>
        </w:rPr>
        <w:t>Coxmoor</w:t>
      </w:r>
      <w:proofErr w:type="spellEnd"/>
      <w:r w:rsidR="00282B41">
        <w:rPr>
          <w:rFonts w:eastAsia="Arial"/>
          <w:color w:val="000000" w:themeColor="text1"/>
        </w:rPr>
        <w:t xml:space="preserve"> Community Partnership</w:t>
      </w:r>
      <w:r w:rsidR="540C9974" w:rsidRPr="00ED7C2F">
        <w:rPr>
          <w:rFonts w:eastAsia="Arial"/>
          <w:color w:val="000000" w:themeColor="text1"/>
        </w:rPr>
        <w:t xml:space="preserve"> following a series of workshops held throughout 2025. These sessions shaped the objectives, actions, and expected outcomes, all of which are organised using the Building Blocks of Health framework.</w:t>
      </w:r>
    </w:p>
    <w:p w14:paraId="05F6049E" w14:textId="304136F0" w:rsidR="00995657" w:rsidRPr="00ED7C2F" w:rsidRDefault="00995657" w:rsidP="5FED7624">
      <w:pPr>
        <w:spacing w:after="0" w:line="240" w:lineRule="auto"/>
        <w:rPr>
          <w:rFonts w:eastAsia="Arial" w:cs="Arial"/>
          <w:color w:val="000000" w:themeColor="text1"/>
          <w:szCs w:val="24"/>
        </w:rPr>
      </w:pPr>
    </w:p>
    <w:p w14:paraId="147309FF" w14:textId="6209FBD7" w:rsidR="00995657" w:rsidRPr="00ED7C2F" w:rsidRDefault="540C9974" w:rsidP="5FED7624">
      <w:pPr>
        <w:pStyle w:val="NormalWeb"/>
        <w:spacing w:before="0" w:beforeAutospacing="0" w:after="0" w:afterAutospacing="0"/>
        <w:rPr>
          <w:rFonts w:eastAsia="Arial"/>
          <w:color w:val="000000" w:themeColor="text1"/>
        </w:rPr>
      </w:pPr>
      <w:r w:rsidRPr="00ED7C2F">
        <w:rPr>
          <w:rFonts w:eastAsia="Arial"/>
          <w:color w:val="000000" w:themeColor="text1"/>
        </w:rPr>
        <w:t xml:space="preserve">A wide range of factors influence people’s wellbeing. </w:t>
      </w:r>
    </w:p>
    <w:p w14:paraId="1EC8FB46" w14:textId="4F19723C" w:rsidR="00995657" w:rsidRPr="00ED7C2F" w:rsidRDefault="00995657" w:rsidP="5FED7624">
      <w:pPr>
        <w:spacing w:after="0" w:line="240" w:lineRule="auto"/>
        <w:rPr>
          <w:rFonts w:eastAsia="Arial" w:cs="Arial"/>
          <w:color w:val="000000" w:themeColor="text1"/>
          <w:szCs w:val="24"/>
        </w:rPr>
      </w:pPr>
    </w:p>
    <w:p w14:paraId="0D589CF5" w14:textId="7EEB123F" w:rsidR="00995657" w:rsidRPr="00ED7C2F" w:rsidRDefault="540C9974" w:rsidP="5FED7624">
      <w:pPr>
        <w:pStyle w:val="NormalWeb"/>
        <w:spacing w:before="0" w:beforeAutospacing="0" w:after="0" w:afterAutospacing="0"/>
        <w:rPr>
          <w:rFonts w:eastAsia="Arial"/>
          <w:color w:val="000000" w:themeColor="text1"/>
        </w:rPr>
      </w:pPr>
      <w:r w:rsidRPr="00ED7C2F">
        <w:rPr>
          <w:rFonts w:eastAsia="Arial"/>
          <w:color w:val="000000" w:themeColor="text1"/>
        </w:rPr>
        <w:t>These include:</w:t>
      </w:r>
    </w:p>
    <w:p w14:paraId="0CFC8EE6" w14:textId="30E49F32" w:rsidR="00995657" w:rsidRPr="00ED7C2F" w:rsidRDefault="540C9974" w:rsidP="5FED7624">
      <w:pPr>
        <w:pStyle w:val="NormalWeb"/>
        <w:numPr>
          <w:ilvl w:val="0"/>
          <w:numId w:val="2"/>
        </w:numPr>
        <w:spacing w:before="0" w:beforeAutospacing="0" w:after="0" w:afterAutospacing="0"/>
        <w:rPr>
          <w:rFonts w:eastAsia="Arial"/>
          <w:color w:val="000000" w:themeColor="text1"/>
        </w:rPr>
      </w:pPr>
      <w:r w:rsidRPr="00ED7C2F">
        <w:rPr>
          <w:rFonts w:eastAsia="Arial"/>
          <w:color w:val="000000" w:themeColor="text1"/>
        </w:rPr>
        <w:t>Socioeconomic factors such as education, employment, income, family support, and community safety.</w:t>
      </w:r>
    </w:p>
    <w:p w14:paraId="62C48672" w14:textId="4850DA6E" w:rsidR="00995657" w:rsidRPr="00ED7C2F" w:rsidRDefault="540C9974" w:rsidP="5FED7624">
      <w:pPr>
        <w:pStyle w:val="NormalWeb"/>
        <w:numPr>
          <w:ilvl w:val="0"/>
          <w:numId w:val="2"/>
        </w:numPr>
        <w:spacing w:before="0" w:beforeAutospacing="0" w:after="0" w:afterAutospacing="0"/>
        <w:rPr>
          <w:rFonts w:eastAsia="Arial"/>
          <w:color w:val="000000" w:themeColor="text1"/>
        </w:rPr>
      </w:pPr>
      <w:r w:rsidRPr="00ED7C2F">
        <w:rPr>
          <w:rFonts w:eastAsia="Arial"/>
          <w:color w:val="000000" w:themeColor="text1"/>
        </w:rPr>
        <w:t>The physical environment, including access to green spaces and exposure to pollution.</w:t>
      </w:r>
    </w:p>
    <w:p w14:paraId="5CF9FF97" w14:textId="4D654680" w:rsidR="00995657" w:rsidRPr="00ED7C2F" w:rsidRDefault="540C9974" w:rsidP="5FED7624">
      <w:pPr>
        <w:pStyle w:val="NormalWeb"/>
        <w:numPr>
          <w:ilvl w:val="0"/>
          <w:numId w:val="2"/>
        </w:numPr>
        <w:spacing w:before="0" w:beforeAutospacing="0" w:after="0" w:afterAutospacing="0"/>
        <w:rPr>
          <w:rFonts w:eastAsia="Arial"/>
          <w:color w:val="000000" w:themeColor="text1"/>
        </w:rPr>
      </w:pPr>
      <w:r w:rsidRPr="00ED7C2F">
        <w:rPr>
          <w:rFonts w:eastAsia="Arial"/>
          <w:color w:val="000000" w:themeColor="text1"/>
        </w:rPr>
        <w:t>Health behaviours like diet, physical activity, smoking, alcohol use, and other lifestyle choices.</w:t>
      </w:r>
    </w:p>
    <w:p w14:paraId="2FF6E168" w14:textId="3150D69D" w:rsidR="00995657" w:rsidRPr="00ED7C2F" w:rsidRDefault="540C9974" w:rsidP="5FED7624">
      <w:pPr>
        <w:pStyle w:val="NormalWeb"/>
        <w:numPr>
          <w:ilvl w:val="0"/>
          <w:numId w:val="2"/>
        </w:numPr>
        <w:spacing w:before="0" w:beforeAutospacing="0" w:after="0" w:afterAutospacing="0"/>
        <w:rPr>
          <w:rFonts w:eastAsia="Arial"/>
          <w:color w:val="000000" w:themeColor="text1"/>
        </w:rPr>
      </w:pPr>
      <w:r w:rsidRPr="00ED7C2F">
        <w:rPr>
          <w:rFonts w:eastAsia="Arial"/>
          <w:color w:val="000000" w:themeColor="text1"/>
        </w:rPr>
        <w:t>Access to and the quality of health care services.</w:t>
      </w:r>
    </w:p>
    <w:p w14:paraId="25A91EB4" w14:textId="77777777" w:rsidR="00CF51ED" w:rsidRPr="00ED7C2F" w:rsidRDefault="00CF51ED" w:rsidP="5FED7624">
      <w:pPr>
        <w:spacing w:after="0" w:line="240" w:lineRule="auto"/>
        <w:ind w:left="720"/>
        <w:rPr>
          <w:rFonts w:eastAsia="Arial" w:cs="Arial"/>
          <w:color w:val="000000" w:themeColor="text1"/>
          <w:szCs w:val="24"/>
        </w:rPr>
        <w:sectPr w:rsidR="00CF51ED" w:rsidRPr="00ED7C2F" w:rsidSect="00CF51ED">
          <w:type w:val="continuous"/>
          <w:pgSz w:w="16840" w:h="11910" w:orient="landscape"/>
          <w:pgMar w:top="780" w:right="708" w:bottom="280" w:left="708" w:header="720" w:footer="720" w:gutter="0"/>
          <w:cols w:space="720"/>
        </w:sectPr>
      </w:pPr>
    </w:p>
    <w:p w14:paraId="7DBA0650" w14:textId="1BD037EA" w:rsidR="00995657" w:rsidRPr="00144C33" w:rsidRDefault="00CF2F23" w:rsidP="00144C33">
      <w:pPr>
        <w:pStyle w:val="Purpleboxedheading2"/>
      </w:pPr>
      <w:r w:rsidRPr="00144C33">
        <w:lastRenderedPageBreak/>
        <w:t>THE HEALTH FOUNDATION - WHAT BUILDS GOOD HEALTH?</w:t>
      </w:r>
    </w:p>
    <w:p w14:paraId="507B7C87" w14:textId="5D49F02F" w:rsidR="007E3926" w:rsidRPr="00ED7C2F" w:rsidRDefault="007E3926" w:rsidP="007E3926">
      <w:pPr>
        <w:rPr>
          <w:bCs/>
          <w:color w:val="231F20"/>
          <w:szCs w:val="24"/>
        </w:rPr>
      </w:pPr>
      <w:r w:rsidRPr="00ED7C2F">
        <w:rPr>
          <w:bCs/>
          <w:color w:val="231F20"/>
          <w:szCs w:val="24"/>
        </w:rPr>
        <w:t>The</w:t>
      </w:r>
      <w:r w:rsidRPr="00ED7C2F">
        <w:rPr>
          <w:bCs/>
          <w:color w:val="231F20"/>
          <w:spacing w:val="-4"/>
          <w:szCs w:val="24"/>
        </w:rPr>
        <w:t xml:space="preserve"> </w:t>
      </w:r>
      <w:r w:rsidRPr="00ED7C2F">
        <w:rPr>
          <w:bCs/>
          <w:color w:val="231F20"/>
          <w:szCs w:val="24"/>
        </w:rPr>
        <w:t>Health</w:t>
      </w:r>
      <w:r w:rsidRPr="00ED7C2F">
        <w:rPr>
          <w:bCs/>
          <w:color w:val="231F20"/>
          <w:spacing w:val="-4"/>
          <w:szCs w:val="24"/>
        </w:rPr>
        <w:t xml:space="preserve"> </w:t>
      </w:r>
      <w:r w:rsidRPr="00ED7C2F">
        <w:rPr>
          <w:bCs/>
          <w:color w:val="231F20"/>
          <w:szCs w:val="24"/>
        </w:rPr>
        <w:t>Foundation</w:t>
      </w:r>
      <w:r w:rsidRPr="00ED7C2F">
        <w:rPr>
          <w:bCs/>
          <w:color w:val="231F20"/>
          <w:spacing w:val="-4"/>
          <w:szCs w:val="24"/>
        </w:rPr>
        <w:t xml:space="preserve"> </w:t>
      </w:r>
      <w:r w:rsidRPr="00ED7C2F">
        <w:rPr>
          <w:bCs/>
          <w:color w:val="231F20"/>
          <w:szCs w:val="24"/>
        </w:rPr>
        <w:t>developed</w:t>
      </w:r>
      <w:r w:rsidRPr="00ED7C2F">
        <w:rPr>
          <w:bCs/>
          <w:color w:val="231F20"/>
          <w:spacing w:val="-4"/>
          <w:szCs w:val="24"/>
        </w:rPr>
        <w:t xml:space="preserve"> </w:t>
      </w:r>
      <w:r w:rsidRPr="00ED7C2F">
        <w:rPr>
          <w:bCs/>
          <w:color w:val="231F20"/>
          <w:szCs w:val="24"/>
        </w:rPr>
        <w:t>the</w:t>
      </w:r>
      <w:r w:rsidRPr="00ED7C2F">
        <w:rPr>
          <w:bCs/>
          <w:color w:val="231F20"/>
          <w:spacing w:val="-4"/>
          <w:szCs w:val="24"/>
        </w:rPr>
        <w:t xml:space="preserve"> </w:t>
      </w:r>
      <w:r w:rsidRPr="00ED7C2F">
        <w:rPr>
          <w:bCs/>
          <w:color w:val="231F20"/>
          <w:szCs w:val="24"/>
        </w:rPr>
        <w:t>Building</w:t>
      </w:r>
      <w:r w:rsidRPr="00ED7C2F">
        <w:rPr>
          <w:bCs/>
          <w:color w:val="231F20"/>
          <w:spacing w:val="-4"/>
          <w:szCs w:val="24"/>
        </w:rPr>
        <w:t xml:space="preserve"> </w:t>
      </w:r>
      <w:r w:rsidRPr="00ED7C2F">
        <w:rPr>
          <w:bCs/>
          <w:color w:val="231F20"/>
          <w:szCs w:val="24"/>
        </w:rPr>
        <w:t>Blocks</w:t>
      </w:r>
      <w:r w:rsidRPr="00ED7C2F">
        <w:rPr>
          <w:bCs/>
          <w:color w:val="231F20"/>
          <w:spacing w:val="-4"/>
          <w:szCs w:val="24"/>
        </w:rPr>
        <w:t xml:space="preserve"> </w:t>
      </w:r>
      <w:r w:rsidRPr="00ED7C2F">
        <w:rPr>
          <w:bCs/>
          <w:color w:val="231F20"/>
          <w:szCs w:val="24"/>
        </w:rPr>
        <w:t>of</w:t>
      </w:r>
      <w:r w:rsidRPr="00ED7C2F">
        <w:rPr>
          <w:bCs/>
          <w:color w:val="231F20"/>
          <w:spacing w:val="-4"/>
          <w:szCs w:val="24"/>
        </w:rPr>
        <w:t xml:space="preserve"> </w:t>
      </w:r>
      <w:r w:rsidRPr="00ED7C2F">
        <w:rPr>
          <w:bCs/>
          <w:color w:val="231F20"/>
          <w:szCs w:val="24"/>
        </w:rPr>
        <w:t>Health</w:t>
      </w:r>
      <w:r w:rsidRPr="00ED7C2F">
        <w:rPr>
          <w:bCs/>
          <w:color w:val="231F20"/>
          <w:spacing w:val="-4"/>
          <w:szCs w:val="24"/>
        </w:rPr>
        <w:t xml:space="preserve"> </w:t>
      </w:r>
      <w:r w:rsidRPr="00ED7C2F">
        <w:rPr>
          <w:bCs/>
          <w:color w:val="231F20"/>
          <w:szCs w:val="24"/>
        </w:rPr>
        <w:t>to</w:t>
      </w:r>
      <w:r w:rsidRPr="00ED7C2F">
        <w:rPr>
          <w:bCs/>
          <w:color w:val="231F20"/>
          <w:spacing w:val="-4"/>
          <w:szCs w:val="24"/>
        </w:rPr>
        <w:t xml:space="preserve"> </w:t>
      </w:r>
      <w:r w:rsidRPr="00ED7C2F">
        <w:rPr>
          <w:bCs/>
          <w:color w:val="231F20"/>
          <w:szCs w:val="24"/>
        </w:rPr>
        <w:t>help</w:t>
      </w:r>
      <w:r w:rsidRPr="00ED7C2F">
        <w:rPr>
          <w:bCs/>
          <w:color w:val="231F20"/>
          <w:spacing w:val="-4"/>
          <w:szCs w:val="24"/>
        </w:rPr>
        <w:t xml:space="preserve"> </w:t>
      </w:r>
      <w:r w:rsidRPr="00ED7C2F">
        <w:rPr>
          <w:bCs/>
          <w:color w:val="231F20"/>
          <w:szCs w:val="24"/>
        </w:rPr>
        <w:t>communities understand how these factors interact and what needs to be addressed to reduce inequalities and support thriving, healthy neighbourhoods.</w:t>
      </w:r>
    </w:p>
    <w:p w14:paraId="2742ED31" w14:textId="4D9246D1" w:rsidR="007E3926" w:rsidRPr="00ED7C2F" w:rsidRDefault="007E3926" w:rsidP="007E3926">
      <w:pPr>
        <w:rPr>
          <w:shd w:val="clear" w:color="auto" w:fill="A71E28"/>
        </w:rPr>
      </w:pPr>
      <w:r w:rsidRPr="00ED7C2F">
        <w:rPr>
          <w:bCs/>
          <w:color w:val="231F20"/>
          <w:szCs w:val="24"/>
        </w:rPr>
        <w:t>In</w:t>
      </w:r>
      <w:r w:rsidRPr="00ED7C2F">
        <w:rPr>
          <w:bCs/>
          <w:color w:val="231F20"/>
          <w:spacing w:val="-14"/>
          <w:szCs w:val="24"/>
        </w:rPr>
        <w:t xml:space="preserve"> </w:t>
      </w:r>
      <w:r w:rsidRPr="00ED7C2F">
        <w:rPr>
          <w:bCs/>
          <w:color w:val="231F20"/>
          <w:szCs w:val="24"/>
        </w:rPr>
        <w:t>Ashfield,</w:t>
      </w:r>
      <w:r w:rsidRPr="00ED7C2F">
        <w:rPr>
          <w:bCs/>
          <w:color w:val="231F20"/>
          <w:spacing w:val="-3"/>
          <w:szCs w:val="24"/>
        </w:rPr>
        <w:t xml:space="preserve"> </w:t>
      </w:r>
      <w:r w:rsidRPr="00ED7C2F">
        <w:rPr>
          <w:bCs/>
          <w:color w:val="231F20"/>
          <w:szCs w:val="24"/>
        </w:rPr>
        <w:t>‘system</w:t>
      </w:r>
      <w:r w:rsidRPr="00ED7C2F">
        <w:rPr>
          <w:bCs/>
          <w:color w:val="231F20"/>
          <w:spacing w:val="-3"/>
          <w:szCs w:val="24"/>
        </w:rPr>
        <w:t xml:space="preserve"> </w:t>
      </w:r>
      <w:r w:rsidRPr="00ED7C2F">
        <w:rPr>
          <w:bCs/>
          <w:color w:val="231F20"/>
          <w:szCs w:val="24"/>
        </w:rPr>
        <w:t>development’</w:t>
      </w:r>
      <w:r w:rsidRPr="00ED7C2F">
        <w:rPr>
          <w:bCs/>
          <w:color w:val="231F20"/>
          <w:spacing w:val="-19"/>
          <w:szCs w:val="24"/>
        </w:rPr>
        <w:t xml:space="preserve"> </w:t>
      </w:r>
      <w:r w:rsidRPr="00ED7C2F">
        <w:rPr>
          <w:bCs/>
          <w:color w:val="231F20"/>
          <w:szCs w:val="24"/>
        </w:rPr>
        <w:t>has</w:t>
      </w:r>
      <w:r w:rsidRPr="00ED7C2F">
        <w:rPr>
          <w:bCs/>
          <w:color w:val="231F20"/>
          <w:spacing w:val="-3"/>
          <w:szCs w:val="24"/>
        </w:rPr>
        <w:t xml:space="preserve"> </w:t>
      </w:r>
      <w:r w:rsidRPr="00ED7C2F">
        <w:rPr>
          <w:bCs/>
          <w:color w:val="231F20"/>
          <w:szCs w:val="24"/>
        </w:rPr>
        <w:t>been</w:t>
      </w:r>
      <w:r w:rsidRPr="00ED7C2F">
        <w:rPr>
          <w:bCs/>
          <w:color w:val="231F20"/>
          <w:spacing w:val="-3"/>
          <w:szCs w:val="24"/>
        </w:rPr>
        <w:t xml:space="preserve"> </w:t>
      </w:r>
      <w:r w:rsidRPr="00ED7C2F">
        <w:rPr>
          <w:bCs/>
          <w:color w:val="231F20"/>
          <w:szCs w:val="24"/>
        </w:rPr>
        <w:t>added</w:t>
      </w:r>
      <w:r w:rsidRPr="00ED7C2F">
        <w:rPr>
          <w:bCs/>
          <w:color w:val="231F20"/>
          <w:spacing w:val="-3"/>
          <w:szCs w:val="24"/>
        </w:rPr>
        <w:t xml:space="preserve"> </w:t>
      </w:r>
      <w:r w:rsidRPr="00ED7C2F">
        <w:rPr>
          <w:bCs/>
          <w:color w:val="231F20"/>
          <w:szCs w:val="24"/>
        </w:rPr>
        <w:t>as</w:t>
      </w:r>
      <w:r w:rsidRPr="00ED7C2F">
        <w:rPr>
          <w:bCs/>
          <w:color w:val="231F20"/>
          <w:spacing w:val="-3"/>
          <w:szCs w:val="24"/>
        </w:rPr>
        <w:t xml:space="preserve"> </w:t>
      </w:r>
      <w:r w:rsidRPr="00ED7C2F">
        <w:rPr>
          <w:bCs/>
          <w:color w:val="231F20"/>
          <w:szCs w:val="24"/>
        </w:rPr>
        <w:t>a</w:t>
      </w:r>
      <w:r w:rsidRPr="00ED7C2F">
        <w:rPr>
          <w:bCs/>
          <w:color w:val="231F20"/>
          <w:spacing w:val="-3"/>
          <w:szCs w:val="24"/>
        </w:rPr>
        <w:t xml:space="preserve"> </w:t>
      </w:r>
      <w:r w:rsidRPr="00ED7C2F">
        <w:rPr>
          <w:bCs/>
          <w:color w:val="231F20"/>
          <w:szCs w:val="24"/>
        </w:rPr>
        <w:t>9th</w:t>
      </w:r>
      <w:r w:rsidRPr="00ED7C2F">
        <w:rPr>
          <w:bCs/>
          <w:color w:val="231F20"/>
          <w:spacing w:val="-3"/>
          <w:szCs w:val="24"/>
        </w:rPr>
        <w:t xml:space="preserve"> </w:t>
      </w:r>
      <w:r w:rsidRPr="00ED7C2F">
        <w:rPr>
          <w:bCs/>
          <w:color w:val="231F20"/>
          <w:szCs w:val="24"/>
        </w:rPr>
        <w:t>building</w:t>
      </w:r>
      <w:r w:rsidRPr="00ED7C2F">
        <w:rPr>
          <w:bCs/>
          <w:color w:val="231F20"/>
          <w:spacing w:val="-3"/>
          <w:szCs w:val="24"/>
        </w:rPr>
        <w:t xml:space="preserve"> </w:t>
      </w:r>
      <w:r w:rsidRPr="00ED7C2F">
        <w:rPr>
          <w:bCs/>
          <w:color w:val="231F20"/>
          <w:szCs w:val="24"/>
        </w:rPr>
        <w:t>block,</w:t>
      </w:r>
      <w:r w:rsidRPr="00ED7C2F">
        <w:rPr>
          <w:bCs/>
          <w:color w:val="231F20"/>
          <w:spacing w:val="-3"/>
          <w:szCs w:val="24"/>
        </w:rPr>
        <w:t xml:space="preserve"> </w:t>
      </w:r>
      <w:r w:rsidRPr="00ED7C2F">
        <w:rPr>
          <w:bCs/>
          <w:color w:val="231F20"/>
          <w:szCs w:val="24"/>
        </w:rPr>
        <w:t>recognising</w:t>
      </w:r>
      <w:r w:rsidRPr="00ED7C2F">
        <w:rPr>
          <w:bCs/>
          <w:color w:val="231F20"/>
          <w:spacing w:val="-3"/>
          <w:szCs w:val="24"/>
        </w:rPr>
        <w:t xml:space="preserve"> </w:t>
      </w:r>
      <w:r w:rsidRPr="00ED7C2F">
        <w:rPr>
          <w:bCs/>
          <w:color w:val="231F20"/>
          <w:szCs w:val="24"/>
        </w:rPr>
        <w:t>the importance of collaborative working between organisations and communities.</w:t>
      </w:r>
    </w:p>
    <w:p w14:paraId="31B5CC37" w14:textId="1A38517E" w:rsidR="007E3926" w:rsidRPr="00ED7C2F" w:rsidRDefault="007E3926" w:rsidP="007E3926">
      <w:r w:rsidRPr="00ED7C2F">
        <w:drawing>
          <wp:inline distT="0" distB="0" distL="0" distR="0" wp14:anchorId="7D9B00BF" wp14:editId="66363BAC">
            <wp:extent cx="9624879" cy="4500000"/>
            <wp:effectExtent l="0" t="0" r="0" b="0"/>
            <wp:docPr id="1936927625" name="Picture 1" descr="The health foundation - Diagram&#10;Family, friends and communities, Housing, The food we eat, Money and resources, Transport, Education and skills, System Development, Our surrounding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7625" name="Picture 1" descr="The health foundation - Diagram&#10;Family, friends and communities, Housing, The food we eat, Money and resources, Transport, Education and skills, System Development, Our surroundings, Work"/>
                    <pic:cNvPicPr/>
                  </pic:nvPicPr>
                  <pic:blipFill>
                    <a:blip r:embed="rId93"/>
                    <a:stretch>
                      <a:fillRect/>
                    </a:stretch>
                  </pic:blipFill>
                  <pic:spPr>
                    <a:xfrm>
                      <a:off x="0" y="0"/>
                      <a:ext cx="9624879" cy="4500000"/>
                    </a:xfrm>
                    <a:prstGeom prst="rect">
                      <a:avLst/>
                    </a:prstGeom>
                  </pic:spPr>
                </pic:pic>
              </a:graphicData>
            </a:graphic>
          </wp:inline>
        </w:drawing>
      </w:r>
    </w:p>
    <w:p w14:paraId="6CF36CB2" w14:textId="09545813" w:rsidR="00E405E4" w:rsidRPr="00ED7C2F" w:rsidRDefault="00E405E4" w:rsidP="007E3926">
      <w:r w:rsidRPr="00ED7C2F">
        <w:t xml:space="preserve">Link: </w:t>
      </w:r>
      <w:hyperlink r:id="rId94" w:history="1">
        <w:r w:rsidR="00495AE9" w:rsidRPr="00ED7C2F">
          <w:rPr>
            <w:rStyle w:val="Hyperlink"/>
          </w:rPr>
          <w:t>What builds good heath – The Health Foundation</w:t>
        </w:r>
      </w:hyperlink>
    </w:p>
    <w:p w14:paraId="5A204FDE" w14:textId="32432BBE" w:rsidR="00E57EDF" w:rsidRPr="00ED7C2F" w:rsidRDefault="00E57EDF" w:rsidP="00E57EDF">
      <w:pPr>
        <w:rPr>
          <w:sz w:val="2"/>
          <w:szCs w:val="2"/>
        </w:rPr>
      </w:pPr>
      <w:r w:rsidRPr="00ED7C2F">
        <w:rPr>
          <w:sz w:val="2"/>
          <w:szCs w:val="2"/>
        </w:rPr>
        <mc:AlternateContent>
          <mc:Choice Requires="wps">
            <w:drawing>
              <wp:anchor distT="0" distB="0" distL="0" distR="0" simplePos="0" relativeHeight="251651114" behindDoc="1" locked="0" layoutInCell="1" allowOverlap="1" wp14:anchorId="37883137" wp14:editId="64232307">
                <wp:simplePos x="0" y="0"/>
                <wp:positionH relativeFrom="page">
                  <wp:posOffset>1084311</wp:posOffset>
                </wp:positionH>
                <wp:positionV relativeFrom="page">
                  <wp:posOffset>5375307</wp:posOffset>
                </wp:positionV>
                <wp:extent cx="1316990" cy="3892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389255"/>
                        </a:xfrm>
                        <a:prstGeom prst="rect">
                          <a:avLst/>
                        </a:prstGeom>
                      </wps:spPr>
                      <wps:txbx>
                        <w:txbxContent>
                          <w:p w14:paraId="1F2C398C" w14:textId="77777777" w:rsidR="00E57EDF" w:rsidRPr="00ED7C2F" w:rsidRDefault="00E57EDF" w:rsidP="00E57EDF">
                            <w:pPr>
                              <w:spacing w:before="14"/>
                              <w:ind w:left="20"/>
                              <w:rPr>
                                <w:rFonts w:ascii="Arial Black"/>
                                <w:position w:val="1"/>
                                <w:sz w:val="39"/>
                              </w:rPr>
                            </w:pPr>
                            <w:r w:rsidRPr="00ED7C2F">
                              <w:rPr>
                                <w:rFonts w:ascii="Arial Black"/>
                                <w:color w:val="FFFFFF"/>
                                <w:spacing w:val="-13"/>
                                <w:sz w:val="39"/>
                              </w:rPr>
                              <w:t>Edu</w:t>
                            </w:r>
                            <w:r w:rsidRPr="00ED7C2F">
                              <w:rPr>
                                <w:rFonts w:ascii="Arial Black"/>
                                <w:color w:val="FFFFFF"/>
                                <w:spacing w:val="-13"/>
                                <w:position w:val="1"/>
                                <w:sz w:val="39"/>
                              </w:rPr>
                              <w:t>cation</w:t>
                            </w:r>
                          </w:p>
                        </w:txbxContent>
                      </wps:txbx>
                      <wps:bodyPr wrap="square" lIns="0" tIns="0" rIns="0" bIns="0" rtlCol="0">
                        <a:noAutofit/>
                      </wps:bodyPr>
                    </wps:wsp>
                  </a:graphicData>
                </a:graphic>
              </wp:anchor>
            </w:drawing>
          </mc:Choice>
          <mc:Fallback>
            <w:pict>
              <v:shape w14:anchorId="37883137" id="Textbox 752" o:spid="_x0000_s1059" type="#_x0000_t202" style="position:absolute;margin-left:85.4pt;margin-top:423.25pt;width:103.7pt;height:30.65pt;z-index:-2516653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" filled="f" stroked="f">
                <v:textbox inset="0,0,0,0">
                  <w:txbxContent>
                    <w:p w14:paraId="1F2C398C" w14:textId="77777777" w:rsidR="00E57EDF" w:rsidRPr="00ED7C2F" w:rsidRDefault="00E57EDF" w:rsidP="00E57EDF">
                      <w:pPr>
                        <w:spacing w:before="14"/>
                        <w:ind w:left="20"/>
                        <w:rPr>
                          <w:rFonts w:ascii="Arial Black"/>
                          <w:position w:val="1"/>
                          <w:sz w:val="39"/>
                        </w:rPr>
                      </w:pPr>
                      <w:r w:rsidRPr="00ED7C2F">
                        <w:rPr>
                          <w:rFonts w:ascii="Arial Black"/>
                          <w:color w:val="FFFFFF"/>
                          <w:spacing w:val="-13"/>
                          <w:sz w:val="39"/>
                        </w:rPr>
                        <w:t>Edu</w:t>
                      </w:r>
                      <w:r w:rsidRPr="00ED7C2F">
                        <w:rPr>
                          <w:rFonts w:ascii="Arial Black"/>
                          <w:color w:val="FFFFFF"/>
                          <w:spacing w:val="-13"/>
                          <w:position w:val="1"/>
                          <w:sz w:val="39"/>
                        </w:rPr>
                        <w:t>cation</w:t>
                      </w:r>
                    </w:p>
                  </w:txbxContent>
                </v:textbox>
                <w10:wrap anchorx="page" anchory="page"/>
              </v:shape>
            </w:pict>
          </mc:Fallback>
        </mc:AlternateContent>
      </w:r>
      <w:r w:rsidRPr="00ED7C2F">
        <w:rPr>
          <w:sz w:val="2"/>
          <w:szCs w:val="2"/>
        </w:rPr>
        <mc:AlternateContent>
          <mc:Choice Requires="wps">
            <w:drawing>
              <wp:anchor distT="0" distB="0" distL="0" distR="0" simplePos="0" relativeHeight="251651115" behindDoc="1" locked="0" layoutInCell="1" allowOverlap="1" wp14:anchorId="48697D50" wp14:editId="3303A82C">
                <wp:simplePos x="0" y="0"/>
                <wp:positionH relativeFrom="page">
                  <wp:posOffset>1086351</wp:posOffset>
                </wp:positionH>
                <wp:positionV relativeFrom="page">
                  <wp:posOffset>5609735</wp:posOffset>
                </wp:positionV>
                <wp:extent cx="1242695" cy="388620"/>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88620"/>
                        </a:xfrm>
                        <a:prstGeom prst="rect">
                          <a:avLst/>
                        </a:prstGeom>
                      </wps:spPr>
                      <wps:txbx>
                        <w:txbxContent>
                          <w:p w14:paraId="1CE38CD2" w14:textId="77777777" w:rsidR="00E57EDF" w:rsidRPr="00ED7C2F" w:rsidRDefault="00E57EDF" w:rsidP="00E57EDF">
                            <w:pPr>
                              <w:spacing w:before="13"/>
                              <w:ind w:left="20"/>
                              <w:rPr>
                                <w:rFonts w:ascii="Arial Black"/>
                                <w:position w:val="1"/>
                                <w:sz w:val="39"/>
                              </w:rPr>
                            </w:pPr>
                            <w:r w:rsidRPr="00ED7C2F">
                              <w:rPr>
                                <w:rFonts w:ascii="Arial Black"/>
                                <w:color w:val="FFFFFF"/>
                                <w:sz w:val="39"/>
                              </w:rPr>
                              <w:t>and</w:t>
                            </w:r>
                            <w:r w:rsidRPr="00ED7C2F">
                              <w:rPr>
                                <w:rFonts w:ascii="Arial Black"/>
                                <w:color w:val="FFFFFF"/>
                                <w:spacing w:val="-56"/>
                                <w:sz w:val="39"/>
                              </w:rPr>
                              <w:t xml:space="preserve"> </w:t>
                            </w:r>
                            <w:r w:rsidRPr="00ED7C2F">
                              <w:rPr>
                                <w:rFonts w:ascii="Arial Black"/>
                                <w:color w:val="FFFFFF"/>
                                <w:spacing w:val="-10"/>
                                <w:position w:val="1"/>
                                <w:sz w:val="39"/>
                              </w:rPr>
                              <w:t>skills</w:t>
                            </w:r>
                          </w:p>
                        </w:txbxContent>
                      </wps:txbx>
                      <wps:bodyPr wrap="square" lIns="0" tIns="0" rIns="0" bIns="0" rtlCol="0">
                        <a:noAutofit/>
                      </wps:bodyPr>
                    </wps:wsp>
                  </a:graphicData>
                </a:graphic>
              </wp:anchor>
            </w:drawing>
          </mc:Choice>
          <mc:Fallback>
            <w:pict>
              <v:shape w14:anchorId="48697D50" id="Textbox 753" o:spid="_x0000_s1060" type="#_x0000_t202" style="position:absolute;margin-left:85.55pt;margin-top:441.7pt;width:97.85pt;height:30.6pt;z-index:-2516653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" filled="f" stroked="f">
                <v:textbox inset="0,0,0,0">
                  <w:txbxContent>
                    <w:p w14:paraId="1CE38CD2" w14:textId="77777777" w:rsidR="00E57EDF" w:rsidRPr="00ED7C2F" w:rsidRDefault="00E57EDF" w:rsidP="00E57EDF">
                      <w:pPr>
                        <w:spacing w:before="13"/>
                        <w:ind w:left="20"/>
                        <w:rPr>
                          <w:rFonts w:ascii="Arial Black"/>
                          <w:position w:val="1"/>
                          <w:sz w:val="39"/>
                        </w:rPr>
                      </w:pPr>
                      <w:r w:rsidRPr="00ED7C2F">
                        <w:rPr>
                          <w:rFonts w:ascii="Arial Black"/>
                          <w:color w:val="FFFFFF"/>
                          <w:sz w:val="39"/>
                        </w:rPr>
                        <w:t>and</w:t>
                      </w:r>
                      <w:r w:rsidRPr="00ED7C2F">
                        <w:rPr>
                          <w:rFonts w:ascii="Arial Black"/>
                          <w:color w:val="FFFFFF"/>
                          <w:spacing w:val="-56"/>
                          <w:sz w:val="39"/>
                        </w:rPr>
                        <w:t xml:space="preserve"> </w:t>
                      </w:r>
                      <w:r w:rsidRPr="00ED7C2F">
                        <w:rPr>
                          <w:rFonts w:ascii="Arial Black"/>
                          <w:color w:val="FFFFFF"/>
                          <w:spacing w:val="-10"/>
                          <w:position w:val="1"/>
                          <w:sz w:val="39"/>
                        </w:rPr>
                        <w:t>skills</w:t>
                      </w:r>
                    </w:p>
                  </w:txbxContent>
                </v:textbox>
                <w10:wrap anchorx="page" anchory="page"/>
              </v:shape>
            </w:pict>
          </mc:Fallback>
        </mc:AlternateContent>
      </w:r>
      <w:r w:rsidRPr="00ED7C2F">
        <w:rPr>
          <w:sz w:val="2"/>
          <w:szCs w:val="2"/>
        </w:rPr>
        <mc:AlternateContent>
          <mc:Choice Requires="wps">
            <w:drawing>
              <wp:anchor distT="0" distB="0" distL="0" distR="0" simplePos="0" relativeHeight="251651117" behindDoc="1" locked="0" layoutInCell="1" allowOverlap="1" wp14:anchorId="6685A227" wp14:editId="2E5777A7">
                <wp:simplePos x="0" y="0"/>
                <wp:positionH relativeFrom="page">
                  <wp:posOffset>5536056</wp:posOffset>
                </wp:positionH>
                <wp:positionV relativeFrom="page">
                  <wp:posOffset>2569192</wp:posOffset>
                </wp:positionV>
                <wp:extent cx="1068070" cy="25209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68070" cy="252095"/>
                        </a:xfrm>
                        <a:prstGeom prst="rect">
                          <a:avLst/>
                        </a:prstGeom>
                      </wps:spPr>
                      <wps:txbx>
                        <w:txbxContent>
                          <w:p w14:paraId="2B278F7B" w14:textId="77777777" w:rsidR="00E57EDF" w:rsidRPr="00ED7C2F" w:rsidRDefault="00E57EDF" w:rsidP="00E57EDF">
                            <w:pPr>
                              <w:spacing w:line="396" w:lineRule="exact"/>
                              <w:rPr>
                                <w:rFonts w:ascii="Arial Black"/>
                                <w:sz w:val="39"/>
                              </w:rPr>
                            </w:pPr>
                            <w:r w:rsidRPr="00ED7C2F">
                              <w:rPr>
                                <w:rFonts w:ascii="Arial Black"/>
                                <w:color w:val="FFFFFF"/>
                                <w:spacing w:val="-10"/>
                                <w:position w:val="2"/>
                                <w:sz w:val="39"/>
                              </w:rPr>
                              <w:t>Hou</w:t>
                            </w:r>
                            <w:proofErr w:type="spellStart"/>
                            <w:r w:rsidRPr="00ED7C2F">
                              <w:rPr>
                                <w:rFonts w:ascii="Arial Black"/>
                                <w:color w:val="FFFFFF"/>
                                <w:spacing w:val="-10"/>
                                <w:position w:val="1"/>
                                <w:sz w:val="39"/>
                              </w:rPr>
                              <w:t>si</w:t>
                            </w:r>
                            <w:proofErr w:type="spellEnd"/>
                            <w:r w:rsidRPr="00ED7C2F">
                              <w:rPr>
                                <w:rFonts w:ascii="Arial Black"/>
                                <w:color w:val="FFFFFF"/>
                                <w:spacing w:val="-10"/>
                                <w:sz w:val="39"/>
                              </w:rPr>
                              <w:t>ng</w:t>
                            </w:r>
                          </w:p>
                        </w:txbxContent>
                      </wps:txbx>
                      <wps:bodyPr wrap="square" lIns="0" tIns="0" rIns="0" bIns="0" rtlCol="0">
                        <a:noAutofit/>
                      </wps:bodyPr>
                    </wps:wsp>
                  </a:graphicData>
                </a:graphic>
              </wp:anchor>
            </w:drawing>
          </mc:Choice>
          <mc:Fallback>
            <w:pict>
              <v:shape w14:anchorId="6685A227" id="Textbox 755" o:spid="_x0000_s1061" type="#_x0000_t202" style="position:absolute;margin-left:435.9pt;margin-top:202.3pt;width:84.1pt;height:19.85pt;rotation:1;z-index:-2516653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" filled="f" stroked="f">
                <v:textbox inset="0,0,0,0">
                  <w:txbxContent>
                    <w:p w14:paraId="2B278F7B" w14:textId="77777777" w:rsidR="00E57EDF" w:rsidRPr="00ED7C2F" w:rsidRDefault="00E57EDF" w:rsidP="00E57EDF">
                      <w:pPr>
                        <w:spacing w:line="396" w:lineRule="exact"/>
                        <w:rPr>
                          <w:rFonts w:ascii="Arial Black"/>
                          <w:sz w:val="39"/>
                        </w:rPr>
                      </w:pPr>
                      <w:r w:rsidRPr="00ED7C2F">
                        <w:rPr>
                          <w:rFonts w:ascii="Arial Black"/>
                          <w:color w:val="FFFFFF"/>
                          <w:spacing w:val="-10"/>
                          <w:position w:val="2"/>
                          <w:sz w:val="39"/>
                        </w:rPr>
                        <w:t>Hou</w:t>
                      </w:r>
                      <w:proofErr w:type="spellStart"/>
                      <w:r w:rsidRPr="00ED7C2F">
                        <w:rPr>
                          <w:rFonts w:ascii="Arial Black"/>
                          <w:color w:val="FFFFFF"/>
                          <w:spacing w:val="-10"/>
                          <w:position w:val="1"/>
                          <w:sz w:val="39"/>
                        </w:rPr>
                        <w:t>si</w:t>
                      </w:r>
                      <w:proofErr w:type="spellEnd"/>
                      <w:r w:rsidRPr="00ED7C2F">
                        <w:rPr>
                          <w:rFonts w:ascii="Arial Black"/>
                          <w:color w:val="FFFFFF"/>
                          <w:spacing w:val="-10"/>
                          <w:sz w:val="39"/>
                        </w:rPr>
                        <w:t>ng</w:t>
                      </w:r>
                    </w:p>
                  </w:txbxContent>
                </v:textbox>
                <w10:wrap anchorx="page" anchory="page"/>
              </v:shape>
            </w:pict>
          </mc:Fallback>
        </mc:AlternateContent>
      </w:r>
      <w:r w:rsidRPr="00ED7C2F">
        <w:rPr>
          <w:sz w:val="2"/>
          <w:szCs w:val="2"/>
        </w:rPr>
        <mc:AlternateContent>
          <mc:Choice Requires="wps">
            <w:drawing>
              <wp:anchor distT="0" distB="0" distL="0" distR="0" simplePos="0" relativeHeight="251651118" behindDoc="1" locked="0" layoutInCell="1" allowOverlap="1" wp14:anchorId="3EB86428" wp14:editId="6C960912">
                <wp:simplePos x="0" y="0"/>
                <wp:positionH relativeFrom="page">
                  <wp:posOffset>6813684</wp:posOffset>
                </wp:positionH>
                <wp:positionV relativeFrom="page">
                  <wp:posOffset>4036792</wp:posOffset>
                </wp:positionV>
                <wp:extent cx="1275715" cy="25209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275715" cy="252095"/>
                        </a:xfrm>
                        <a:prstGeom prst="rect">
                          <a:avLst/>
                        </a:prstGeom>
                      </wps:spPr>
                      <wps:txbx>
                        <w:txbxContent>
                          <w:p w14:paraId="606065E7" w14:textId="77777777" w:rsidR="00E57EDF" w:rsidRPr="00ED7C2F" w:rsidRDefault="00E57EDF" w:rsidP="00E57EDF">
                            <w:pPr>
                              <w:spacing w:line="396" w:lineRule="exact"/>
                              <w:rPr>
                                <w:rFonts w:ascii="Arial Black"/>
                                <w:sz w:val="39"/>
                              </w:rPr>
                            </w:pPr>
                            <w:r w:rsidRPr="00ED7C2F">
                              <w:rPr>
                                <w:rFonts w:ascii="Arial Black"/>
                                <w:color w:val="FFFFFF"/>
                                <w:spacing w:val="-10"/>
                                <w:position w:val="3"/>
                                <w:sz w:val="39"/>
                              </w:rPr>
                              <w:t>Tr</w:t>
                            </w:r>
                            <w:proofErr w:type="spellStart"/>
                            <w:r w:rsidRPr="00ED7C2F">
                              <w:rPr>
                                <w:rFonts w:ascii="Arial Black"/>
                                <w:color w:val="FFFFFF"/>
                                <w:spacing w:val="-10"/>
                                <w:position w:val="2"/>
                                <w:sz w:val="39"/>
                              </w:rPr>
                              <w:t>ans</w:t>
                            </w:r>
                            <w:r w:rsidRPr="00ED7C2F">
                              <w:rPr>
                                <w:rFonts w:ascii="Arial Black"/>
                                <w:color w:val="FFFFFF"/>
                                <w:spacing w:val="-10"/>
                                <w:position w:val="1"/>
                                <w:sz w:val="39"/>
                              </w:rPr>
                              <w:t>por</w:t>
                            </w:r>
                            <w:proofErr w:type="spellEnd"/>
                            <w:r w:rsidRPr="00ED7C2F">
                              <w:rPr>
                                <w:rFonts w:ascii="Arial Black"/>
                                <w:color w:val="FFFFFF"/>
                                <w:spacing w:val="-10"/>
                                <w:sz w:val="39"/>
                              </w:rPr>
                              <w:t>t</w:t>
                            </w:r>
                          </w:p>
                        </w:txbxContent>
                      </wps:txbx>
                      <wps:bodyPr wrap="square" lIns="0" tIns="0" rIns="0" bIns="0" rtlCol="0">
                        <a:noAutofit/>
                      </wps:bodyPr>
                    </wps:wsp>
                  </a:graphicData>
                </a:graphic>
              </wp:anchor>
            </w:drawing>
          </mc:Choice>
          <mc:Fallback>
            <w:pict>
              <v:shape w14:anchorId="3EB86428" id="Textbox 756" o:spid="_x0000_s1062" type="#_x0000_t202" style="position:absolute;margin-left:536.5pt;margin-top:317.85pt;width:100.45pt;height:19.85pt;rotation:1;z-index:-2516653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" filled="f" stroked="f">
                <v:textbox inset="0,0,0,0">
                  <w:txbxContent>
                    <w:p w14:paraId="606065E7" w14:textId="77777777" w:rsidR="00E57EDF" w:rsidRPr="00ED7C2F" w:rsidRDefault="00E57EDF" w:rsidP="00E57EDF">
                      <w:pPr>
                        <w:spacing w:line="396" w:lineRule="exact"/>
                        <w:rPr>
                          <w:rFonts w:ascii="Arial Black"/>
                          <w:sz w:val="39"/>
                        </w:rPr>
                      </w:pPr>
                      <w:r w:rsidRPr="00ED7C2F">
                        <w:rPr>
                          <w:rFonts w:ascii="Arial Black"/>
                          <w:color w:val="FFFFFF"/>
                          <w:spacing w:val="-10"/>
                          <w:position w:val="3"/>
                          <w:sz w:val="39"/>
                        </w:rPr>
                        <w:t>Tr</w:t>
                      </w:r>
                      <w:proofErr w:type="spellStart"/>
                      <w:r w:rsidRPr="00ED7C2F">
                        <w:rPr>
                          <w:rFonts w:ascii="Arial Black"/>
                          <w:color w:val="FFFFFF"/>
                          <w:spacing w:val="-10"/>
                          <w:position w:val="2"/>
                          <w:sz w:val="39"/>
                        </w:rPr>
                        <w:t>ans</w:t>
                      </w:r>
                      <w:r w:rsidRPr="00ED7C2F">
                        <w:rPr>
                          <w:rFonts w:ascii="Arial Black"/>
                          <w:color w:val="FFFFFF"/>
                          <w:spacing w:val="-10"/>
                          <w:position w:val="1"/>
                          <w:sz w:val="39"/>
                        </w:rPr>
                        <w:t>por</w:t>
                      </w:r>
                      <w:proofErr w:type="spellEnd"/>
                      <w:r w:rsidRPr="00ED7C2F">
                        <w:rPr>
                          <w:rFonts w:ascii="Arial Black"/>
                          <w:color w:val="FFFFFF"/>
                          <w:spacing w:val="-10"/>
                          <w:sz w:val="39"/>
                        </w:rPr>
                        <w:t>t</w:t>
                      </w:r>
                    </w:p>
                  </w:txbxContent>
                </v:textbox>
                <w10:wrap anchorx="page" anchory="page"/>
              </v:shape>
            </w:pict>
          </mc:Fallback>
        </mc:AlternateContent>
      </w:r>
      <w:r w:rsidRPr="00ED7C2F">
        <w:rPr>
          <w:sz w:val="2"/>
          <w:szCs w:val="2"/>
        </w:rPr>
        <mc:AlternateContent>
          <mc:Choice Requires="wps">
            <w:drawing>
              <wp:anchor distT="0" distB="0" distL="0" distR="0" simplePos="0" relativeHeight="251651119" behindDoc="1" locked="0" layoutInCell="1" allowOverlap="1" wp14:anchorId="36CF6A84" wp14:editId="52E6FBB6">
                <wp:simplePos x="0" y="0"/>
                <wp:positionH relativeFrom="page">
                  <wp:posOffset>2271170</wp:posOffset>
                </wp:positionH>
                <wp:positionV relativeFrom="page">
                  <wp:posOffset>3997978</wp:posOffset>
                </wp:positionV>
                <wp:extent cx="1098550" cy="25209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98550" cy="252095"/>
                        </a:xfrm>
                        <a:prstGeom prst="rect">
                          <a:avLst/>
                        </a:prstGeom>
                      </wps:spPr>
                      <wps:txbx>
                        <w:txbxContent>
                          <w:p w14:paraId="3C90FB44" w14:textId="77777777" w:rsidR="00E57EDF" w:rsidRPr="00ED7C2F" w:rsidRDefault="00E57EDF" w:rsidP="00E57EDF">
                            <w:pPr>
                              <w:spacing w:line="396" w:lineRule="exact"/>
                              <w:rPr>
                                <w:rFonts w:ascii="Arial Black"/>
                                <w:sz w:val="39"/>
                              </w:rPr>
                            </w:pPr>
                            <w:proofErr w:type="spellStart"/>
                            <w:r w:rsidRPr="00ED7C2F">
                              <w:rPr>
                                <w:rFonts w:ascii="Arial Black"/>
                                <w:color w:val="FFFFFF"/>
                                <w:w w:val="90"/>
                                <w:position w:val="3"/>
                                <w:sz w:val="39"/>
                              </w:rPr>
                              <w:t>T</w:t>
                            </w:r>
                            <w:r w:rsidRPr="00ED7C2F">
                              <w:rPr>
                                <w:rFonts w:ascii="Arial Black"/>
                                <w:color w:val="FFFFFF"/>
                                <w:w w:val="90"/>
                                <w:position w:val="2"/>
                                <w:sz w:val="39"/>
                              </w:rPr>
                              <w:t>he</w:t>
                            </w:r>
                            <w:proofErr w:type="spellEnd"/>
                            <w:r w:rsidRPr="00ED7C2F">
                              <w:rPr>
                                <w:rFonts w:ascii="Arial Black"/>
                                <w:color w:val="FFFFFF"/>
                                <w:spacing w:val="-50"/>
                                <w:w w:val="90"/>
                                <w:position w:val="2"/>
                                <w:sz w:val="39"/>
                              </w:rPr>
                              <w:t xml:space="preserve"> </w:t>
                            </w:r>
                            <w:proofErr w:type="spellStart"/>
                            <w:r w:rsidRPr="00ED7C2F">
                              <w:rPr>
                                <w:rFonts w:ascii="Arial Black"/>
                                <w:color w:val="FFFFFF"/>
                                <w:spacing w:val="-4"/>
                                <w:position w:val="1"/>
                                <w:sz w:val="39"/>
                              </w:rPr>
                              <w:t>fo</w:t>
                            </w:r>
                            <w:proofErr w:type="spellEnd"/>
                            <w:r w:rsidRPr="00ED7C2F">
                              <w:rPr>
                                <w:rFonts w:ascii="Arial Black"/>
                                <w:color w:val="FFFFFF"/>
                                <w:spacing w:val="-4"/>
                                <w:sz w:val="39"/>
                              </w:rPr>
                              <w:t>od</w:t>
                            </w:r>
                          </w:p>
                        </w:txbxContent>
                      </wps:txbx>
                      <wps:bodyPr wrap="square" lIns="0" tIns="0" rIns="0" bIns="0" rtlCol="0">
                        <a:noAutofit/>
                      </wps:bodyPr>
                    </wps:wsp>
                  </a:graphicData>
                </a:graphic>
              </wp:anchor>
            </w:drawing>
          </mc:Choice>
          <mc:Fallback>
            <w:pict>
              <v:shape w14:anchorId="36CF6A84" id="Textbox 757" o:spid="_x0000_s1063" type="#_x0000_t202" style="position:absolute;margin-left:178.85pt;margin-top:314.8pt;width:86.5pt;height:19.85pt;rotation:1;z-index:-2516653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" filled="f" stroked="f">
                <v:textbox inset="0,0,0,0">
                  <w:txbxContent>
                    <w:p w14:paraId="3C90FB44" w14:textId="77777777" w:rsidR="00E57EDF" w:rsidRPr="00ED7C2F" w:rsidRDefault="00E57EDF" w:rsidP="00E57EDF">
                      <w:pPr>
                        <w:spacing w:line="396" w:lineRule="exact"/>
                        <w:rPr>
                          <w:rFonts w:ascii="Arial Black"/>
                          <w:sz w:val="39"/>
                        </w:rPr>
                      </w:pPr>
                      <w:proofErr w:type="spellStart"/>
                      <w:r w:rsidRPr="00ED7C2F">
                        <w:rPr>
                          <w:rFonts w:ascii="Arial Black"/>
                          <w:color w:val="FFFFFF"/>
                          <w:w w:val="90"/>
                          <w:position w:val="3"/>
                          <w:sz w:val="39"/>
                        </w:rPr>
                        <w:t>T</w:t>
                      </w:r>
                      <w:r w:rsidRPr="00ED7C2F">
                        <w:rPr>
                          <w:rFonts w:ascii="Arial Black"/>
                          <w:color w:val="FFFFFF"/>
                          <w:w w:val="90"/>
                          <w:position w:val="2"/>
                          <w:sz w:val="39"/>
                        </w:rPr>
                        <w:t>he</w:t>
                      </w:r>
                      <w:proofErr w:type="spellEnd"/>
                      <w:r w:rsidRPr="00ED7C2F">
                        <w:rPr>
                          <w:rFonts w:ascii="Arial Black"/>
                          <w:color w:val="FFFFFF"/>
                          <w:spacing w:val="-50"/>
                          <w:w w:val="90"/>
                          <w:position w:val="2"/>
                          <w:sz w:val="39"/>
                        </w:rPr>
                        <w:t xml:space="preserve"> </w:t>
                      </w:r>
                      <w:proofErr w:type="spellStart"/>
                      <w:r w:rsidRPr="00ED7C2F">
                        <w:rPr>
                          <w:rFonts w:ascii="Arial Black"/>
                          <w:color w:val="FFFFFF"/>
                          <w:spacing w:val="-4"/>
                          <w:position w:val="1"/>
                          <w:sz w:val="39"/>
                        </w:rPr>
                        <w:t>fo</w:t>
                      </w:r>
                      <w:proofErr w:type="spellEnd"/>
                      <w:r w:rsidRPr="00ED7C2F">
                        <w:rPr>
                          <w:rFonts w:ascii="Arial Black"/>
                          <w:color w:val="FFFFFF"/>
                          <w:spacing w:val="-4"/>
                          <w:sz w:val="39"/>
                        </w:rPr>
                        <w:t>od</w:t>
                      </w:r>
                    </w:p>
                  </w:txbxContent>
                </v:textbox>
                <w10:wrap anchorx="page" anchory="page"/>
              </v:shape>
            </w:pict>
          </mc:Fallback>
        </mc:AlternateContent>
      </w:r>
      <w:r w:rsidRPr="00ED7C2F">
        <w:rPr>
          <w:sz w:val="2"/>
          <w:szCs w:val="2"/>
        </w:rPr>
        <mc:AlternateContent>
          <mc:Choice Requires="wps">
            <w:drawing>
              <wp:anchor distT="0" distB="0" distL="0" distR="0" simplePos="0" relativeHeight="251651120" behindDoc="1" locked="0" layoutInCell="1" allowOverlap="1" wp14:anchorId="0D21FEC4" wp14:editId="02535ED8">
                <wp:simplePos x="0" y="0"/>
                <wp:positionH relativeFrom="page">
                  <wp:posOffset>2263087</wp:posOffset>
                </wp:positionH>
                <wp:positionV relativeFrom="page">
                  <wp:posOffset>4226244</wp:posOffset>
                </wp:positionV>
                <wp:extent cx="851535" cy="25209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51535" cy="252095"/>
                        </a:xfrm>
                        <a:prstGeom prst="rect">
                          <a:avLst/>
                        </a:prstGeom>
                      </wps:spPr>
                      <wps:txbx>
                        <w:txbxContent>
                          <w:p w14:paraId="36940409" w14:textId="77777777" w:rsidR="00E57EDF" w:rsidRPr="00ED7C2F" w:rsidRDefault="00E57EDF" w:rsidP="00E57EDF">
                            <w:pPr>
                              <w:spacing w:line="396" w:lineRule="exact"/>
                              <w:rPr>
                                <w:rFonts w:ascii="Arial Black"/>
                                <w:sz w:val="39"/>
                              </w:rPr>
                            </w:pPr>
                            <w:r w:rsidRPr="00ED7C2F">
                              <w:rPr>
                                <w:rFonts w:ascii="Arial Black"/>
                                <w:color w:val="FFFFFF"/>
                                <w:w w:val="90"/>
                                <w:position w:val="2"/>
                                <w:sz w:val="39"/>
                              </w:rPr>
                              <w:t>we</w:t>
                            </w:r>
                            <w:r w:rsidRPr="00ED7C2F">
                              <w:rPr>
                                <w:rFonts w:ascii="Arial Black"/>
                                <w:color w:val="FFFFFF"/>
                                <w:spacing w:val="-37"/>
                                <w:w w:val="90"/>
                                <w:position w:val="2"/>
                                <w:sz w:val="39"/>
                              </w:rPr>
                              <w:t xml:space="preserve"> </w:t>
                            </w:r>
                            <w:r w:rsidRPr="00ED7C2F">
                              <w:rPr>
                                <w:rFonts w:ascii="Arial Black"/>
                                <w:color w:val="FFFFFF"/>
                                <w:spacing w:val="-5"/>
                                <w:position w:val="1"/>
                                <w:sz w:val="39"/>
                              </w:rPr>
                              <w:t>e</w:t>
                            </w:r>
                            <w:r w:rsidRPr="00ED7C2F">
                              <w:rPr>
                                <w:rFonts w:ascii="Arial Black"/>
                                <w:color w:val="FFFFFF"/>
                                <w:spacing w:val="-5"/>
                                <w:sz w:val="39"/>
                              </w:rPr>
                              <w:t>at</w:t>
                            </w:r>
                          </w:p>
                        </w:txbxContent>
                      </wps:txbx>
                      <wps:bodyPr wrap="square" lIns="0" tIns="0" rIns="0" bIns="0" rtlCol="0">
                        <a:noAutofit/>
                      </wps:bodyPr>
                    </wps:wsp>
                  </a:graphicData>
                </a:graphic>
              </wp:anchor>
            </w:drawing>
          </mc:Choice>
          <mc:Fallback>
            <w:pict>
              <v:shape w14:anchorId="0D21FEC4" id="Textbox 758" o:spid="_x0000_s1064" type="#_x0000_t202" style="position:absolute;margin-left:178.2pt;margin-top:332.8pt;width:67.05pt;height:19.85pt;rotation:1;z-index:-25166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" filled="f" stroked="f">
                <v:textbox inset="0,0,0,0">
                  <w:txbxContent>
                    <w:p w14:paraId="36940409" w14:textId="77777777" w:rsidR="00E57EDF" w:rsidRPr="00ED7C2F" w:rsidRDefault="00E57EDF" w:rsidP="00E57EDF">
                      <w:pPr>
                        <w:spacing w:line="396" w:lineRule="exact"/>
                        <w:rPr>
                          <w:rFonts w:ascii="Arial Black"/>
                          <w:sz w:val="39"/>
                        </w:rPr>
                      </w:pPr>
                      <w:r w:rsidRPr="00ED7C2F">
                        <w:rPr>
                          <w:rFonts w:ascii="Arial Black"/>
                          <w:color w:val="FFFFFF"/>
                          <w:w w:val="90"/>
                          <w:position w:val="2"/>
                          <w:sz w:val="39"/>
                        </w:rPr>
                        <w:t>we</w:t>
                      </w:r>
                      <w:r w:rsidRPr="00ED7C2F">
                        <w:rPr>
                          <w:rFonts w:ascii="Arial Black"/>
                          <w:color w:val="FFFFFF"/>
                          <w:spacing w:val="-37"/>
                          <w:w w:val="90"/>
                          <w:position w:val="2"/>
                          <w:sz w:val="39"/>
                        </w:rPr>
                        <w:t xml:space="preserve"> </w:t>
                      </w:r>
                      <w:r w:rsidRPr="00ED7C2F">
                        <w:rPr>
                          <w:rFonts w:ascii="Arial Black"/>
                          <w:color w:val="FFFFFF"/>
                          <w:spacing w:val="-5"/>
                          <w:position w:val="1"/>
                          <w:sz w:val="39"/>
                        </w:rPr>
                        <w:t>e</w:t>
                      </w:r>
                      <w:r w:rsidRPr="00ED7C2F">
                        <w:rPr>
                          <w:rFonts w:ascii="Arial Black"/>
                          <w:color w:val="FFFFFF"/>
                          <w:spacing w:val="-5"/>
                          <w:sz w:val="39"/>
                        </w:rPr>
                        <w:t>at</w:t>
                      </w:r>
                    </w:p>
                  </w:txbxContent>
                </v:textbox>
                <w10:wrap anchorx="page" anchory="page"/>
              </v:shape>
            </w:pict>
          </mc:Fallback>
        </mc:AlternateContent>
      </w:r>
      <w:r w:rsidRPr="00ED7C2F">
        <w:rPr>
          <w:sz w:val="2"/>
          <w:szCs w:val="2"/>
        </w:rPr>
        <mc:AlternateContent>
          <mc:Choice Requires="wps">
            <w:drawing>
              <wp:anchor distT="0" distB="0" distL="0" distR="0" simplePos="0" relativeHeight="251651121" behindDoc="1" locked="0" layoutInCell="1" allowOverlap="1" wp14:anchorId="25AA7658" wp14:editId="536A4342">
                <wp:simplePos x="0" y="0"/>
                <wp:positionH relativeFrom="page">
                  <wp:posOffset>7859514</wp:posOffset>
                </wp:positionH>
                <wp:positionV relativeFrom="page">
                  <wp:posOffset>5455158</wp:posOffset>
                </wp:positionV>
                <wp:extent cx="688975" cy="25209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688975" cy="252095"/>
                        </a:xfrm>
                        <a:prstGeom prst="rect">
                          <a:avLst/>
                        </a:prstGeom>
                      </wps:spPr>
                      <wps:txbx>
                        <w:txbxContent>
                          <w:p w14:paraId="2794F33E" w14:textId="77777777" w:rsidR="00E57EDF" w:rsidRPr="00ED7C2F" w:rsidRDefault="00E57EDF" w:rsidP="00E57EDF">
                            <w:pPr>
                              <w:spacing w:line="396" w:lineRule="exact"/>
                              <w:rPr>
                                <w:rFonts w:ascii="Arial Black"/>
                                <w:sz w:val="39"/>
                              </w:rPr>
                            </w:pPr>
                            <w:r w:rsidRPr="00ED7C2F">
                              <w:rPr>
                                <w:rFonts w:ascii="Arial Black"/>
                                <w:color w:val="FFFFFF"/>
                                <w:spacing w:val="-4"/>
                                <w:position w:val="1"/>
                                <w:sz w:val="39"/>
                              </w:rPr>
                              <w:t>Wo</w:t>
                            </w:r>
                            <w:proofErr w:type="spellStart"/>
                            <w:r w:rsidRPr="00ED7C2F">
                              <w:rPr>
                                <w:rFonts w:ascii="Arial Black"/>
                                <w:color w:val="FFFFFF"/>
                                <w:spacing w:val="-4"/>
                                <w:sz w:val="39"/>
                              </w:rPr>
                              <w:t>rk</w:t>
                            </w:r>
                            <w:proofErr w:type="spellEnd"/>
                          </w:p>
                        </w:txbxContent>
                      </wps:txbx>
                      <wps:bodyPr wrap="square" lIns="0" tIns="0" rIns="0" bIns="0" rtlCol="0">
                        <a:noAutofit/>
                      </wps:bodyPr>
                    </wps:wsp>
                  </a:graphicData>
                </a:graphic>
              </wp:anchor>
            </w:drawing>
          </mc:Choice>
          <mc:Fallback>
            <w:pict>
              <v:shape w14:anchorId="25AA7658" id="Textbox 759" o:spid="_x0000_s1065" type="#_x0000_t202" style="position:absolute;margin-left:618.85pt;margin-top:429.55pt;width:54.25pt;height:19.85pt;rotation:1;z-index:-2516653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" filled="f" stroked="f">
                <v:textbox inset="0,0,0,0">
                  <w:txbxContent>
                    <w:p w14:paraId="2794F33E" w14:textId="77777777" w:rsidR="00E57EDF" w:rsidRPr="00ED7C2F" w:rsidRDefault="00E57EDF" w:rsidP="00E57EDF">
                      <w:pPr>
                        <w:spacing w:line="396" w:lineRule="exact"/>
                        <w:rPr>
                          <w:rFonts w:ascii="Arial Black"/>
                          <w:sz w:val="39"/>
                        </w:rPr>
                      </w:pPr>
                      <w:r w:rsidRPr="00ED7C2F">
                        <w:rPr>
                          <w:rFonts w:ascii="Arial Black"/>
                          <w:color w:val="FFFFFF"/>
                          <w:spacing w:val="-4"/>
                          <w:position w:val="1"/>
                          <w:sz w:val="39"/>
                        </w:rPr>
                        <w:t>Wo</w:t>
                      </w:r>
                      <w:proofErr w:type="spellStart"/>
                      <w:r w:rsidRPr="00ED7C2F">
                        <w:rPr>
                          <w:rFonts w:ascii="Arial Black"/>
                          <w:color w:val="FFFFFF"/>
                          <w:spacing w:val="-4"/>
                          <w:sz w:val="39"/>
                        </w:rPr>
                        <w:t>rk</w:t>
                      </w:r>
                      <w:proofErr w:type="spellEnd"/>
                    </w:p>
                  </w:txbxContent>
                </v:textbox>
                <w10:wrap anchorx="page" anchory="page"/>
              </v:shape>
            </w:pict>
          </mc:Fallback>
        </mc:AlternateContent>
      </w:r>
      <w:r w:rsidRPr="00ED7C2F">
        <w:rPr>
          <w:sz w:val="2"/>
          <w:szCs w:val="2"/>
        </w:rPr>
        <mc:AlternateContent>
          <mc:Choice Requires="wps">
            <w:drawing>
              <wp:anchor distT="0" distB="0" distL="0" distR="0" simplePos="0" relativeHeight="251651122" behindDoc="1" locked="0" layoutInCell="1" allowOverlap="1" wp14:anchorId="46C9436C" wp14:editId="2EA31D10">
                <wp:simplePos x="0" y="0"/>
                <wp:positionH relativeFrom="page">
                  <wp:posOffset>3342944</wp:posOffset>
                </wp:positionH>
                <wp:positionV relativeFrom="page">
                  <wp:posOffset>5458588</wp:posOffset>
                </wp:positionV>
                <wp:extent cx="974725" cy="2520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74725" cy="252095"/>
                        </a:xfrm>
                        <a:prstGeom prst="rect">
                          <a:avLst/>
                        </a:prstGeom>
                      </wps:spPr>
                      <wps:txbx>
                        <w:txbxContent>
                          <w:p w14:paraId="11C6B842" w14:textId="77777777" w:rsidR="00E57EDF" w:rsidRPr="00ED7C2F" w:rsidRDefault="00E57EDF" w:rsidP="00E57EDF">
                            <w:pPr>
                              <w:spacing w:line="396" w:lineRule="exact"/>
                              <w:rPr>
                                <w:rFonts w:ascii="Arial Black"/>
                                <w:sz w:val="39"/>
                              </w:rPr>
                            </w:pPr>
                            <w:r w:rsidRPr="00ED7C2F">
                              <w:rPr>
                                <w:rFonts w:ascii="Arial Black"/>
                                <w:color w:val="FFFFFF"/>
                                <w:spacing w:val="-11"/>
                                <w:position w:val="2"/>
                                <w:sz w:val="39"/>
                              </w:rPr>
                              <w:t>S</w:t>
                            </w:r>
                            <w:proofErr w:type="spellStart"/>
                            <w:r w:rsidRPr="00ED7C2F">
                              <w:rPr>
                                <w:rFonts w:ascii="Arial Black"/>
                                <w:color w:val="FFFFFF"/>
                                <w:spacing w:val="-11"/>
                                <w:position w:val="1"/>
                                <w:sz w:val="39"/>
                              </w:rPr>
                              <w:t>yst</w:t>
                            </w:r>
                            <w:r w:rsidRPr="00ED7C2F">
                              <w:rPr>
                                <w:rFonts w:ascii="Arial Black"/>
                                <w:color w:val="FFFFFF"/>
                                <w:spacing w:val="-11"/>
                                <w:sz w:val="39"/>
                              </w:rPr>
                              <w:t>em</w:t>
                            </w:r>
                            <w:proofErr w:type="spellEnd"/>
                          </w:p>
                        </w:txbxContent>
                      </wps:txbx>
                      <wps:bodyPr wrap="square" lIns="0" tIns="0" rIns="0" bIns="0" rtlCol="0">
                        <a:noAutofit/>
                      </wps:bodyPr>
                    </wps:wsp>
                  </a:graphicData>
                </a:graphic>
              </wp:anchor>
            </w:drawing>
          </mc:Choice>
          <mc:Fallback>
            <w:pict>
              <v:shape w14:anchorId="46C9436C" id="Textbox 760" o:spid="_x0000_s1066" type="#_x0000_t202" style="position:absolute;margin-left:263.2pt;margin-top:429.8pt;width:76.75pt;height:19.85pt;rotation:1;z-index:-2516653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" filled="f" stroked="f">
                <v:textbox inset="0,0,0,0">
                  <w:txbxContent>
                    <w:p w14:paraId="11C6B842" w14:textId="77777777" w:rsidR="00E57EDF" w:rsidRPr="00ED7C2F" w:rsidRDefault="00E57EDF" w:rsidP="00E57EDF">
                      <w:pPr>
                        <w:spacing w:line="396" w:lineRule="exact"/>
                        <w:rPr>
                          <w:rFonts w:ascii="Arial Black"/>
                          <w:sz w:val="39"/>
                        </w:rPr>
                      </w:pPr>
                      <w:r w:rsidRPr="00ED7C2F">
                        <w:rPr>
                          <w:rFonts w:ascii="Arial Black"/>
                          <w:color w:val="FFFFFF"/>
                          <w:spacing w:val="-11"/>
                          <w:position w:val="2"/>
                          <w:sz w:val="39"/>
                        </w:rPr>
                        <w:t>S</w:t>
                      </w:r>
                      <w:proofErr w:type="spellStart"/>
                      <w:r w:rsidRPr="00ED7C2F">
                        <w:rPr>
                          <w:rFonts w:ascii="Arial Black"/>
                          <w:color w:val="FFFFFF"/>
                          <w:spacing w:val="-11"/>
                          <w:position w:val="1"/>
                          <w:sz w:val="39"/>
                        </w:rPr>
                        <w:t>yst</w:t>
                      </w:r>
                      <w:r w:rsidRPr="00ED7C2F">
                        <w:rPr>
                          <w:rFonts w:ascii="Arial Black"/>
                          <w:color w:val="FFFFFF"/>
                          <w:spacing w:val="-11"/>
                          <w:sz w:val="39"/>
                        </w:rPr>
                        <w:t>em</w:t>
                      </w:r>
                      <w:proofErr w:type="spellEnd"/>
                    </w:p>
                  </w:txbxContent>
                </v:textbox>
                <w10:wrap anchorx="page" anchory="page"/>
              </v:shape>
            </w:pict>
          </mc:Fallback>
        </mc:AlternateContent>
      </w:r>
      <w:r w:rsidRPr="00ED7C2F">
        <w:rPr>
          <w:sz w:val="2"/>
          <w:szCs w:val="2"/>
        </w:rPr>
        <mc:AlternateContent>
          <mc:Choice Requires="wps">
            <w:drawing>
              <wp:anchor distT="0" distB="0" distL="0" distR="0" simplePos="0" relativeHeight="251651123" behindDoc="1" locked="0" layoutInCell="1" allowOverlap="1" wp14:anchorId="6D06B835" wp14:editId="429EB060">
                <wp:simplePos x="0" y="0"/>
                <wp:positionH relativeFrom="page">
                  <wp:posOffset>3334558</wp:posOffset>
                </wp:positionH>
                <wp:positionV relativeFrom="page">
                  <wp:posOffset>5708567</wp:posOffset>
                </wp:positionV>
                <wp:extent cx="1723389" cy="25209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23389" cy="252095"/>
                        </a:xfrm>
                        <a:prstGeom prst="rect">
                          <a:avLst/>
                        </a:prstGeom>
                      </wps:spPr>
                      <wps:txbx>
                        <w:txbxContent>
                          <w:p w14:paraId="3E31571C" w14:textId="77777777" w:rsidR="00E57EDF" w:rsidRPr="00ED7C2F" w:rsidRDefault="00E57EDF" w:rsidP="00E57EDF">
                            <w:pPr>
                              <w:spacing w:line="396" w:lineRule="exact"/>
                              <w:rPr>
                                <w:rFonts w:ascii="Arial Black"/>
                                <w:position w:val="-1"/>
                                <w:sz w:val="39"/>
                              </w:rPr>
                            </w:pPr>
                            <w:r w:rsidRPr="00ED7C2F">
                              <w:rPr>
                                <w:rFonts w:ascii="Arial Black"/>
                                <w:color w:val="FFFFFF"/>
                                <w:spacing w:val="-10"/>
                                <w:position w:val="2"/>
                                <w:sz w:val="39"/>
                              </w:rPr>
                              <w:t>De</w:t>
                            </w:r>
                            <w:r w:rsidRPr="00ED7C2F">
                              <w:rPr>
                                <w:rFonts w:ascii="Arial Black"/>
                                <w:color w:val="FFFFFF"/>
                                <w:spacing w:val="-10"/>
                                <w:position w:val="1"/>
                                <w:sz w:val="39"/>
                              </w:rPr>
                              <w:t>velo</w:t>
                            </w:r>
                            <w:proofErr w:type="spellStart"/>
                            <w:r w:rsidRPr="00ED7C2F">
                              <w:rPr>
                                <w:rFonts w:ascii="Arial Black"/>
                                <w:color w:val="FFFFFF"/>
                                <w:spacing w:val="-10"/>
                                <w:sz w:val="39"/>
                              </w:rPr>
                              <w:t>pmen</w:t>
                            </w:r>
                            <w:proofErr w:type="spellEnd"/>
                            <w:r w:rsidRPr="00ED7C2F">
                              <w:rPr>
                                <w:rFonts w:ascii="Arial Black"/>
                                <w:color w:val="FFFFFF"/>
                                <w:spacing w:val="-10"/>
                                <w:position w:val="-1"/>
                                <w:sz w:val="39"/>
                              </w:rPr>
                              <w:t>t</w:t>
                            </w:r>
                          </w:p>
                        </w:txbxContent>
                      </wps:txbx>
                      <wps:bodyPr wrap="square" lIns="0" tIns="0" rIns="0" bIns="0" rtlCol="0">
                        <a:noAutofit/>
                      </wps:bodyPr>
                    </wps:wsp>
                  </a:graphicData>
                </a:graphic>
              </wp:anchor>
            </w:drawing>
          </mc:Choice>
          <mc:Fallback>
            <w:pict>
              <v:shape w14:anchorId="6D06B835" id="Textbox 761" o:spid="_x0000_s1067" type="#_x0000_t202" style="position:absolute;margin-left:262.55pt;margin-top:449.5pt;width:135.7pt;height:19.85pt;rotation:1;z-index:-2516653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" filled="f" stroked="f">
                <v:textbox inset="0,0,0,0">
                  <w:txbxContent>
                    <w:p w14:paraId="3E31571C" w14:textId="77777777" w:rsidR="00E57EDF" w:rsidRPr="00ED7C2F" w:rsidRDefault="00E57EDF" w:rsidP="00E57EDF">
                      <w:pPr>
                        <w:spacing w:line="396" w:lineRule="exact"/>
                        <w:rPr>
                          <w:rFonts w:ascii="Arial Black"/>
                          <w:position w:val="-1"/>
                          <w:sz w:val="39"/>
                        </w:rPr>
                      </w:pPr>
                      <w:r w:rsidRPr="00ED7C2F">
                        <w:rPr>
                          <w:rFonts w:ascii="Arial Black"/>
                          <w:color w:val="FFFFFF"/>
                          <w:spacing w:val="-10"/>
                          <w:position w:val="2"/>
                          <w:sz w:val="39"/>
                        </w:rPr>
                        <w:t>De</w:t>
                      </w:r>
                      <w:r w:rsidRPr="00ED7C2F">
                        <w:rPr>
                          <w:rFonts w:ascii="Arial Black"/>
                          <w:color w:val="FFFFFF"/>
                          <w:spacing w:val="-10"/>
                          <w:position w:val="1"/>
                          <w:sz w:val="39"/>
                        </w:rPr>
                        <w:t>velo</w:t>
                      </w:r>
                      <w:proofErr w:type="spellStart"/>
                      <w:r w:rsidRPr="00ED7C2F">
                        <w:rPr>
                          <w:rFonts w:ascii="Arial Black"/>
                          <w:color w:val="FFFFFF"/>
                          <w:spacing w:val="-10"/>
                          <w:sz w:val="39"/>
                        </w:rPr>
                        <w:t>pmen</w:t>
                      </w:r>
                      <w:proofErr w:type="spellEnd"/>
                      <w:r w:rsidRPr="00ED7C2F">
                        <w:rPr>
                          <w:rFonts w:ascii="Arial Black"/>
                          <w:color w:val="FFFFFF"/>
                          <w:spacing w:val="-10"/>
                          <w:position w:val="-1"/>
                          <w:sz w:val="39"/>
                        </w:rPr>
                        <w:t>t</w:t>
                      </w:r>
                    </w:p>
                  </w:txbxContent>
                </v:textbox>
                <w10:wrap anchorx="page" anchory="page"/>
              </v:shape>
            </w:pict>
          </mc:Fallback>
        </mc:AlternateContent>
      </w:r>
      <w:r w:rsidRPr="00ED7C2F">
        <w:rPr>
          <w:sz w:val="2"/>
          <w:szCs w:val="2"/>
        </w:rPr>
        <mc:AlternateContent>
          <mc:Choice Requires="wps">
            <w:drawing>
              <wp:anchor distT="0" distB="0" distL="0" distR="0" simplePos="0" relativeHeight="251651124" behindDoc="1" locked="0" layoutInCell="1" allowOverlap="1" wp14:anchorId="641770D6" wp14:editId="5CE12A3D">
                <wp:simplePos x="0" y="0"/>
                <wp:positionH relativeFrom="page">
                  <wp:posOffset>3173912</wp:posOffset>
                </wp:positionH>
                <wp:positionV relativeFrom="page">
                  <wp:posOffset>2518296</wp:posOffset>
                </wp:positionV>
                <wp:extent cx="1380490" cy="1803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80490" cy="180340"/>
                        </a:xfrm>
                        <a:prstGeom prst="rect">
                          <a:avLst/>
                        </a:prstGeom>
                      </wps:spPr>
                      <wps:txbx>
                        <w:txbxContent>
                          <w:p w14:paraId="20418F52" w14:textId="77777777" w:rsidR="00E57EDF" w:rsidRPr="00ED7C2F" w:rsidRDefault="00E57EDF" w:rsidP="00E57EDF">
                            <w:pPr>
                              <w:spacing w:line="283" w:lineRule="exact"/>
                              <w:rPr>
                                <w:rFonts w:ascii="Arial Black"/>
                                <w:sz w:val="28"/>
                              </w:rPr>
                            </w:pPr>
                            <w:r w:rsidRPr="00ED7C2F">
                              <w:rPr>
                                <w:rFonts w:ascii="Arial Black"/>
                                <w:color w:val="FFFFFF"/>
                                <w:spacing w:val="-10"/>
                                <w:sz w:val="28"/>
                              </w:rPr>
                              <w:t>Family,</w:t>
                            </w:r>
                            <w:r w:rsidRPr="00ED7C2F">
                              <w:rPr>
                                <w:rFonts w:ascii="Arial Black"/>
                                <w:color w:val="FFFFFF"/>
                                <w:spacing w:val="-32"/>
                                <w:sz w:val="28"/>
                              </w:rPr>
                              <w:t xml:space="preserve"> </w:t>
                            </w:r>
                            <w:r w:rsidRPr="00ED7C2F">
                              <w:rPr>
                                <w:rFonts w:ascii="Arial Black"/>
                                <w:color w:val="FFFFFF"/>
                                <w:spacing w:val="-11"/>
                                <w:sz w:val="28"/>
                              </w:rPr>
                              <w:t>Friends</w:t>
                            </w:r>
                          </w:p>
                        </w:txbxContent>
                      </wps:txbx>
                      <wps:bodyPr wrap="square" lIns="0" tIns="0" rIns="0" bIns="0" rtlCol="0">
                        <a:noAutofit/>
                      </wps:bodyPr>
                    </wps:wsp>
                  </a:graphicData>
                </a:graphic>
              </wp:anchor>
            </w:drawing>
          </mc:Choice>
          <mc:Fallback>
            <w:pict>
              <v:shape w14:anchorId="641770D6" id="Textbox 762" o:spid="_x0000_s1068" type="#_x0000_t202" style="position:absolute;margin-left:249.9pt;margin-top:198.3pt;width:108.7pt;height:14.2pt;rotation:-3;z-index:-2516653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" filled="f" stroked="f">
                <v:textbox inset="0,0,0,0">
                  <w:txbxContent>
                    <w:p w14:paraId="20418F52" w14:textId="77777777" w:rsidR="00E57EDF" w:rsidRPr="00ED7C2F" w:rsidRDefault="00E57EDF" w:rsidP="00E57EDF">
                      <w:pPr>
                        <w:spacing w:line="283" w:lineRule="exact"/>
                        <w:rPr>
                          <w:rFonts w:ascii="Arial Black"/>
                          <w:sz w:val="28"/>
                        </w:rPr>
                      </w:pPr>
                      <w:r w:rsidRPr="00ED7C2F">
                        <w:rPr>
                          <w:rFonts w:ascii="Arial Black"/>
                          <w:color w:val="FFFFFF"/>
                          <w:spacing w:val="-10"/>
                          <w:sz w:val="28"/>
                        </w:rPr>
                        <w:t>Family,</w:t>
                      </w:r>
                      <w:r w:rsidRPr="00ED7C2F">
                        <w:rPr>
                          <w:rFonts w:ascii="Arial Black"/>
                          <w:color w:val="FFFFFF"/>
                          <w:spacing w:val="-32"/>
                          <w:sz w:val="28"/>
                        </w:rPr>
                        <w:t xml:space="preserve"> </w:t>
                      </w:r>
                      <w:r w:rsidRPr="00ED7C2F">
                        <w:rPr>
                          <w:rFonts w:ascii="Arial Black"/>
                          <w:color w:val="FFFFFF"/>
                          <w:spacing w:val="-11"/>
                          <w:sz w:val="28"/>
                        </w:rPr>
                        <w:t>Friends</w:t>
                      </w:r>
                    </w:p>
                  </w:txbxContent>
                </v:textbox>
                <w10:wrap anchorx="page" anchory="page"/>
              </v:shape>
            </w:pict>
          </mc:Fallback>
        </mc:AlternateContent>
      </w:r>
      <w:r w:rsidRPr="00ED7C2F">
        <w:rPr>
          <w:sz w:val="2"/>
          <w:szCs w:val="2"/>
        </w:rPr>
        <mc:AlternateContent>
          <mc:Choice Requires="wps">
            <w:drawing>
              <wp:anchor distT="0" distB="0" distL="0" distR="0" simplePos="0" relativeHeight="251651125" behindDoc="1" locked="0" layoutInCell="1" allowOverlap="1" wp14:anchorId="1DE86134" wp14:editId="451E5E6C">
                <wp:simplePos x="0" y="0"/>
                <wp:positionH relativeFrom="page">
                  <wp:posOffset>3183131</wp:posOffset>
                </wp:positionH>
                <wp:positionV relativeFrom="page">
                  <wp:posOffset>2690563</wp:posOffset>
                </wp:positionV>
                <wp:extent cx="1657350" cy="18034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657350" cy="180340"/>
                        </a:xfrm>
                        <a:prstGeom prst="rect">
                          <a:avLst/>
                        </a:prstGeom>
                      </wps:spPr>
                      <wps:txbx>
                        <w:txbxContent>
                          <w:p w14:paraId="14EA6530" w14:textId="77777777" w:rsidR="00E57EDF" w:rsidRPr="00ED7C2F" w:rsidRDefault="00E57EDF" w:rsidP="00E57EDF">
                            <w:pPr>
                              <w:spacing w:line="283" w:lineRule="exact"/>
                              <w:rPr>
                                <w:rFonts w:ascii="Arial Black"/>
                                <w:sz w:val="28"/>
                              </w:rPr>
                            </w:pPr>
                            <w:r w:rsidRPr="00ED7C2F">
                              <w:rPr>
                                <w:rFonts w:ascii="Arial Black"/>
                                <w:color w:val="FFFFFF"/>
                                <w:sz w:val="28"/>
                              </w:rPr>
                              <w:t>and</w:t>
                            </w:r>
                            <w:r w:rsidRPr="00ED7C2F">
                              <w:rPr>
                                <w:rFonts w:ascii="Arial Black"/>
                                <w:color w:val="FFFFFF"/>
                                <w:spacing w:val="-31"/>
                                <w:sz w:val="28"/>
                              </w:rPr>
                              <w:t xml:space="preserve"> </w:t>
                            </w:r>
                            <w:r w:rsidRPr="00ED7C2F">
                              <w:rPr>
                                <w:rFonts w:ascii="Arial Black"/>
                                <w:color w:val="FFFFFF"/>
                                <w:spacing w:val="-4"/>
                                <w:sz w:val="28"/>
                              </w:rPr>
                              <w:t>Communities</w:t>
                            </w:r>
                          </w:p>
                        </w:txbxContent>
                      </wps:txbx>
                      <wps:bodyPr wrap="square" lIns="0" tIns="0" rIns="0" bIns="0" rtlCol="0">
                        <a:noAutofit/>
                      </wps:bodyPr>
                    </wps:wsp>
                  </a:graphicData>
                </a:graphic>
              </wp:anchor>
            </w:drawing>
          </mc:Choice>
          <mc:Fallback>
            <w:pict>
              <v:shape w14:anchorId="1DE86134" id="Textbox 763" o:spid="_x0000_s1069" type="#_x0000_t202" style="position:absolute;margin-left:250.65pt;margin-top:211.85pt;width:130.5pt;height:14.2pt;rotation:-3;z-index:-2516653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" filled="f" stroked="f">
                <v:textbox inset="0,0,0,0">
                  <w:txbxContent>
                    <w:p w14:paraId="14EA6530" w14:textId="77777777" w:rsidR="00E57EDF" w:rsidRPr="00ED7C2F" w:rsidRDefault="00E57EDF" w:rsidP="00E57EDF">
                      <w:pPr>
                        <w:spacing w:line="283" w:lineRule="exact"/>
                        <w:rPr>
                          <w:rFonts w:ascii="Arial Black"/>
                          <w:sz w:val="28"/>
                        </w:rPr>
                      </w:pPr>
                      <w:r w:rsidRPr="00ED7C2F">
                        <w:rPr>
                          <w:rFonts w:ascii="Arial Black"/>
                          <w:color w:val="FFFFFF"/>
                          <w:sz w:val="28"/>
                        </w:rPr>
                        <w:t>and</w:t>
                      </w:r>
                      <w:r w:rsidRPr="00ED7C2F">
                        <w:rPr>
                          <w:rFonts w:ascii="Arial Black"/>
                          <w:color w:val="FFFFFF"/>
                          <w:spacing w:val="-31"/>
                          <w:sz w:val="28"/>
                        </w:rPr>
                        <w:t xml:space="preserve"> </w:t>
                      </w:r>
                      <w:r w:rsidRPr="00ED7C2F">
                        <w:rPr>
                          <w:rFonts w:ascii="Arial Black"/>
                          <w:color w:val="FFFFFF"/>
                          <w:spacing w:val="-4"/>
                          <w:sz w:val="28"/>
                        </w:rPr>
                        <w:t>Communities</w:t>
                      </w:r>
                    </w:p>
                  </w:txbxContent>
                </v:textbox>
                <w10:wrap anchorx="page" anchory="page"/>
              </v:shape>
            </w:pict>
          </mc:Fallback>
        </mc:AlternateContent>
      </w:r>
    </w:p>
    <w:p w14:paraId="24A4E1D3" w14:textId="77777777" w:rsidR="00E57EDF" w:rsidRPr="00ED7C2F" w:rsidRDefault="00E57EDF" w:rsidP="00E57EDF">
      <w:pPr>
        <w:rPr>
          <w:sz w:val="2"/>
          <w:szCs w:val="2"/>
        </w:rPr>
        <w:sectPr w:rsidR="00E57EDF" w:rsidRPr="00ED7C2F" w:rsidSect="00E57EDF">
          <w:pgSz w:w="16840" w:h="11910" w:orient="landscape"/>
          <w:pgMar w:top="780" w:right="708" w:bottom="280" w:left="708" w:header="720" w:footer="720" w:gutter="0"/>
          <w:cols w:space="720"/>
        </w:sectPr>
      </w:pPr>
    </w:p>
    <w:p w14:paraId="47E93857" w14:textId="21A062E0" w:rsidR="000722A8" w:rsidRPr="00ED7C2F" w:rsidRDefault="0020362A" w:rsidP="00C10397">
      <w:pPr>
        <w:pStyle w:val="Blackboxedheading2-OurValues"/>
      </w:pPr>
      <w:r w:rsidRPr="00ED7C2F">
        <w:lastRenderedPageBreak/>
        <w:t>Our values</w:t>
      </w:r>
    </w:p>
    <w:p w14:paraId="389DCB39" w14:textId="77777777" w:rsidR="0020362A" w:rsidRPr="00ED7C2F" w:rsidRDefault="0020362A" w:rsidP="000722A8"/>
    <w:p w14:paraId="46DD067C" w14:textId="77777777" w:rsidR="0020362A" w:rsidRPr="00ED7C2F" w:rsidRDefault="0020362A" w:rsidP="0020362A">
      <w:pPr>
        <w:pStyle w:val="inbetween"/>
        <w:sectPr w:rsidR="0020362A" w:rsidRPr="00ED7C2F" w:rsidSect="0020362A">
          <w:pgSz w:w="16840" w:h="11910" w:orient="landscape"/>
          <w:pgMar w:top="567" w:right="567" w:bottom="284" w:left="567" w:header="720" w:footer="720" w:gutter="0"/>
          <w:cols w:space="720"/>
        </w:sectPr>
      </w:pPr>
    </w:p>
    <w:p w14:paraId="7F28883A" w14:textId="77777777" w:rsidR="0020362A" w:rsidRPr="00ED7C2F" w:rsidRDefault="0020362A" w:rsidP="0020362A">
      <w:pPr>
        <w:pStyle w:val="inbetween"/>
      </w:pPr>
    </w:p>
    <w:p w14:paraId="50A99191" w14:textId="10116B9D" w:rsidR="000722A8" w:rsidRPr="00ED7C2F" w:rsidRDefault="00CD1726" w:rsidP="000722A8">
      <w:pPr>
        <w:pStyle w:val="Tableheader-purple-3"/>
      </w:pPr>
      <w:r w:rsidRPr="00ED7C2F">
        <w:t>INCLUSIVE</w:t>
      </w:r>
    </w:p>
    <w:p w14:paraId="14425A8B" w14:textId="77777777" w:rsidR="000722A8" w:rsidRPr="00ED7C2F" w:rsidRDefault="000722A8" w:rsidP="000722A8">
      <w:pPr>
        <w:pStyle w:val="inbetween"/>
      </w:pPr>
    </w:p>
    <w:p w14:paraId="50984B6E" w14:textId="291E0AE8" w:rsidR="000722A8" w:rsidRPr="00ED7C2F" w:rsidRDefault="00CD1726" w:rsidP="000722A8">
      <w:pPr>
        <w:pStyle w:val="Tableheader-purple-3"/>
      </w:pPr>
      <w:r w:rsidRPr="00ED7C2F">
        <w:t>AND</w:t>
      </w:r>
    </w:p>
    <w:p w14:paraId="7D9298FE" w14:textId="77777777" w:rsidR="000722A8" w:rsidRPr="00ED7C2F" w:rsidRDefault="000722A8" w:rsidP="000722A8">
      <w:pPr>
        <w:pStyle w:val="inbetween"/>
      </w:pPr>
    </w:p>
    <w:p w14:paraId="7C0446E6" w14:textId="7682312F" w:rsidR="000722A8" w:rsidRPr="00ED7C2F" w:rsidRDefault="00CD1726" w:rsidP="000722A8">
      <w:pPr>
        <w:pStyle w:val="Tableheader-purple-3"/>
      </w:pPr>
      <w:r w:rsidRPr="00ED7C2F">
        <w:t>RESPECTFUL</w:t>
      </w:r>
    </w:p>
    <w:p w14:paraId="4B20E4DC" w14:textId="77777777" w:rsidR="000722A8" w:rsidRPr="00ED7C2F" w:rsidRDefault="000722A8" w:rsidP="000722A8">
      <w:r w:rsidRPr="00ED7C2F">
        <w:t>We want everyone to feel that</w:t>
      </w:r>
      <w:r w:rsidRPr="00ED7C2F">
        <w:rPr>
          <w:spacing w:val="-7"/>
        </w:rPr>
        <w:t xml:space="preserve"> </w:t>
      </w:r>
      <w:r w:rsidRPr="00ED7C2F">
        <w:t>they</w:t>
      </w:r>
      <w:r w:rsidRPr="00ED7C2F">
        <w:rPr>
          <w:spacing w:val="-7"/>
        </w:rPr>
        <w:t xml:space="preserve"> </w:t>
      </w:r>
      <w:r w:rsidRPr="00ED7C2F">
        <w:t>are</w:t>
      </w:r>
      <w:r w:rsidRPr="00ED7C2F">
        <w:rPr>
          <w:spacing w:val="-7"/>
        </w:rPr>
        <w:t xml:space="preserve"> </w:t>
      </w:r>
      <w:r w:rsidRPr="00ED7C2F">
        <w:t>involved</w:t>
      </w:r>
      <w:r w:rsidRPr="00ED7C2F">
        <w:rPr>
          <w:spacing w:val="-7"/>
        </w:rPr>
        <w:t xml:space="preserve"> </w:t>
      </w:r>
      <w:r w:rsidRPr="00ED7C2F">
        <w:t>and that</w:t>
      </w:r>
      <w:r w:rsidRPr="00ED7C2F">
        <w:rPr>
          <w:spacing w:val="-1"/>
        </w:rPr>
        <w:t xml:space="preserve"> </w:t>
      </w:r>
      <w:r w:rsidRPr="00ED7C2F">
        <w:t>their views</w:t>
      </w:r>
      <w:r w:rsidRPr="00ED7C2F">
        <w:rPr>
          <w:spacing w:val="-1"/>
        </w:rPr>
        <w:t xml:space="preserve"> </w:t>
      </w:r>
      <w:r w:rsidRPr="00ED7C2F">
        <w:t xml:space="preserve">are </w:t>
      </w:r>
      <w:r w:rsidRPr="00ED7C2F">
        <w:rPr>
          <w:spacing w:val="-2"/>
        </w:rPr>
        <w:t>heard.</w:t>
      </w:r>
    </w:p>
    <w:p w14:paraId="47F896C6" w14:textId="7A61FB1D" w:rsidR="000722A8" w:rsidRPr="00ED7C2F" w:rsidRDefault="000722A8" w:rsidP="000722A8">
      <w:pPr>
        <w:rPr>
          <w:color w:val="231F20"/>
          <w:spacing w:val="-2"/>
        </w:rPr>
      </w:pPr>
      <w:r w:rsidRPr="00ED7C2F">
        <w:rPr>
          <w:color w:val="231F20"/>
        </w:rPr>
        <w:t>We will acknowledge and</w:t>
      </w:r>
      <w:r w:rsidRPr="00ED7C2F">
        <w:rPr>
          <w:color w:val="231F20"/>
          <w:spacing w:val="-17"/>
        </w:rPr>
        <w:t xml:space="preserve"> </w:t>
      </w:r>
      <w:r w:rsidRPr="00ED7C2F">
        <w:rPr>
          <w:color w:val="231F20"/>
        </w:rPr>
        <w:t>embrace</w:t>
      </w:r>
      <w:r w:rsidRPr="00ED7C2F">
        <w:rPr>
          <w:color w:val="231F20"/>
          <w:spacing w:val="-17"/>
        </w:rPr>
        <w:t xml:space="preserve"> </w:t>
      </w:r>
      <w:r w:rsidRPr="00ED7C2F">
        <w:rPr>
          <w:color w:val="231F20"/>
        </w:rPr>
        <w:t>difference, encouraging different</w:t>
      </w:r>
      <w:r w:rsidRPr="00ED7C2F">
        <w:rPr>
          <w:color w:val="231F20"/>
          <w:spacing w:val="-2"/>
        </w:rPr>
        <w:t xml:space="preserve"> perspectives.</w:t>
      </w:r>
    </w:p>
    <w:p w14:paraId="5BFA1EB8" w14:textId="29E16D9E" w:rsidR="0020362A" w:rsidRPr="00ED7C2F" w:rsidRDefault="009010F5" w:rsidP="0020362A">
      <w:pPr>
        <w:rPr>
          <w:spacing w:val="-2"/>
        </w:rPr>
      </w:pPr>
      <w:r>
        <w:rPr>
          <w:noProof/>
          <w:sz w:val="2"/>
          <w:szCs w:val="2"/>
        </w:rPr>
        <w:drawing>
          <wp:anchor distT="0" distB="0" distL="0" distR="0" simplePos="0" relativeHeight="251685946" behindDoc="1" locked="0" layoutInCell="1" allowOverlap="1" wp14:anchorId="14549094" wp14:editId="5C7D3CF8">
            <wp:simplePos x="0" y="0"/>
            <wp:positionH relativeFrom="page">
              <wp:posOffset>648335</wp:posOffset>
            </wp:positionH>
            <wp:positionV relativeFrom="page">
              <wp:posOffset>5434965</wp:posOffset>
            </wp:positionV>
            <wp:extent cx="9505950" cy="2049186"/>
            <wp:effectExtent l="0" t="0" r="0" b="8255"/>
            <wp:wrapNone/>
            <wp:docPr id="203" name="Imag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a:extLst>
                        <a:ext uri="{C183D7F6-B498-43B3-948B-1728B52AA6E4}">
                          <adec:decorative xmlns:adec="http://schemas.microsoft.com/office/drawing/2017/decorative" val="1"/>
                        </a:ext>
                      </a:extLst>
                    </pic:cNvPr>
                    <pic:cNvPicPr/>
                  </pic:nvPicPr>
                  <pic:blipFill>
                    <a:blip r:embed="rId95" cstate="print"/>
                    <a:stretch>
                      <a:fillRect/>
                    </a:stretch>
                  </pic:blipFill>
                  <pic:spPr>
                    <a:xfrm>
                      <a:off x="0" y="0"/>
                      <a:ext cx="9505950" cy="2049186"/>
                    </a:xfrm>
                    <a:prstGeom prst="rect">
                      <a:avLst/>
                    </a:prstGeom>
                  </pic:spPr>
                </pic:pic>
              </a:graphicData>
            </a:graphic>
            <wp14:sizeRelH relativeFrom="margin">
              <wp14:pctWidth>0</wp14:pctWidth>
            </wp14:sizeRelH>
            <wp14:sizeRelV relativeFrom="margin">
              <wp14:pctHeight>0</wp14:pctHeight>
            </wp14:sizeRelV>
          </wp:anchor>
        </w:drawing>
      </w:r>
      <w:r w:rsidR="000722A8" w:rsidRPr="00ED7C2F">
        <w:t>In doing this we will seek</w:t>
      </w:r>
      <w:r w:rsidR="000722A8" w:rsidRPr="00ED7C2F">
        <w:rPr>
          <w:spacing w:val="-9"/>
        </w:rPr>
        <w:t xml:space="preserve"> </w:t>
      </w:r>
      <w:r w:rsidR="000722A8" w:rsidRPr="00ED7C2F">
        <w:t>to</w:t>
      </w:r>
      <w:r w:rsidR="000722A8" w:rsidRPr="00ED7C2F">
        <w:rPr>
          <w:spacing w:val="-9"/>
        </w:rPr>
        <w:t xml:space="preserve"> </w:t>
      </w:r>
      <w:r w:rsidR="000722A8" w:rsidRPr="00ED7C2F">
        <w:t>understand,</w:t>
      </w:r>
      <w:r w:rsidR="000722A8" w:rsidRPr="00ED7C2F">
        <w:rPr>
          <w:spacing w:val="-9"/>
        </w:rPr>
        <w:t xml:space="preserve"> </w:t>
      </w:r>
      <w:r w:rsidR="000722A8" w:rsidRPr="00ED7C2F">
        <w:t>not challenge, and use this as a strength to build a shared understanding. We will use data and lived</w:t>
      </w:r>
      <w:r w:rsidR="000722A8" w:rsidRPr="00ED7C2F">
        <w:rPr>
          <w:spacing w:val="-13"/>
        </w:rPr>
        <w:t xml:space="preserve"> </w:t>
      </w:r>
      <w:r w:rsidR="000722A8" w:rsidRPr="00ED7C2F">
        <w:t>experience</w:t>
      </w:r>
      <w:r w:rsidR="000722A8" w:rsidRPr="00ED7C2F">
        <w:rPr>
          <w:spacing w:val="-13"/>
        </w:rPr>
        <w:t xml:space="preserve"> </w:t>
      </w:r>
      <w:r w:rsidR="000722A8" w:rsidRPr="00ED7C2F">
        <w:t>to</w:t>
      </w:r>
      <w:r w:rsidR="000722A8" w:rsidRPr="00ED7C2F">
        <w:rPr>
          <w:spacing w:val="-13"/>
        </w:rPr>
        <w:t xml:space="preserve"> </w:t>
      </w:r>
      <w:r w:rsidR="000722A8" w:rsidRPr="00ED7C2F">
        <w:t>help identify where to focus our energies and work with</w:t>
      </w:r>
      <w:r w:rsidR="000722A8" w:rsidRPr="00ED7C2F">
        <w:rPr>
          <w:spacing w:val="-13"/>
        </w:rPr>
        <w:t xml:space="preserve"> </w:t>
      </w:r>
      <w:r w:rsidR="000722A8" w:rsidRPr="00ED7C2F">
        <w:t>residents</w:t>
      </w:r>
      <w:r w:rsidR="000722A8" w:rsidRPr="00ED7C2F">
        <w:rPr>
          <w:spacing w:val="-13"/>
        </w:rPr>
        <w:t xml:space="preserve"> </w:t>
      </w:r>
      <w:r w:rsidR="000722A8" w:rsidRPr="00ED7C2F">
        <w:t>to</w:t>
      </w:r>
      <w:r w:rsidR="000722A8" w:rsidRPr="00ED7C2F">
        <w:rPr>
          <w:spacing w:val="-13"/>
        </w:rPr>
        <w:t xml:space="preserve"> </w:t>
      </w:r>
      <w:r w:rsidR="000722A8" w:rsidRPr="00ED7C2F">
        <w:t xml:space="preserve">enable </w:t>
      </w:r>
      <w:r w:rsidR="000722A8" w:rsidRPr="00ED7C2F">
        <w:rPr>
          <w:spacing w:val="-2"/>
        </w:rPr>
        <w:t>inclusivity.</w:t>
      </w:r>
    </w:p>
    <w:p w14:paraId="168CC960" w14:textId="64BDAF47" w:rsidR="000722A8" w:rsidRPr="00ED7C2F" w:rsidRDefault="000722A8" w:rsidP="0020362A">
      <w:pPr>
        <w:pStyle w:val="inbetween"/>
      </w:pPr>
      <w:r w:rsidRPr="00ED7C2F">
        <w:br w:type="column"/>
      </w:r>
    </w:p>
    <w:p w14:paraId="3BDA0F16" w14:textId="23392696" w:rsidR="0020362A" w:rsidRPr="00ED7C2F" w:rsidRDefault="00CD1726" w:rsidP="0020362A">
      <w:pPr>
        <w:pStyle w:val="Tableheader-purple-3"/>
      </w:pPr>
      <w:r w:rsidRPr="00ED7C2F">
        <w:t>AMBITIOUS</w:t>
      </w:r>
    </w:p>
    <w:p w14:paraId="37819589" w14:textId="77777777" w:rsidR="0020362A" w:rsidRPr="00ED7C2F" w:rsidRDefault="0020362A" w:rsidP="0020362A">
      <w:pPr>
        <w:pStyle w:val="inbetween"/>
      </w:pPr>
    </w:p>
    <w:p w14:paraId="01527ABF" w14:textId="63F89ABA" w:rsidR="0020362A" w:rsidRPr="00ED7C2F" w:rsidRDefault="00CD1726" w:rsidP="0020362A">
      <w:pPr>
        <w:pStyle w:val="Tableheader-purple-3"/>
      </w:pPr>
      <w:r w:rsidRPr="00ED7C2F">
        <w:t>AND</w:t>
      </w:r>
    </w:p>
    <w:p w14:paraId="543B99EC" w14:textId="77777777" w:rsidR="0020362A" w:rsidRPr="00ED7C2F" w:rsidRDefault="0020362A" w:rsidP="0020362A">
      <w:pPr>
        <w:pStyle w:val="inbetween"/>
      </w:pPr>
    </w:p>
    <w:p w14:paraId="0D8CD6D8" w14:textId="7617C095" w:rsidR="0020362A" w:rsidRPr="00ED7C2F" w:rsidRDefault="00CD1726" w:rsidP="0020362A">
      <w:pPr>
        <w:pStyle w:val="Tableheader-purple-3"/>
      </w:pPr>
      <w:r w:rsidRPr="00ED7C2F">
        <w:t>COMMITTED</w:t>
      </w:r>
    </w:p>
    <w:p w14:paraId="6F1ACED1" w14:textId="77777777" w:rsidR="0020362A" w:rsidRPr="00ED7C2F" w:rsidRDefault="0020362A" w:rsidP="0020362A">
      <w:r w:rsidRPr="00ED7C2F">
        <w:t>We are ambitious in our desire to create a culture of</w:t>
      </w:r>
      <w:r w:rsidRPr="00ED7C2F">
        <w:rPr>
          <w:spacing w:val="-13"/>
        </w:rPr>
        <w:t xml:space="preserve"> </w:t>
      </w:r>
      <w:r w:rsidRPr="00ED7C2F">
        <w:t>collaboration</w:t>
      </w:r>
      <w:r w:rsidRPr="00ED7C2F">
        <w:rPr>
          <w:spacing w:val="-13"/>
        </w:rPr>
        <w:t xml:space="preserve"> </w:t>
      </w:r>
      <w:r w:rsidRPr="00ED7C2F">
        <w:t>across</w:t>
      </w:r>
      <w:r w:rsidRPr="00ED7C2F">
        <w:rPr>
          <w:spacing w:val="-13"/>
        </w:rPr>
        <w:t xml:space="preserve"> </w:t>
      </w:r>
      <w:r w:rsidRPr="00ED7C2F">
        <w:t>all sectors and communities where we work towards shared goals and learn together.</w:t>
      </w:r>
    </w:p>
    <w:p w14:paraId="2912515D" w14:textId="55C894BB" w:rsidR="0020362A" w:rsidRPr="00ED7C2F" w:rsidRDefault="0020362A" w:rsidP="0020362A">
      <w:pPr>
        <w:rPr>
          <w:spacing w:val="-2"/>
        </w:rPr>
      </w:pPr>
      <w:r w:rsidRPr="00ED7C2F">
        <w:t>We will be brave and committed to working in</w:t>
      </w:r>
      <w:r w:rsidRPr="00ED7C2F">
        <w:rPr>
          <w:spacing w:val="-14"/>
        </w:rPr>
        <w:t xml:space="preserve"> </w:t>
      </w:r>
      <w:r w:rsidRPr="00ED7C2F">
        <w:t>this</w:t>
      </w:r>
      <w:r w:rsidRPr="00ED7C2F">
        <w:rPr>
          <w:spacing w:val="-14"/>
        </w:rPr>
        <w:t xml:space="preserve"> </w:t>
      </w:r>
      <w:r w:rsidRPr="00ED7C2F">
        <w:t>way,</w:t>
      </w:r>
      <w:r w:rsidRPr="00ED7C2F">
        <w:rPr>
          <w:spacing w:val="-14"/>
        </w:rPr>
        <w:t xml:space="preserve"> </w:t>
      </w:r>
      <w:r w:rsidRPr="00ED7C2F">
        <w:t>shifting</w:t>
      </w:r>
      <w:r w:rsidRPr="00ED7C2F">
        <w:rPr>
          <w:spacing w:val="-14"/>
        </w:rPr>
        <w:t xml:space="preserve"> </w:t>
      </w:r>
      <w:r w:rsidRPr="00ED7C2F">
        <w:t>our individual and collective behaviours to enable this way</w:t>
      </w:r>
      <w:r w:rsidRPr="00ED7C2F">
        <w:rPr>
          <w:spacing w:val="-2"/>
        </w:rPr>
        <w:t xml:space="preserve"> </w:t>
      </w:r>
      <w:r w:rsidRPr="00ED7C2F">
        <w:t>of</w:t>
      </w:r>
      <w:r w:rsidRPr="00ED7C2F">
        <w:rPr>
          <w:spacing w:val="-2"/>
        </w:rPr>
        <w:t xml:space="preserve"> </w:t>
      </w:r>
      <w:r w:rsidRPr="00ED7C2F">
        <w:t>working</w:t>
      </w:r>
      <w:r w:rsidRPr="00ED7C2F">
        <w:rPr>
          <w:spacing w:val="-2"/>
        </w:rPr>
        <w:t xml:space="preserve"> </w:t>
      </w:r>
      <w:r w:rsidRPr="00ED7C2F">
        <w:t>to</w:t>
      </w:r>
      <w:r w:rsidRPr="00ED7C2F">
        <w:rPr>
          <w:spacing w:val="-1"/>
        </w:rPr>
        <w:t xml:space="preserve"> </w:t>
      </w:r>
      <w:r w:rsidRPr="00ED7C2F">
        <w:rPr>
          <w:spacing w:val="-2"/>
        </w:rPr>
        <w:t>happen.</w:t>
      </w:r>
    </w:p>
    <w:p w14:paraId="6C0CA31A" w14:textId="38D17F77" w:rsidR="0020362A" w:rsidRPr="00ED7C2F" w:rsidRDefault="0020362A" w:rsidP="0020362A">
      <w:pPr>
        <w:pStyle w:val="inbetween"/>
      </w:pPr>
      <w:r w:rsidRPr="00ED7C2F">
        <w:br w:type="column"/>
      </w:r>
    </w:p>
    <w:p w14:paraId="3EC82CE2" w14:textId="383CC213" w:rsidR="0020362A" w:rsidRPr="00ED7C2F" w:rsidRDefault="00CD1726" w:rsidP="0020362A">
      <w:pPr>
        <w:pStyle w:val="Tableheader-purple-3"/>
      </w:pPr>
      <w:r w:rsidRPr="00ED7C2F">
        <w:t>COLLABORATION</w:t>
      </w:r>
    </w:p>
    <w:p w14:paraId="30EEFF13" w14:textId="206EBA9D" w:rsidR="000722A8" w:rsidRDefault="0020362A" w:rsidP="0020362A">
      <w:pPr>
        <w:rPr>
          <w:color w:val="231F20"/>
        </w:rPr>
      </w:pPr>
      <w:r w:rsidRPr="00ED7C2F">
        <w:t>Individuals and organisations are connected, and relationships are important. We will develop shared goals and an understanding of the work we want to do together</w:t>
      </w:r>
      <w:r w:rsidRPr="00ED7C2F">
        <w:rPr>
          <w:color w:val="231F20"/>
        </w:rPr>
        <w:t>.</w:t>
      </w:r>
    </w:p>
    <w:p w14:paraId="743C83E3" w14:textId="77AF5424" w:rsidR="005772B3" w:rsidRPr="00ED7C2F" w:rsidRDefault="005772B3" w:rsidP="0020362A">
      <w:pPr>
        <w:rPr>
          <w:color w:val="231F20"/>
        </w:rPr>
      </w:pPr>
      <w:r>
        <w:rPr>
          <w:color w:val="231F20"/>
        </w:rPr>
        <w:t>In doing this we will recognise the role we can play individually</w:t>
      </w:r>
      <w:r>
        <w:rPr>
          <w:color w:val="231F20"/>
          <w:spacing w:val="40"/>
        </w:rPr>
        <w:t xml:space="preserve"> </w:t>
      </w:r>
      <w:r>
        <w:rPr>
          <w:color w:val="231F20"/>
        </w:rPr>
        <w:t>and</w:t>
      </w:r>
      <w:r>
        <w:rPr>
          <w:color w:val="231F20"/>
          <w:spacing w:val="-17"/>
        </w:rPr>
        <w:t xml:space="preserve"> </w:t>
      </w:r>
      <w:r>
        <w:rPr>
          <w:color w:val="231F20"/>
        </w:rPr>
        <w:t>collectively,</w:t>
      </w:r>
      <w:r>
        <w:rPr>
          <w:color w:val="231F20"/>
          <w:spacing w:val="-17"/>
        </w:rPr>
        <w:t xml:space="preserve"> </w:t>
      </w:r>
      <w:r>
        <w:rPr>
          <w:color w:val="231F20"/>
        </w:rPr>
        <w:t xml:space="preserve">working beyond organisational boundaries to explore how to create change </w:t>
      </w:r>
      <w:r>
        <w:rPr>
          <w:color w:val="231F20"/>
          <w:spacing w:val="-2"/>
        </w:rPr>
        <w:t>together.</w:t>
      </w:r>
    </w:p>
    <w:p w14:paraId="65DDB499" w14:textId="05665157" w:rsidR="0020362A" w:rsidRPr="00ED7C2F" w:rsidRDefault="0020362A" w:rsidP="0020362A">
      <w:pPr>
        <w:pStyle w:val="inbetween"/>
      </w:pPr>
      <w:r w:rsidRPr="00ED7C2F">
        <w:br w:type="column"/>
      </w:r>
    </w:p>
    <w:p w14:paraId="57A9C1FC" w14:textId="77777777" w:rsidR="00CD1726" w:rsidRPr="00ED7C2F" w:rsidRDefault="00CD1726" w:rsidP="0020362A">
      <w:pPr>
        <w:pStyle w:val="Tableheader-purple-3"/>
      </w:pPr>
      <w:r w:rsidRPr="00ED7C2F">
        <w:t xml:space="preserve">PERSON </w:t>
      </w:r>
    </w:p>
    <w:p w14:paraId="2A9D0B15" w14:textId="77777777" w:rsidR="00CD1726" w:rsidRPr="00ED7C2F" w:rsidRDefault="00CD1726" w:rsidP="00CD1726">
      <w:pPr>
        <w:pStyle w:val="inbetween"/>
      </w:pPr>
    </w:p>
    <w:p w14:paraId="218BA56E" w14:textId="2683D55D" w:rsidR="0020362A" w:rsidRPr="00ED7C2F" w:rsidRDefault="00CD1726" w:rsidP="0020362A">
      <w:pPr>
        <w:pStyle w:val="Tableheader-purple-3"/>
      </w:pPr>
      <w:r w:rsidRPr="00ED7C2F">
        <w:t>CENTRED</w:t>
      </w:r>
    </w:p>
    <w:p w14:paraId="05562B88" w14:textId="77777777" w:rsidR="0020362A" w:rsidRPr="00ED7C2F" w:rsidRDefault="0020362A" w:rsidP="0020362A">
      <w:r w:rsidRPr="00ED7C2F">
        <w:t>We will put people at the</w:t>
      </w:r>
      <w:r w:rsidRPr="00ED7C2F">
        <w:rPr>
          <w:spacing w:val="-13"/>
        </w:rPr>
        <w:t xml:space="preserve"> </w:t>
      </w:r>
      <w:r w:rsidRPr="00ED7C2F">
        <w:t>centre</w:t>
      </w:r>
      <w:r w:rsidRPr="00ED7C2F">
        <w:rPr>
          <w:spacing w:val="-13"/>
        </w:rPr>
        <w:t xml:space="preserve"> </w:t>
      </w:r>
      <w:r w:rsidRPr="00ED7C2F">
        <w:t>of</w:t>
      </w:r>
      <w:r w:rsidRPr="00ED7C2F">
        <w:rPr>
          <w:spacing w:val="-13"/>
        </w:rPr>
        <w:t xml:space="preserve"> </w:t>
      </w:r>
      <w:r w:rsidRPr="00ED7C2F">
        <w:t>everything we do, recognising that everyone and every community</w:t>
      </w:r>
      <w:r w:rsidRPr="00ED7C2F">
        <w:rPr>
          <w:spacing w:val="-15"/>
        </w:rPr>
        <w:t xml:space="preserve"> </w:t>
      </w:r>
      <w:r w:rsidRPr="00ED7C2F">
        <w:t>is</w:t>
      </w:r>
      <w:r w:rsidRPr="00ED7C2F">
        <w:rPr>
          <w:spacing w:val="-15"/>
        </w:rPr>
        <w:t xml:space="preserve"> </w:t>
      </w:r>
      <w:r w:rsidRPr="00ED7C2F">
        <w:t>different</w:t>
      </w:r>
      <w:r w:rsidRPr="00ED7C2F">
        <w:rPr>
          <w:spacing w:val="-15"/>
        </w:rPr>
        <w:t xml:space="preserve"> </w:t>
      </w:r>
      <w:r w:rsidRPr="00ED7C2F">
        <w:t>and what matters to them is what matters to us.</w:t>
      </w:r>
    </w:p>
    <w:p w14:paraId="79DCAD58" w14:textId="55D0A738" w:rsidR="0020362A" w:rsidRPr="00ED7C2F" w:rsidRDefault="0020362A" w:rsidP="0020362A">
      <w:r w:rsidRPr="00ED7C2F">
        <w:t>We will spend time understanding and reaching those who do</w:t>
      </w:r>
      <w:r w:rsidRPr="00ED7C2F">
        <w:rPr>
          <w:spacing w:val="-10"/>
        </w:rPr>
        <w:t xml:space="preserve"> </w:t>
      </w:r>
      <w:r w:rsidRPr="00ED7C2F">
        <w:t>not</w:t>
      </w:r>
      <w:r w:rsidRPr="00ED7C2F">
        <w:rPr>
          <w:spacing w:val="-10"/>
        </w:rPr>
        <w:t xml:space="preserve"> </w:t>
      </w:r>
      <w:r w:rsidRPr="00ED7C2F">
        <w:t>usually</w:t>
      </w:r>
      <w:r w:rsidRPr="00ED7C2F">
        <w:rPr>
          <w:spacing w:val="-10"/>
        </w:rPr>
        <w:t xml:space="preserve"> </w:t>
      </w:r>
      <w:r w:rsidRPr="00ED7C2F">
        <w:t>have</w:t>
      </w:r>
      <w:r w:rsidRPr="00ED7C2F">
        <w:rPr>
          <w:spacing w:val="-10"/>
        </w:rPr>
        <w:t xml:space="preserve"> </w:t>
      </w:r>
      <w:r w:rsidRPr="00ED7C2F">
        <w:t>a voice</w:t>
      </w:r>
      <w:r w:rsidRPr="00ED7C2F">
        <w:rPr>
          <w:spacing w:val="-13"/>
        </w:rPr>
        <w:t xml:space="preserve"> </w:t>
      </w:r>
      <w:r w:rsidRPr="00ED7C2F">
        <w:t>and</w:t>
      </w:r>
      <w:r w:rsidRPr="00ED7C2F">
        <w:rPr>
          <w:spacing w:val="-13"/>
        </w:rPr>
        <w:t xml:space="preserve"> </w:t>
      </w:r>
      <w:r w:rsidRPr="00ED7C2F">
        <w:t>have</w:t>
      </w:r>
      <w:r w:rsidRPr="00ED7C2F">
        <w:rPr>
          <w:spacing w:val="-13"/>
        </w:rPr>
        <w:t xml:space="preserve"> </w:t>
      </w:r>
      <w:r w:rsidRPr="00ED7C2F">
        <w:t>ongoing authentic</w:t>
      </w:r>
      <w:r w:rsidRPr="00ED7C2F">
        <w:rPr>
          <w:spacing w:val="-17"/>
        </w:rPr>
        <w:t xml:space="preserve"> </w:t>
      </w:r>
      <w:r w:rsidRPr="00ED7C2F">
        <w:t>conversations to understand what is important to them.</w:t>
      </w:r>
    </w:p>
    <w:p w14:paraId="1EA1BBCD" w14:textId="3DAE5CBF" w:rsidR="0020362A" w:rsidRPr="00ED7C2F" w:rsidRDefault="0020362A" w:rsidP="0020362A">
      <w:pPr>
        <w:pStyle w:val="inbetween"/>
        <w:rPr>
          <w:color w:val="231F20"/>
        </w:rPr>
      </w:pPr>
      <w:r w:rsidRPr="00ED7C2F">
        <w:br w:type="column"/>
      </w:r>
    </w:p>
    <w:p w14:paraId="1408C434" w14:textId="23D97F18" w:rsidR="0020362A" w:rsidRPr="00ED7C2F" w:rsidRDefault="00CD1726" w:rsidP="00495B8D">
      <w:pPr>
        <w:pStyle w:val="Tableheader-purple-3"/>
      </w:pPr>
      <w:r w:rsidRPr="00495B8D">
        <w:t>INNOVATION</w:t>
      </w:r>
    </w:p>
    <w:p w14:paraId="2F5BC447" w14:textId="77777777" w:rsidR="0020362A" w:rsidRPr="00ED7C2F" w:rsidRDefault="0020362A" w:rsidP="0020362A">
      <w:r w:rsidRPr="00ED7C2F">
        <w:t>We will be led by insight to</w:t>
      </w:r>
      <w:r w:rsidRPr="00ED7C2F">
        <w:rPr>
          <w:spacing w:val="-10"/>
        </w:rPr>
        <w:t xml:space="preserve"> </w:t>
      </w:r>
      <w:r w:rsidRPr="00ED7C2F">
        <w:t>focus</w:t>
      </w:r>
      <w:r w:rsidRPr="00ED7C2F">
        <w:rPr>
          <w:spacing w:val="-10"/>
        </w:rPr>
        <w:t xml:space="preserve"> </w:t>
      </w:r>
      <w:r w:rsidRPr="00ED7C2F">
        <w:t>our</w:t>
      </w:r>
      <w:r w:rsidRPr="00ED7C2F">
        <w:rPr>
          <w:spacing w:val="-10"/>
        </w:rPr>
        <w:t xml:space="preserve"> </w:t>
      </w:r>
      <w:r w:rsidRPr="00ED7C2F">
        <w:t>energies</w:t>
      </w:r>
      <w:r w:rsidRPr="00ED7C2F">
        <w:rPr>
          <w:spacing w:val="-10"/>
        </w:rPr>
        <w:t xml:space="preserve"> </w:t>
      </w:r>
      <w:r w:rsidRPr="00ED7C2F">
        <w:t>and think</w:t>
      </w:r>
      <w:r w:rsidRPr="00ED7C2F">
        <w:rPr>
          <w:spacing w:val="-3"/>
        </w:rPr>
        <w:t xml:space="preserve"> </w:t>
      </w:r>
      <w:r w:rsidRPr="00ED7C2F">
        <w:t>creatively</w:t>
      </w:r>
      <w:r w:rsidRPr="00ED7C2F">
        <w:rPr>
          <w:spacing w:val="-3"/>
        </w:rPr>
        <w:t xml:space="preserve"> </w:t>
      </w:r>
      <w:r w:rsidRPr="00ED7C2F">
        <w:t>as</w:t>
      </w:r>
      <w:r w:rsidRPr="00ED7C2F">
        <w:rPr>
          <w:spacing w:val="-3"/>
        </w:rPr>
        <w:t xml:space="preserve"> </w:t>
      </w:r>
      <w:r w:rsidRPr="00ED7C2F">
        <w:t>to</w:t>
      </w:r>
      <w:r w:rsidRPr="00ED7C2F">
        <w:rPr>
          <w:spacing w:val="-3"/>
        </w:rPr>
        <w:t xml:space="preserve"> </w:t>
      </w:r>
      <w:r w:rsidRPr="00ED7C2F">
        <w:t>how we</w:t>
      </w:r>
      <w:r w:rsidRPr="00ED7C2F">
        <w:rPr>
          <w:spacing w:val="-13"/>
        </w:rPr>
        <w:t xml:space="preserve"> </w:t>
      </w:r>
      <w:r w:rsidRPr="00ED7C2F">
        <w:t>engage</w:t>
      </w:r>
      <w:r w:rsidRPr="00ED7C2F">
        <w:rPr>
          <w:spacing w:val="-13"/>
        </w:rPr>
        <w:t xml:space="preserve"> </w:t>
      </w:r>
      <w:r w:rsidRPr="00ED7C2F">
        <w:t>with</w:t>
      </w:r>
      <w:r w:rsidRPr="00ED7C2F">
        <w:rPr>
          <w:spacing w:val="-13"/>
        </w:rPr>
        <w:t xml:space="preserve"> </w:t>
      </w:r>
      <w:r w:rsidRPr="00ED7C2F">
        <w:t>residents to understand what is important to them.</w:t>
      </w:r>
    </w:p>
    <w:p w14:paraId="6E8592E9" w14:textId="77777777" w:rsidR="0020362A" w:rsidRPr="00ED7C2F" w:rsidRDefault="0020362A" w:rsidP="0020362A">
      <w:r w:rsidRPr="00ED7C2F">
        <w:t>We will encourage ‘trying new’ and testing different approaches to help us understand what creates change,</w:t>
      </w:r>
      <w:r w:rsidRPr="00ED7C2F">
        <w:rPr>
          <w:spacing w:val="-13"/>
        </w:rPr>
        <w:t xml:space="preserve"> </w:t>
      </w:r>
      <w:r w:rsidRPr="00ED7C2F">
        <w:t>what</w:t>
      </w:r>
      <w:r w:rsidRPr="00ED7C2F">
        <w:rPr>
          <w:spacing w:val="-13"/>
        </w:rPr>
        <w:t xml:space="preserve"> </w:t>
      </w:r>
      <w:r w:rsidRPr="00ED7C2F">
        <w:t>doesn’t</w:t>
      </w:r>
      <w:r w:rsidRPr="00ED7C2F">
        <w:rPr>
          <w:spacing w:val="-13"/>
        </w:rPr>
        <w:t xml:space="preserve"> </w:t>
      </w:r>
      <w:r w:rsidRPr="00ED7C2F">
        <w:t>and most importantly, why.</w:t>
      </w:r>
    </w:p>
    <w:p w14:paraId="268E6856" w14:textId="124A6FAE" w:rsidR="000722A8" w:rsidRPr="00ED7C2F" w:rsidRDefault="0020362A" w:rsidP="000722A8">
      <w:pPr>
        <w:sectPr w:rsidR="000722A8" w:rsidRPr="00ED7C2F" w:rsidSect="0020362A">
          <w:type w:val="continuous"/>
          <w:pgSz w:w="16840" w:h="11910" w:orient="landscape"/>
          <w:pgMar w:top="567" w:right="567" w:bottom="284" w:left="567" w:header="720" w:footer="720" w:gutter="0"/>
          <w:cols w:num="5" w:space="454"/>
        </w:sectPr>
      </w:pPr>
      <w:r w:rsidRPr="00ED7C2F">
        <w:t>We will create a culture</w:t>
      </w:r>
      <w:r w:rsidRPr="00ED7C2F">
        <w:rPr>
          <w:spacing w:val="40"/>
        </w:rPr>
        <w:t xml:space="preserve"> </w:t>
      </w:r>
      <w:r w:rsidRPr="00ED7C2F">
        <w:t>of learning where to celebrate innovation, encouraging</w:t>
      </w:r>
      <w:r w:rsidRPr="00ED7C2F">
        <w:rPr>
          <w:spacing w:val="-13"/>
        </w:rPr>
        <w:t xml:space="preserve"> </w:t>
      </w:r>
      <w:r w:rsidRPr="00ED7C2F">
        <w:t>people</w:t>
      </w:r>
      <w:r w:rsidRPr="00ED7C2F">
        <w:rPr>
          <w:spacing w:val="-13"/>
        </w:rPr>
        <w:t xml:space="preserve"> </w:t>
      </w:r>
      <w:r w:rsidRPr="00ED7C2F">
        <w:t>to</w:t>
      </w:r>
      <w:r w:rsidRPr="00ED7C2F">
        <w:rPr>
          <w:spacing w:val="-13"/>
        </w:rPr>
        <w:t xml:space="preserve"> </w:t>
      </w:r>
      <w:r w:rsidRPr="00ED7C2F">
        <w:t>be creative</w:t>
      </w:r>
      <w:r w:rsidRPr="00ED7C2F">
        <w:rPr>
          <w:spacing w:val="-10"/>
        </w:rPr>
        <w:t xml:space="preserve"> </w:t>
      </w:r>
      <w:r w:rsidRPr="00ED7C2F">
        <w:t>and</w:t>
      </w:r>
      <w:r w:rsidRPr="00ED7C2F">
        <w:rPr>
          <w:spacing w:val="-10"/>
        </w:rPr>
        <w:t xml:space="preserve"> </w:t>
      </w:r>
      <w:r w:rsidRPr="00ED7C2F">
        <w:t>test</w:t>
      </w:r>
      <w:r w:rsidRPr="00ED7C2F">
        <w:rPr>
          <w:spacing w:val="-10"/>
        </w:rPr>
        <w:t xml:space="preserve"> </w:t>
      </w:r>
      <w:r w:rsidRPr="00ED7C2F">
        <w:t>ideas,</w:t>
      </w:r>
      <w:r w:rsidRPr="00ED7C2F">
        <w:rPr>
          <w:spacing w:val="-10"/>
        </w:rPr>
        <w:t xml:space="preserve"> </w:t>
      </w:r>
      <w:r w:rsidRPr="00ED7C2F">
        <w:t>by putting them into practice so that we can learn from</w:t>
      </w:r>
      <w:r w:rsidRPr="00ED7C2F">
        <w:rPr>
          <w:spacing w:val="-10"/>
        </w:rPr>
        <w:t xml:space="preserve"> </w:t>
      </w:r>
      <w:r w:rsidRPr="00ED7C2F">
        <w:t>them</w:t>
      </w:r>
      <w:r w:rsidRPr="00ED7C2F">
        <w:rPr>
          <w:spacing w:val="-10"/>
        </w:rPr>
        <w:t xml:space="preserve"> </w:t>
      </w:r>
      <w:r w:rsidRPr="00ED7C2F">
        <w:t>to</w:t>
      </w:r>
      <w:r w:rsidRPr="00ED7C2F">
        <w:rPr>
          <w:spacing w:val="-10"/>
        </w:rPr>
        <w:t xml:space="preserve"> </w:t>
      </w:r>
      <w:r w:rsidRPr="00ED7C2F">
        <w:t>inform</w:t>
      </w:r>
      <w:r w:rsidRPr="00ED7C2F">
        <w:rPr>
          <w:spacing w:val="-10"/>
        </w:rPr>
        <w:t xml:space="preserve"> </w:t>
      </w:r>
      <w:r w:rsidRPr="00ED7C2F">
        <w:t>what needs to happen next.</w:t>
      </w:r>
    </w:p>
    <w:p w14:paraId="64781DE3" w14:textId="6FF1D549" w:rsidR="00E57EDF" w:rsidRPr="00ED7C2F" w:rsidRDefault="00E57EDF" w:rsidP="00E57EDF">
      <w:pPr>
        <w:rPr>
          <w:sz w:val="2"/>
          <w:szCs w:val="2"/>
        </w:rPr>
      </w:pPr>
    </w:p>
    <w:p w14:paraId="38EFE43D" w14:textId="011F4971" w:rsidR="00995657" w:rsidRPr="00ED7C2F" w:rsidRDefault="005772B3" w:rsidP="00C10397">
      <w:pPr>
        <w:pStyle w:val="Heading2"/>
      </w:pPr>
      <w:r>
        <w:t>The</w:t>
      </w:r>
      <w:r w:rsidR="00E57EDF" w:rsidRPr="00ED7C2F">
        <w:t xml:space="preserve"> Action Plans</w:t>
      </w:r>
    </w:p>
    <w:p w14:paraId="762C50EF" w14:textId="1D29D3FE" w:rsidR="00857FD5" w:rsidRPr="00ED7C2F" w:rsidRDefault="00857FD5" w:rsidP="00857FD5">
      <w:pPr>
        <w:pStyle w:val="boxedheading3"/>
      </w:pPr>
      <w:r w:rsidRPr="00ED7C2F">
        <w:t>Family, Friends and Communities</w:t>
      </w:r>
    </w:p>
    <w:p w14:paraId="1DD81C1A" w14:textId="15C1AE6D" w:rsidR="00857FD5" w:rsidRPr="00ED7C2F" w:rsidRDefault="00857FD5" w:rsidP="00857FD5">
      <w:pPr>
        <w:pStyle w:val="Heading3"/>
      </w:pPr>
      <w:r w:rsidRPr="00ED7C2F">
        <w:t>10-year vision:</w:t>
      </w:r>
    </w:p>
    <w:p w14:paraId="605F1330" w14:textId="0D9E1F9E" w:rsidR="00857FD5" w:rsidRPr="00ED7C2F" w:rsidRDefault="005772B3" w:rsidP="00857FD5">
      <w:proofErr w:type="spellStart"/>
      <w:r w:rsidRPr="005772B3">
        <w:t>Coxmoor</w:t>
      </w:r>
      <w:proofErr w:type="spellEnd"/>
      <w:r w:rsidRPr="005772B3">
        <w:t xml:space="preserve"> is a vibrant, welcoming estate with a permanent, resident</w:t>
      </w:r>
      <w:r w:rsidRPr="005772B3">
        <w:rPr>
          <w:rFonts w:ascii="Cambria Math" w:hAnsi="Cambria Math" w:cs="Cambria Math"/>
        </w:rPr>
        <w:t>‑</w:t>
      </w:r>
      <w:r w:rsidRPr="005772B3">
        <w:t>shaped community hub and a rich, inclusive programme of activities that reduce isolation and build belonging across all ages.</w:t>
      </w:r>
    </w:p>
    <w:p w14:paraId="0F2A7CCC" w14:textId="2FC5F83C" w:rsidR="00857FD5" w:rsidRPr="00ED7C2F" w:rsidRDefault="00857FD5" w:rsidP="00857FD5">
      <w:pPr>
        <w:pStyle w:val="Heading3"/>
      </w:pPr>
      <w:r w:rsidRPr="00ED7C2F">
        <w:t xml:space="preserve">Focus areas and themes: </w:t>
      </w:r>
    </w:p>
    <w:p w14:paraId="6A1D35B7" w14:textId="6616A3FD" w:rsidR="00857FD5" w:rsidRPr="00ED7C2F" w:rsidRDefault="005772B3" w:rsidP="00857FD5">
      <w:r w:rsidRPr="005772B3">
        <w:t xml:space="preserve">Community spaces and participation. Belonging </w:t>
      </w:r>
      <w:r w:rsidR="00F73473">
        <w:t>and</w:t>
      </w:r>
      <w:r w:rsidRPr="005772B3">
        <w:t xml:space="preserve"> Safe Places — creating accessible places and programmes that residents use, trust, and co</w:t>
      </w:r>
      <w:r w:rsidRPr="005772B3">
        <w:rPr>
          <w:rFonts w:ascii="Cambria Math" w:hAnsi="Cambria Math" w:cs="Cambria Math"/>
        </w:rPr>
        <w:t>‑</w:t>
      </w:r>
      <w:r w:rsidRPr="005772B3">
        <w:t>lead.</w:t>
      </w:r>
    </w:p>
    <w:tbl>
      <w:tblPr>
        <w:tblStyle w:val="TableGrid"/>
        <w:tblW w:w="5000" w:type="pct"/>
        <w:tblLook w:val="0420" w:firstRow="1" w:lastRow="0" w:firstColumn="0" w:lastColumn="0" w:noHBand="0" w:noVBand="1"/>
      </w:tblPr>
      <w:tblGrid>
        <w:gridCol w:w="3108"/>
        <w:gridCol w:w="3108"/>
        <w:gridCol w:w="2883"/>
        <w:gridCol w:w="3207"/>
        <w:gridCol w:w="3108"/>
      </w:tblGrid>
      <w:tr w:rsidR="50FEDDD4" w:rsidRPr="00ED7C2F" w14:paraId="348D50CC" w14:textId="77777777" w:rsidTr="0020362A">
        <w:trPr>
          <w:trHeight w:val="567"/>
        </w:trPr>
        <w:tc>
          <w:tcPr>
            <w:tcW w:w="1008" w:type="pct"/>
            <w:shd w:val="clear" w:color="auto" w:fill="D9D9D9" w:themeFill="background1" w:themeFillShade="D9"/>
            <w:vAlign w:val="center"/>
          </w:tcPr>
          <w:p w14:paraId="4CFC081F" w14:textId="2A3A4554" w:rsidR="50FEDDD4" w:rsidRPr="00ED7C2F" w:rsidRDefault="50FEDDD4" w:rsidP="0020362A">
            <w:pPr>
              <w:pStyle w:val="Tabletext"/>
              <w:jc w:val="center"/>
              <w:rPr>
                <w:b/>
                <w:bCs/>
              </w:rPr>
            </w:pPr>
            <w:r w:rsidRPr="00ED7C2F">
              <w:rPr>
                <w:b/>
                <w:bCs/>
              </w:rPr>
              <w:t>Objective</w:t>
            </w:r>
          </w:p>
        </w:tc>
        <w:tc>
          <w:tcPr>
            <w:tcW w:w="1008" w:type="pct"/>
            <w:shd w:val="clear" w:color="auto" w:fill="D9D9D9" w:themeFill="background1" w:themeFillShade="D9"/>
            <w:vAlign w:val="center"/>
          </w:tcPr>
          <w:p w14:paraId="2391A808" w14:textId="0DAC3FE7" w:rsidR="50FEDDD4" w:rsidRPr="00ED7C2F" w:rsidRDefault="50FEDDD4" w:rsidP="0020362A">
            <w:pPr>
              <w:pStyle w:val="Tabletext"/>
              <w:jc w:val="center"/>
              <w:rPr>
                <w:b/>
                <w:bCs/>
              </w:rPr>
            </w:pPr>
            <w:r w:rsidRPr="00ED7C2F">
              <w:rPr>
                <w:b/>
                <w:bCs/>
              </w:rPr>
              <w:t>1-year actions</w:t>
            </w:r>
          </w:p>
        </w:tc>
        <w:tc>
          <w:tcPr>
            <w:tcW w:w="935" w:type="pct"/>
            <w:shd w:val="clear" w:color="auto" w:fill="D9D9D9" w:themeFill="background1" w:themeFillShade="D9"/>
            <w:vAlign w:val="center"/>
          </w:tcPr>
          <w:p w14:paraId="435D59E3" w14:textId="0954CFE6" w:rsidR="50FEDDD4" w:rsidRPr="00ED7C2F" w:rsidRDefault="50FEDDD4" w:rsidP="0020362A">
            <w:pPr>
              <w:pStyle w:val="Tabletext"/>
              <w:jc w:val="center"/>
              <w:rPr>
                <w:b/>
                <w:bCs/>
              </w:rPr>
            </w:pPr>
            <w:r w:rsidRPr="00ED7C2F">
              <w:rPr>
                <w:b/>
                <w:bCs/>
              </w:rPr>
              <w:t>3-year actions</w:t>
            </w:r>
          </w:p>
        </w:tc>
        <w:tc>
          <w:tcPr>
            <w:tcW w:w="1040" w:type="pct"/>
            <w:shd w:val="clear" w:color="auto" w:fill="D9D9D9" w:themeFill="background1" w:themeFillShade="D9"/>
            <w:vAlign w:val="center"/>
          </w:tcPr>
          <w:p w14:paraId="47F553C2" w14:textId="6170F324" w:rsidR="50FEDDD4" w:rsidRPr="00ED7C2F" w:rsidRDefault="50FEDDD4" w:rsidP="0020362A">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578BDE5E" w14:textId="241C2D21" w:rsidR="50FEDDD4" w:rsidRPr="00ED7C2F" w:rsidRDefault="50FEDDD4" w:rsidP="0020362A">
            <w:pPr>
              <w:pStyle w:val="Tabletext"/>
              <w:jc w:val="center"/>
              <w:rPr>
                <w:b/>
                <w:bCs/>
              </w:rPr>
            </w:pPr>
            <w:r w:rsidRPr="00ED7C2F">
              <w:rPr>
                <w:b/>
                <w:bCs/>
              </w:rPr>
              <w:t>Lead</w:t>
            </w:r>
          </w:p>
        </w:tc>
      </w:tr>
      <w:tr w:rsidR="50FEDDD4" w:rsidRPr="00ED7C2F" w14:paraId="1BC74D0B" w14:textId="77777777" w:rsidTr="00857FD5">
        <w:trPr>
          <w:trHeight w:val="300"/>
        </w:trPr>
        <w:tc>
          <w:tcPr>
            <w:tcW w:w="1008" w:type="pct"/>
            <w:shd w:val="clear" w:color="auto" w:fill="D9D9D9" w:themeFill="background1" w:themeFillShade="D9"/>
          </w:tcPr>
          <w:p w14:paraId="19F013BA" w14:textId="7EF998CB" w:rsidR="50FEDDD4" w:rsidRPr="00ED7C2F" w:rsidRDefault="005772B3" w:rsidP="0020362A">
            <w:pPr>
              <w:pStyle w:val="Tabletext"/>
              <w:rPr>
                <w:b/>
                <w:bCs/>
              </w:rPr>
            </w:pPr>
            <w:r w:rsidRPr="005772B3">
              <w:rPr>
                <w:b/>
                <w:bCs/>
              </w:rPr>
              <w:t xml:space="preserve">Establish a sustainable </w:t>
            </w:r>
            <w:proofErr w:type="spellStart"/>
            <w:r w:rsidRPr="005772B3">
              <w:rPr>
                <w:b/>
                <w:bCs/>
              </w:rPr>
              <w:t>Coxmoor</w:t>
            </w:r>
            <w:proofErr w:type="spellEnd"/>
            <w:r w:rsidRPr="005772B3">
              <w:rPr>
                <w:b/>
                <w:bCs/>
              </w:rPr>
              <w:t xml:space="preserve"> Community Centre model with multi</w:t>
            </w:r>
            <w:r w:rsidRPr="005772B3">
              <w:rPr>
                <w:rFonts w:ascii="Cambria Math" w:hAnsi="Cambria Math" w:cs="Cambria Math"/>
                <w:b/>
                <w:bCs/>
              </w:rPr>
              <w:t>‑</w:t>
            </w:r>
            <w:r w:rsidRPr="005772B3">
              <w:rPr>
                <w:b/>
                <w:bCs/>
              </w:rPr>
              <w:t>partner use and resident co</w:t>
            </w:r>
            <w:r w:rsidRPr="005772B3">
              <w:rPr>
                <w:rFonts w:ascii="Cambria Math" w:hAnsi="Cambria Math" w:cs="Cambria Math"/>
                <w:b/>
                <w:bCs/>
              </w:rPr>
              <w:t>‑</w:t>
            </w:r>
            <w:r w:rsidRPr="005772B3">
              <w:rPr>
                <w:b/>
                <w:bCs/>
              </w:rPr>
              <w:t>design.</w:t>
            </w:r>
          </w:p>
        </w:tc>
        <w:tc>
          <w:tcPr>
            <w:tcW w:w="1008" w:type="pct"/>
          </w:tcPr>
          <w:p w14:paraId="78CA54A5" w14:textId="4DF2170E" w:rsidR="50FEDDD4" w:rsidRPr="00ED7C2F" w:rsidRDefault="005772B3" w:rsidP="0020362A">
            <w:pPr>
              <w:pStyle w:val="Tabletext"/>
            </w:pPr>
            <w:r w:rsidRPr="005772B3">
              <w:t xml:space="preserve">Run quarterly </w:t>
            </w:r>
            <w:r w:rsidRPr="00F73473">
              <w:rPr>
                <w:b/>
                <w:bCs/>
              </w:rPr>
              <w:t>Community Living Rooms</w:t>
            </w:r>
            <w:r w:rsidRPr="005772B3">
              <w:t xml:space="preserve"> to capture insight and support delivery of resident</w:t>
            </w:r>
            <w:r w:rsidRPr="005772B3">
              <w:rPr>
                <w:rFonts w:ascii="Cambria Math" w:hAnsi="Cambria Math" w:cs="Cambria Math"/>
              </w:rPr>
              <w:t>‑</w:t>
            </w:r>
            <w:r w:rsidRPr="005772B3">
              <w:t>led ideas</w:t>
            </w:r>
          </w:p>
        </w:tc>
        <w:tc>
          <w:tcPr>
            <w:tcW w:w="935" w:type="pct"/>
          </w:tcPr>
          <w:p w14:paraId="618009DA" w14:textId="368C3EE1" w:rsidR="50FEDDD4" w:rsidRPr="00ED7C2F" w:rsidRDefault="005772B3" w:rsidP="0020362A">
            <w:pPr>
              <w:pStyle w:val="Tabletext"/>
            </w:pPr>
            <w:r w:rsidRPr="005772B3">
              <w:t xml:space="preserve">Open and operate the </w:t>
            </w:r>
            <w:proofErr w:type="spellStart"/>
            <w:r w:rsidRPr="00F73473">
              <w:rPr>
                <w:b/>
                <w:bCs/>
              </w:rPr>
              <w:t>Coxmoor</w:t>
            </w:r>
            <w:proofErr w:type="spellEnd"/>
            <w:r w:rsidRPr="00F73473">
              <w:rPr>
                <w:b/>
                <w:bCs/>
              </w:rPr>
              <w:t xml:space="preserve"> Community Centre</w:t>
            </w:r>
            <w:r w:rsidRPr="005772B3">
              <w:t xml:space="preserve"> with a shared partner calendar and resident programming board.</w:t>
            </w:r>
          </w:p>
        </w:tc>
        <w:tc>
          <w:tcPr>
            <w:tcW w:w="1040" w:type="pct"/>
          </w:tcPr>
          <w:p w14:paraId="63B3C50E" w14:textId="31CDD97A" w:rsidR="50FEDDD4" w:rsidRPr="00ED7C2F" w:rsidRDefault="005772B3" w:rsidP="0020362A">
            <w:pPr>
              <w:pStyle w:val="Tabletext"/>
            </w:pPr>
            <w:r w:rsidRPr="005772B3">
              <w:t>Operational community centre, broader age</w:t>
            </w:r>
            <w:r w:rsidRPr="005772B3">
              <w:rPr>
                <w:rFonts w:ascii="Cambria Math" w:hAnsi="Cambria Math" w:cs="Cambria Math"/>
              </w:rPr>
              <w:t>‑</w:t>
            </w:r>
            <w:r w:rsidRPr="005772B3">
              <w:t>range programming</w:t>
            </w:r>
          </w:p>
        </w:tc>
        <w:tc>
          <w:tcPr>
            <w:tcW w:w="1008" w:type="pct"/>
          </w:tcPr>
          <w:p w14:paraId="69754EB8" w14:textId="411CF789" w:rsidR="50FEDDD4" w:rsidRPr="00ED7C2F" w:rsidRDefault="50FEDDD4" w:rsidP="0020362A">
            <w:pPr>
              <w:pStyle w:val="Tabletext"/>
            </w:pPr>
          </w:p>
        </w:tc>
      </w:tr>
      <w:tr w:rsidR="50FEDDD4" w:rsidRPr="00ED7C2F" w14:paraId="24DE6442" w14:textId="77777777" w:rsidTr="00857FD5">
        <w:trPr>
          <w:trHeight w:val="300"/>
        </w:trPr>
        <w:tc>
          <w:tcPr>
            <w:tcW w:w="1008" w:type="pct"/>
            <w:shd w:val="clear" w:color="auto" w:fill="D9D9D9" w:themeFill="background1" w:themeFillShade="D9"/>
          </w:tcPr>
          <w:p w14:paraId="5EA67D7C" w14:textId="3861605E" w:rsidR="50FEDDD4" w:rsidRPr="00ED7C2F" w:rsidRDefault="005772B3" w:rsidP="0020362A">
            <w:pPr>
              <w:pStyle w:val="Tabletext"/>
              <w:rPr>
                <w:b/>
                <w:bCs/>
              </w:rPr>
            </w:pPr>
            <w:r w:rsidRPr="005772B3">
              <w:rPr>
                <w:b/>
                <w:bCs/>
              </w:rPr>
              <w:t>Expand Doorstep Activities (youth + adults/families) and make full use of Bracken Hill Community Centre and Abbey Hill School.</w:t>
            </w:r>
          </w:p>
        </w:tc>
        <w:tc>
          <w:tcPr>
            <w:tcW w:w="1008" w:type="pct"/>
          </w:tcPr>
          <w:p w14:paraId="43D9F35E" w14:textId="753EFBD6" w:rsidR="50FEDDD4" w:rsidRPr="00ED7C2F" w:rsidRDefault="005772B3" w:rsidP="0020362A">
            <w:pPr>
              <w:pStyle w:val="Tabletext"/>
              <w:rPr>
                <w:rFonts w:eastAsia="Arial"/>
              </w:rPr>
            </w:pPr>
            <w:r w:rsidRPr="005772B3">
              <w:rPr>
                <w:rFonts w:eastAsia="Arial"/>
              </w:rPr>
              <w:t>Work with partners to share current opportunities, building on the offer shaped from insight gathered from residents.</w:t>
            </w:r>
          </w:p>
        </w:tc>
        <w:tc>
          <w:tcPr>
            <w:tcW w:w="935" w:type="pct"/>
          </w:tcPr>
          <w:p w14:paraId="5EAE7C75" w14:textId="77777777" w:rsidR="005772B3" w:rsidRDefault="005772B3" w:rsidP="005772B3">
            <w:pPr>
              <w:pStyle w:val="Tabletext"/>
            </w:pPr>
            <w:r>
              <w:t xml:space="preserve">Scale </w:t>
            </w:r>
            <w:r w:rsidRPr="00F73473">
              <w:rPr>
                <w:b/>
                <w:bCs/>
              </w:rPr>
              <w:t>Doorstep Activities</w:t>
            </w:r>
            <w:r>
              <w:t xml:space="preserve"> (e.g., complement </w:t>
            </w:r>
            <w:r w:rsidRPr="00F73473">
              <w:rPr>
                <w:b/>
                <w:bCs/>
              </w:rPr>
              <w:t>Ashfield Spartans</w:t>
            </w:r>
            <w:r>
              <w:t xml:space="preserve"> with adult/family offers).</w:t>
            </w:r>
          </w:p>
          <w:p w14:paraId="66E97589" w14:textId="77777777" w:rsidR="005772B3" w:rsidRDefault="005772B3" w:rsidP="005772B3">
            <w:pPr>
              <w:pStyle w:val="Tabletext"/>
            </w:pPr>
          </w:p>
          <w:p w14:paraId="53BBCECA" w14:textId="254EEB3A" w:rsidR="50FEDDD4" w:rsidRPr="00ED7C2F" w:rsidRDefault="005772B3" w:rsidP="005772B3">
            <w:pPr>
              <w:pStyle w:val="Tabletext"/>
            </w:pPr>
            <w:r w:rsidRPr="00F73473">
              <w:rPr>
                <w:b/>
                <w:bCs/>
              </w:rPr>
              <w:t xml:space="preserve">Leverage </w:t>
            </w:r>
            <w:proofErr w:type="spellStart"/>
            <w:r w:rsidRPr="00F73473">
              <w:rPr>
                <w:b/>
                <w:bCs/>
              </w:rPr>
              <w:t>PlayZone</w:t>
            </w:r>
            <w:proofErr w:type="spellEnd"/>
            <w:r w:rsidRPr="00F73473">
              <w:rPr>
                <w:b/>
                <w:bCs/>
              </w:rPr>
              <w:t xml:space="preserve"> – Morven Park</w:t>
            </w:r>
            <w:r>
              <w:t xml:space="preserve"> (build initiated 2026) as an anchor for community </w:t>
            </w:r>
            <w:r>
              <w:lastRenderedPageBreak/>
              <w:t>sport and family sessions.</w:t>
            </w:r>
          </w:p>
        </w:tc>
        <w:tc>
          <w:tcPr>
            <w:tcW w:w="1040" w:type="pct"/>
          </w:tcPr>
          <w:p w14:paraId="587C0394" w14:textId="5257B66E" w:rsidR="50FEDDD4" w:rsidRPr="00ED7C2F" w:rsidRDefault="005772B3" w:rsidP="0020362A">
            <w:pPr>
              <w:pStyle w:val="Tabletext"/>
            </w:pPr>
            <w:r w:rsidRPr="005772B3">
              <w:lastRenderedPageBreak/>
              <w:t>Increased participation at Bracken Hill, Abbey Hill and community living rooms; more consistent ASB engagement touchpoints.</w:t>
            </w:r>
          </w:p>
        </w:tc>
        <w:tc>
          <w:tcPr>
            <w:tcW w:w="1008" w:type="pct"/>
          </w:tcPr>
          <w:p w14:paraId="09036ACE" w14:textId="09FE8C3B" w:rsidR="50FEDDD4" w:rsidRPr="00ED7C2F" w:rsidRDefault="50FEDDD4" w:rsidP="0020362A">
            <w:pPr>
              <w:pStyle w:val="Tabletext"/>
            </w:pPr>
          </w:p>
        </w:tc>
      </w:tr>
      <w:tr w:rsidR="50FEDDD4" w:rsidRPr="00ED7C2F" w14:paraId="2CA1501B" w14:textId="77777777" w:rsidTr="00857FD5">
        <w:trPr>
          <w:trHeight w:val="300"/>
        </w:trPr>
        <w:tc>
          <w:tcPr>
            <w:tcW w:w="1008" w:type="pct"/>
            <w:shd w:val="clear" w:color="auto" w:fill="D9D9D9" w:themeFill="background1" w:themeFillShade="D9"/>
          </w:tcPr>
          <w:p w14:paraId="4B0EDA87" w14:textId="5D589875" w:rsidR="50FEDDD4" w:rsidRPr="00ED7C2F" w:rsidRDefault="005772B3" w:rsidP="0020362A">
            <w:pPr>
              <w:pStyle w:val="Tabletext"/>
              <w:rPr>
                <w:b/>
                <w:bCs/>
              </w:rPr>
            </w:pPr>
            <w:r w:rsidRPr="005772B3">
              <w:rPr>
                <w:b/>
                <w:bCs/>
              </w:rPr>
              <w:t>Reduce anti</w:t>
            </w:r>
            <w:r w:rsidRPr="005772B3">
              <w:rPr>
                <w:rFonts w:ascii="Cambria Math" w:hAnsi="Cambria Math" w:cs="Cambria Math"/>
                <w:b/>
                <w:bCs/>
              </w:rPr>
              <w:t>‑</w:t>
            </w:r>
            <w:r w:rsidRPr="005772B3">
              <w:rPr>
                <w:b/>
                <w:bCs/>
              </w:rPr>
              <w:t>social behaviour through Police/ASB clinics, Safer Streets drop</w:t>
            </w:r>
            <w:r w:rsidRPr="005772B3">
              <w:rPr>
                <w:rFonts w:ascii="Cambria Math" w:hAnsi="Cambria Math" w:cs="Cambria Math"/>
                <w:b/>
                <w:bCs/>
              </w:rPr>
              <w:t>‑</w:t>
            </w:r>
            <w:r w:rsidRPr="005772B3">
              <w:rPr>
                <w:b/>
                <w:bCs/>
              </w:rPr>
              <w:t>ins, and more positive local activity options.</w:t>
            </w:r>
          </w:p>
        </w:tc>
        <w:tc>
          <w:tcPr>
            <w:tcW w:w="1008" w:type="pct"/>
          </w:tcPr>
          <w:p w14:paraId="3D156CB8" w14:textId="3F3111DD" w:rsidR="50FEDDD4" w:rsidRPr="00ED7C2F" w:rsidRDefault="005772B3" w:rsidP="0020362A">
            <w:pPr>
              <w:pStyle w:val="Tabletext"/>
            </w:pPr>
            <w:r w:rsidRPr="005772B3">
              <w:t xml:space="preserve">Schedule </w:t>
            </w:r>
            <w:r w:rsidRPr="00F73473">
              <w:rPr>
                <w:b/>
                <w:bCs/>
              </w:rPr>
              <w:t>Police clinics/ASB surgeries</w:t>
            </w:r>
            <w:r w:rsidRPr="005772B3">
              <w:t>; share local support links across partners.</w:t>
            </w:r>
          </w:p>
        </w:tc>
        <w:tc>
          <w:tcPr>
            <w:tcW w:w="935" w:type="pct"/>
          </w:tcPr>
          <w:p w14:paraId="366C83C1" w14:textId="412B2E70" w:rsidR="50FEDDD4" w:rsidRPr="00ED7C2F" w:rsidRDefault="005772B3" w:rsidP="0020362A">
            <w:pPr>
              <w:pStyle w:val="Tabletext"/>
            </w:pPr>
            <w:r w:rsidRPr="005772B3">
              <w:t xml:space="preserve">Embed </w:t>
            </w:r>
            <w:r w:rsidRPr="00F73473">
              <w:rPr>
                <w:b/>
                <w:bCs/>
              </w:rPr>
              <w:t>Project KIA</w:t>
            </w:r>
            <w:r w:rsidRPr="005772B3">
              <w:t xml:space="preserve"> multi</w:t>
            </w:r>
            <w:r w:rsidRPr="005772B3">
              <w:rPr>
                <w:rFonts w:ascii="Cambria Math" w:hAnsi="Cambria Math" w:cs="Cambria Math"/>
              </w:rPr>
              <w:t>‑</w:t>
            </w:r>
            <w:r w:rsidRPr="005772B3">
              <w:t>agency collaboration (complex families/SMD) with information</w:t>
            </w:r>
            <w:r w:rsidRPr="005772B3">
              <w:rPr>
                <w:rFonts w:ascii="Cambria Math" w:hAnsi="Cambria Math" w:cs="Cambria Math"/>
              </w:rPr>
              <w:t>‑</w:t>
            </w:r>
            <w:r w:rsidRPr="005772B3">
              <w:t>sharing and regular meetings.</w:t>
            </w:r>
          </w:p>
        </w:tc>
        <w:tc>
          <w:tcPr>
            <w:tcW w:w="1040" w:type="pct"/>
          </w:tcPr>
          <w:p w14:paraId="4FC27E5B" w14:textId="77777777" w:rsidR="005772B3" w:rsidRDefault="005772B3" w:rsidP="005772B3">
            <w:pPr>
              <w:pStyle w:val="Tabletext"/>
            </w:pPr>
            <w:r>
              <w:t>A stronger trust and multi</w:t>
            </w:r>
            <w:r>
              <w:rPr>
                <w:rFonts w:ascii="Cambria Math" w:hAnsi="Cambria Math" w:cs="Cambria Math"/>
              </w:rPr>
              <w:t>‑</w:t>
            </w:r>
            <w:r>
              <w:t>agency response to ASB.</w:t>
            </w:r>
          </w:p>
          <w:p w14:paraId="737639FA" w14:textId="77777777" w:rsidR="005772B3" w:rsidRDefault="005772B3" w:rsidP="005772B3">
            <w:pPr>
              <w:pStyle w:val="Tabletext"/>
            </w:pPr>
          </w:p>
          <w:p w14:paraId="3E090E21" w14:textId="199B329E" w:rsidR="50FEDDD4" w:rsidRPr="00ED7C2F" w:rsidRDefault="005772B3" w:rsidP="005772B3">
            <w:pPr>
              <w:pStyle w:val="Tabletext"/>
            </w:pPr>
            <w:r>
              <w:t>A self</w:t>
            </w:r>
            <w:r>
              <w:rPr>
                <w:rFonts w:ascii="Cambria Math" w:hAnsi="Cambria Math" w:cs="Cambria Math"/>
              </w:rPr>
              <w:t>‑</w:t>
            </w:r>
            <w:r>
              <w:t>sustaining community ecosystem where residents co</w:t>
            </w:r>
            <w:r>
              <w:rPr>
                <w:rFonts w:ascii="Cambria Math" w:hAnsi="Cambria Math" w:cs="Cambria Math"/>
              </w:rPr>
              <w:t>‑</w:t>
            </w:r>
            <w:r>
              <w:t>design, co</w:t>
            </w:r>
            <w:r>
              <w:rPr>
                <w:rFonts w:ascii="Cambria Math" w:hAnsi="Cambria Math" w:cs="Cambria Math"/>
              </w:rPr>
              <w:t>‑</w:t>
            </w:r>
            <w:r>
              <w:t>deliver and report safer, more connected neighbourhoods.</w:t>
            </w:r>
          </w:p>
        </w:tc>
        <w:tc>
          <w:tcPr>
            <w:tcW w:w="1008" w:type="pct"/>
          </w:tcPr>
          <w:p w14:paraId="58EEE1E2" w14:textId="71F1A88B" w:rsidR="50FEDDD4" w:rsidRPr="00ED7C2F" w:rsidRDefault="50FEDDD4" w:rsidP="0020362A">
            <w:pPr>
              <w:pStyle w:val="Tabletext"/>
            </w:pPr>
          </w:p>
        </w:tc>
      </w:tr>
      <w:tr w:rsidR="005772B3" w:rsidRPr="00ED7C2F" w14:paraId="0A38E852" w14:textId="77777777" w:rsidTr="00857FD5">
        <w:trPr>
          <w:trHeight w:val="300"/>
        </w:trPr>
        <w:tc>
          <w:tcPr>
            <w:tcW w:w="1008" w:type="pct"/>
            <w:shd w:val="clear" w:color="auto" w:fill="D9D9D9" w:themeFill="background1" w:themeFillShade="D9"/>
          </w:tcPr>
          <w:p w14:paraId="24FA8407" w14:textId="274BD5EF" w:rsidR="005772B3" w:rsidRPr="005772B3" w:rsidRDefault="005772B3" w:rsidP="0020362A">
            <w:pPr>
              <w:pStyle w:val="Tabletext"/>
              <w:rPr>
                <w:b/>
                <w:bCs/>
              </w:rPr>
            </w:pPr>
            <w:r w:rsidRPr="005772B3">
              <w:rPr>
                <w:b/>
                <w:bCs/>
              </w:rPr>
              <w:t>Build trusted communication channels (community living rooms, noticeboards, social media, word of mouth).</w:t>
            </w:r>
          </w:p>
        </w:tc>
        <w:tc>
          <w:tcPr>
            <w:tcW w:w="1008" w:type="pct"/>
          </w:tcPr>
          <w:p w14:paraId="39A7B525" w14:textId="5E08B797" w:rsidR="005772B3" w:rsidRPr="005772B3" w:rsidRDefault="005772B3" w:rsidP="0020362A">
            <w:pPr>
              <w:pStyle w:val="Tabletext"/>
            </w:pPr>
            <w:r w:rsidRPr="005772B3">
              <w:t xml:space="preserve">Keep </w:t>
            </w:r>
            <w:r w:rsidRPr="00F73473">
              <w:rPr>
                <w:b/>
                <w:bCs/>
              </w:rPr>
              <w:t>noticeboards</w:t>
            </w:r>
            <w:r w:rsidRPr="005772B3">
              <w:t xml:space="preserve"> current. Work with partners to grow and develop communication channels e.g. </w:t>
            </w:r>
            <w:proofErr w:type="spellStart"/>
            <w:r w:rsidRPr="005772B3">
              <w:t>Coxmoor</w:t>
            </w:r>
            <w:proofErr w:type="spellEnd"/>
            <w:r w:rsidRPr="005772B3">
              <w:t xml:space="preserve"> news update, comms/social media and word of mouth through partners working with the community directly.</w:t>
            </w:r>
          </w:p>
        </w:tc>
        <w:tc>
          <w:tcPr>
            <w:tcW w:w="935" w:type="pct"/>
          </w:tcPr>
          <w:p w14:paraId="71DD138C" w14:textId="77777777" w:rsidR="005772B3" w:rsidRPr="005772B3" w:rsidRDefault="005772B3" w:rsidP="0020362A">
            <w:pPr>
              <w:pStyle w:val="Tabletext"/>
            </w:pPr>
          </w:p>
        </w:tc>
        <w:tc>
          <w:tcPr>
            <w:tcW w:w="1040" w:type="pct"/>
          </w:tcPr>
          <w:p w14:paraId="4943CA29" w14:textId="10F7797D" w:rsidR="005772B3" w:rsidRDefault="005772B3" w:rsidP="005772B3">
            <w:pPr>
              <w:pStyle w:val="Tabletext"/>
            </w:pPr>
            <w:r w:rsidRPr="005772B3">
              <w:t>Improved visibility of “what’s on.” and increased resident participation.</w:t>
            </w:r>
          </w:p>
        </w:tc>
        <w:tc>
          <w:tcPr>
            <w:tcW w:w="1008" w:type="pct"/>
          </w:tcPr>
          <w:p w14:paraId="48AF5ABD" w14:textId="77777777" w:rsidR="005772B3" w:rsidRPr="00ED7C2F" w:rsidRDefault="005772B3" w:rsidP="0020362A">
            <w:pPr>
              <w:pStyle w:val="Tabletext"/>
            </w:pPr>
          </w:p>
        </w:tc>
      </w:tr>
    </w:tbl>
    <w:p w14:paraId="79CC2C44" w14:textId="77777777" w:rsidR="00857FD5" w:rsidRPr="00ED7C2F" w:rsidRDefault="00857FD5">
      <w:pPr>
        <w:sectPr w:rsidR="00857FD5" w:rsidRPr="00ED7C2F" w:rsidSect="008F5FE6">
          <w:pgSz w:w="16840" w:h="11910" w:orient="landscape"/>
          <w:pgMar w:top="840" w:right="708" w:bottom="280" w:left="708" w:header="720" w:footer="720" w:gutter="0"/>
          <w:cols w:space="720"/>
        </w:sectPr>
      </w:pPr>
    </w:p>
    <w:p w14:paraId="35DFF684" w14:textId="5618E395" w:rsidR="00857FD5" w:rsidRPr="00ED7C2F" w:rsidRDefault="00857FD5" w:rsidP="00857FD5">
      <w:pPr>
        <w:pStyle w:val="boxedheading3"/>
      </w:pPr>
      <w:r w:rsidRPr="00ED7C2F">
        <w:rPr>
          <w:highlight w:val="lightGray"/>
        </w:rPr>
        <w:lastRenderedPageBreak/>
        <w:t xml:space="preserve">The </w:t>
      </w:r>
      <w:r w:rsidR="0020362A" w:rsidRPr="00ED7C2F">
        <w:rPr>
          <w:highlight w:val="lightGray"/>
        </w:rPr>
        <w:t>f</w:t>
      </w:r>
      <w:r w:rsidRPr="00ED7C2F">
        <w:rPr>
          <w:highlight w:val="lightGray"/>
        </w:rPr>
        <w:t xml:space="preserve">ood </w:t>
      </w:r>
      <w:r w:rsidR="0020362A" w:rsidRPr="00ED7C2F">
        <w:rPr>
          <w:highlight w:val="lightGray"/>
        </w:rPr>
        <w:t>w</w:t>
      </w:r>
      <w:r w:rsidRPr="00ED7C2F">
        <w:rPr>
          <w:highlight w:val="lightGray"/>
        </w:rPr>
        <w:t xml:space="preserve">e </w:t>
      </w:r>
      <w:r w:rsidR="0020362A" w:rsidRPr="00ED7C2F">
        <w:rPr>
          <w:highlight w:val="lightGray"/>
        </w:rPr>
        <w:t>e</w:t>
      </w:r>
      <w:r w:rsidRPr="00ED7C2F">
        <w:rPr>
          <w:highlight w:val="lightGray"/>
        </w:rPr>
        <w:t>at</w:t>
      </w:r>
    </w:p>
    <w:p w14:paraId="0BF46240" w14:textId="77777777" w:rsidR="00857FD5" w:rsidRPr="00ED7C2F" w:rsidRDefault="00857FD5" w:rsidP="00857FD5">
      <w:pPr>
        <w:pStyle w:val="Heading3"/>
      </w:pPr>
      <w:r w:rsidRPr="00ED7C2F">
        <w:t xml:space="preserve">10-year vision: </w:t>
      </w:r>
    </w:p>
    <w:p w14:paraId="6C34ED52" w14:textId="48F55D5B" w:rsidR="00857FD5" w:rsidRPr="00ED7C2F" w:rsidRDefault="00F73473" w:rsidP="000F184F">
      <w:r w:rsidRPr="00F73473">
        <w:t>Healthy, affordable food is the easy choice: residents access local support, know how to cook on a budget/low energy, and grow some of their own produce.</w:t>
      </w:r>
    </w:p>
    <w:p w14:paraId="6CAD8DC5" w14:textId="3B55751A" w:rsidR="00857FD5" w:rsidRPr="00ED7C2F" w:rsidRDefault="00857FD5" w:rsidP="00857FD5">
      <w:pPr>
        <w:pStyle w:val="Heading3"/>
      </w:pPr>
      <w:r w:rsidRPr="00ED7C2F">
        <w:t>Focus areas and themes:</w:t>
      </w:r>
    </w:p>
    <w:p w14:paraId="7B5FA3F8" w14:textId="64A5A144" w:rsidR="00857FD5" w:rsidRPr="00ED7C2F" w:rsidRDefault="00F73473" w:rsidP="000F184F">
      <w:r w:rsidRPr="00F73473">
        <w:t>Food access, food skills, and growing. Eat Well, Spend Less — practical food help that fits budgets and households.</w:t>
      </w:r>
    </w:p>
    <w:tbl>
      <w:tblPr>
        <w:tblStyle w:val="TableGrid"/>
        <w:tblW w:w="5000" w:type="pct"/>
        <w:tblLook w:val="04A0" w:firstRow="1" w:lastRow="0" w:firstColumn="1" w:lastColumn="0" w:noHBand="0" w:noVBand="1"/>
      </w:tblPr>
      <w:tblGrid>
        <w:gridCol w:w="3108"/>
        <w:gridCol w:w="3108"/>
        <w:gridCol w:w="2883"/>
        <w:gridCol w:w="3207"/>
        <w:gridCol w:w="3108"/>
      </w:tblGrid>
      <w:tr w:rsidR="009B5C27" w:rsidRPr="00ED7C2F" w14:paraId="41F6667F" w14:textId="77777777" w:rsidTr="0020362A">
        <w:trPr>
          <w:trHeight w:val="567"/>
        </w:trPr>
        <w:tc>
          <w:tcPr>
            <w:tcW w:w="1008" w:type="pct"/>
            <w:shd w:val="clear" w:color="auto" w:fill="D9D9D9" w:themeFill="background1" w:themeFillShade="D9"/>
            <w:vAlign w:val="center"/>
          </w:tcPr>
          <w:p w14:paraId="212669F2" w14:textId="2A3A4554" w:rsidR="009B5C27" w:rsidRPr="00ED7C2F" w:rsidRDefault="009B5C27" w:rsidP="0020362A">
            <w:pPr>
              <w:pStyle w:val="Tabletext"/>
              <w:jc w:val="center"/>
              <w:rPr>
                <w:b/>
                <w:bCs/>
              </w:rPr>
            </w:pPr>
            <w:r w:rsidRPr="00ED7C2F">
              <w:rPr>
                <w:b/>
                <w:bCs/>
              </w:rPr>
              <w:t>Objective</w:t>
            </w:r>
          </w:p>
        </w:tc>
        <w:tc>
          <w:tcPr>
            <w:tcW w:w="1008" w:type="pct"/>
            <w:shd w:val="clear" w:color="auto" w:fill="D9D9D9" w:themeFill="background1" w:themeFillShade="D9"/>
            <w:vAlign w:val="center"/>
          </w:tcPr>
          <w:p w14:paraId="59BB3EB5" w14:textId="4621A518" w:rsidR="009B5C27" w:rsidRPr="00ED7C2F" w:rsidRDefault="009B5C27" w:rsidP="0020362A">
            <w:pPr>
              <w:pStyle w:val="Tabletext"/>
              <w:jc w:val="center"/>
              <w:rPr>
                <w:b/>
                <w:bCs/>
              </w:rPr>
            </w:pPr>
            <w:r w:rsidRPr="00ED7C2F">
              <w:rPr>
                <w:b/>
                <w:bCs/>
              </w:rPr>
              <w:t>1-year actions</w:t>
            </w:r>
          </w:p>
        </w:tc>
        <w:tc>
          <w:tcPr>
            <w:tcW w:w="935" w:type="pct"/>
            <w:shd w:val="clear" w:color="auto" w:fill="D9D9D9" w:themeFill="background1" w:themeFillShade="D9"/>
            <w:vAlign w:val="center"/>
          </w:tcPr>
          <w:p w14:paraId="1D5857CE" w14:textId="0954CFE6" w:rsidR="009B5C27" w:rsidRPr="00ED7C2F" w:rsidRDefault="009B5C27" w:rsidP="0020362A">
            <w:pPr>
              <w:pStyle w:val="Tabletext"/>
              <w:jc w:val="center"/>
              <w:rPr>
                <w:b/>
                <w:bCs/>
              </w:rPr>
            </w:pPr>
            <w:r w:rsidRPr="00ED7C2F">
              <w:rPr>
                <w:b/>
                <w:bCs/>
              </w:rPr>
              <w:t>3-year actions</w:t>
            </w:r>
          </w:p>
        </w:tc>
        <w:tc>
          <w:tcPr>
            <w:tcW w:w="1040" w:type="pct"/>
            <w:shd w:val="clear" w:color="auto" w:fill="D9D9D9" w:themeFill="background1" w:themeFillShade="D9"/>
            <w:vAlign w:val="center"/>
          </w:tcPr>
          <w:p w14:paraId="7F617EC4" w14:textId="6170F324" w:rsidR="009B5C27" w:rsidRPr="00ED7C2F" w:rsidRDefault="009B5C27" w:rsidP="0020362A">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5A491D50" w14:textId="13C7571F" w:rsidR="009B5C27" w:rsidRPr="00ED7C2F" w:rsidRDefault="00951CA2" w:rsidP="0020362A">
            <w:pPr>
              <w:pStyle w:val="Tabletext"/>
              <w:jc w:val="center"/>
              <w:rPr>
                <w:b/>
                <w:bCs/>
              </w:rPr>
            </w:pPr>
            <w:r w:rsidRPr="00ED7C2F">
              <w:rPr>
                <w:b/>
                <w:bCs/>
              </w:rPr>
              <w:t>Lead</w:t>
            </w:r>
          </w:p>
        </w:tc>
      </w:tr>
      <w:tr w:rsidR="009B5C27" w:rsidRPr="00ED7C2F" w14:paraId="160961A1" w14:textId="77777777" w:rsidTr="00857FD5">
        <w:tc>
          <w:tcPr>
            <w:tcW w:w="1008" w:type="pct"/>
            <w:shd w:val="clear" w:color="auto" w:fill="D9D9D9" w:themeFill="background1" w:themeFillShade="D9"/>
          </w:tcPr>
          <w:p w14:paraId="24C6E736" w14:textId="56195568" w:rsidR="009B5C27" w:rsidRPr="00ED7C2F" w:rsidRDefault="00F73473" w:rsidP="0020362A">
            <w:pPr>
              <w:pStyle w:val="Tabletext"/>
              <w:rPr>
                <w:rFonts w:eastAsia="Arial"/>
                <w:b/>
                <w:bCs/>
              </w:rPr>
            </w:pPr>
            <w:r w:rsidRPr="00F73473">
              <w:rPr>
                <w:rFonts w:eastAsia="Arial"/>
                <w:b/>
                <w:bCs/>
              </w:rPr>
              <w:t xml:space="preserve">Share information on food banks/clubs/social supermarkets and Too Good </w:t>
            </w:r>
            <w:proofErr w:type="gramStart"/>
            <w:r w:rsidRPr="00F73473">
              <w:rPr>
                <w:rFonts w:eastAsia="Arial"/>
                <w:b/>
                <w:bCs/>
              </w:rPr>
              <w:t>To</w:t>
            </w:r>
            <w:proofErr w:type="gramEnd"/>
            <w:r w:rsidRPr="00F73473">
              <w:rPr>
                <w:rFonts w:eastAsia="Arial"/>
                <w:b/>
                <w:bCs/>
              </w:rPr>
              <w:t xml:space="preserve"> Go style apps.</w:t>
            </w:r>
          </w:p>
        </w:tc>
        <w:tc>
          <w:tcPr>
            <w:tcW w:w="1008" w:type="pct"/>
          </w:tcPr>
          <w:p w14:paraId="7DA0CA9F" w14:textId="00B904EF" w:rsidR="009B5C27" w:rsidRPr="00ED7C2F" w:rsidRDefault="00F73473" w:rsidP="0020362A">
            <w:pPr>
              <w:pStyle w:val="Tabletext"/>
            </w:pPr>
            <w:r w:rsidRPr="00F73473">
              <w:t xml:space="preserve">Publish </w:t>
            </w:r>
            <w:r w:rsidRPr="00F73473">
              <w:rPr>
                <w:b/>
                <w:bCs/>
              </w:rPr>
              <w:t>CRAG recipes</w:t>
            </w:r>
            <w:r w:rsidRPr="00F73473">
              <w:t xml:space="preserve"> and a local “where to get food help” guide; include NEA </w:t>
            </w:r>
            <w:r w:rsidRPr="00F73473">
              <w:rPr>
                <w:b/>
                <w:bCs/>
              </w:rPr>
              <w:t>fuel vouchers</w:t>
            </w:r>
            <w:r w:rsidRPr="00F73473">
              <w:t xml:space="preserve"> info.</w:t>
            </w:r>
          </w:p>
        </w:tc>
        <w:tc>
          <w:tcPr>
            <w:tcW w:w="935" w:type="pct"/>
          </w:tcPr>
          <w:p w14:paraId="1D0229CE" w14:textId="6A6FC681" w:rsidR="00AB28B3" w:rsidRPr="00ED7C2F" w:rsidRDefault="00F73473" w:rsidP="0020362A">
            <w:pPr>
              <w:pStyle w:val="Tabletext"/>
            </w:pPr>
            <w:r w:rsidRPr="00F73473">
              <w:t>Formalise community supermarket links for referrals/insight and targeted support.</w:t>
            </w:r>
          </w:p>
        </w:tc>
        <w:tc>
          <w:tcPr>
            <w:tcW w:w="1040" w:type="pct"/>
          </w:tcPr>
          <w:p w14:paraId="1C8A24F5" w14:textId="58B7131C" w:rsidR="009B5C27" w:rsidRPr="00ED7C2F" w:rsidRDefault="00F73473" w:rsidP="0020362A">
            <w:pPr>
              <w:pStyle w:val="Tabletext"/>
            </w:pPr>
            <w:r w:rsidRPr="00F73473">
              <w:t>Normalised family food confidence and stronger local food network.</w:t>
            </w:r>
          </w:p>
        </w:tc>
        <w:tc>
          <w:tcPr>
            <w:tcW w:w="1008" w:type="pct"/>
          </w:tcPr>
          <w:p w14:paraId="7AB893C2" w14:textId="6F273A95" w:rsidR="009B5C27" w:rsidRPr="00ED7C2F" w:rsidRDefault="009B5C27" w:rsidP="0020362A">
            <w:pPr>
              <w:pStyle w:val="Tabletext"/>
            </w:pPr>
          </w:p>
        </w:tc>
      </w:tr>
      <w:tr w:rsidR="009B5C27" w:rsidRPr="00ED7C2F" w14:paraId="628268F8" w14:textId="77777777" w:rsidTr="00857FD5">
        <w:tc>
          <w:tcPr>
            <w:tcW w:w="1008" w:type="pct"/>
            <w:shd w:val="clear" w:color="auto" w:fill="D9D9D9" w:themeFill="background1" w:themeFillShade="D9"/>
          </w:tcPr>
          <w:p w14:paraId="00F3238D" w14:textId="1A39C930" w:rsidR="009B5C27" w:rsidRPr="00ED7C2F" w:rsidRDefault="00F73473" w:rsidP="0020362A">
            <w:pPr>
              <w:pStyle w:val="Tabletext"/>
              <w:rPr>
                <w:b/>
                <w:bCs/>
              </w:rPr>
            </w:pPr>
            <w:r w:rsidRPr="00F73473">
              <w:rPr>
                <w:b/>
                <w:bCs/>
              </w:rPr>
              <w:t>Run Cook &amp; Eat education (NEA low</w:t>
            </w:r>
            <w:r w:rsidRPr="00F73473">
              <w:rPr>
                <w:rFonts w:ascii="Cambria Math" w:hAnsi="Cambria Math" w:cs="Cambria Math"/>
                <w:b/>
                <w:bCs/>
              </w:rPr>
              <w:t>‑</w:t>
            </w:r>
            <w:r w:rsidRPr="00F73473">
              <w:rPr>
                <w:b/>
                <w:bCs/>
              </w:rPr>
              <w:t>energy cooking; ATTFE/ABL cookery; CRAG/community sessions).</w:t>
            </w:r>
          </w:p>
        </w:tc>
        <w:tc>
          <w:tcPr>
            <w:tcW w:w="1008" w:type="pct"/>
          </w:tcPr>
          <w:p w14:paraId="0AA78555" w14:textId="5947B2FC" w:rsidR="009B5C27" w:rsidRPr="00ED7C2F" w:rsidRDefault="00F73473" w:rsidP="0020362A">
            <w:pPr>
              <w:pStyle w:val="Tabletext"/>
            </w:pPr>
            <w:r w:rsidRPr="265CD42F">
              <w:rPr>
                <w:rFonts w:eastAsia="Arial"/>
              </w:rPr>
              <w:t xml:space="preserve">Deliver </w:t>
            </w:r>
            <w:r w:rsidRPr="265CD42F">
              <w:rPr>
                <w:rFonts w:eastAsia="Arial"/>
                <w:b/>
                <w:bCs/>
              </w:rPr>
              <w:t>low‑energy cooking</w:t>
            </w:r>
            <w:r w:rsidRPr="265CD42F">
              <w:rPr>
                <w:rFonts w:eastAsia="Arial"/>
              </w:rPr>
              <w:t xml:space="preserve"> workshops (slow cookers/air fryers) and link to white‑goods support</w:t>
            </w:r>
            <w:r w:rsidR="75CB4C42" w:rsidRPr="00ED7C2F">
              <w:t>.</w:t>
            </w:r>
          </w:p>
        </w:tc>
        <w:tc>
          <w:tcPr>
            <w:tcW w:w="935" w:type="pct"/>
          </w:tcPr>
          <w:p w14:paraId="6BA09AEB" w14:textId="40481764" w:rsidR="00AB28B3" w:rsidRPr="00ED7C2F" w:rsidRDefault="00F73473" w:rsidP="0020362A">
            <w:pPr>
              <w:pStyle w:val="Tabletext"/>
            </w:pPr>
            <w:r w:rsidRPr="265CD42F">
              <w:rPr>
                <w:rFonts w:eastAsia="Arial"/>
              </w:rPr>
              <w:t xml:space="preserve">Expand cookery to </w:t>
            </w:r>
            <w:r w:rsidRPr="265CD42F">
              <w:rPr>
                <w:rFonts w:eastAsia="Arial"/>
                <w:b/>
                <w:bCs/>
              </w:rPr>
              <w:t>family cohorts</w:t>
            </w:r>
            <w:r w:rsidRPr="265CD42F">
              <w:rPr>
                <w:rFonts w:eastAsia="Arial"/>
              </w:rPr>
              <w:t xml:space="preserve"> and schools (HAF/ATTFE/ABL).</w:t>
            </w:r>
          </w:p>
        </w:tc>
        <w:tc>
          <w:tcPr>
            <w:tcW w:w="1040" w:type="pct"/>
          </w:tcPr>
          <w:p w14:paraId="55054265" w14:textId="77777777" w:rsidR="00F73473" w:rsidRDefault="00F73473" w:rsidP="00F73473">
            <w:pPr>
              <w:spacing w:before="0" w:after="0"/>
              <w:rPr>
                <w:rFonts w:eastAsia="Arial" w:cs="Arial"/>
                <w:szCs w:val="24"/>
              </w:rPr>
            </w:pPr>
            <w:r w:rsidRPr="265CD42F">
              <w:rPr>
                <w:rFonts w:eastAsia="Arial" w:cs="Arial"/>
                <w:szCs w:val="24"/>
              </w:rPr>
              <w:t>More households accessing affordable options and cooking skills.</w:t>
            </w:r>
          </w:p>
          <w:p w14:paraId="57B2CEB1" w14:textId="45D0F5B5" w:rsidR="009B5C27" w:rsidRPr="00ED7C2F" w:rsidRDefault="00F73473" w:rsidP="00F73473">
            <w:pPr>
              <w:pStyle w:val="Tabletext"/>
            </w:pPr>
            <w:r w:rsidRPr="265CD42F">
              <w:rPr>
                <w:rFonts w:eastAsia="Arial"/>
              </w:rPr>
              <w:t>Normalised low‑cost cooking.</w:t>
            </w:r>
          </w:p>
        </w:tc>
        <w:tc>
          <w:tcPr>
            <w:tcW w:w="1008" w:type="pct"/>
          </w:tcPr>
          <w:p w14:paraId="01B04637" w14:textId="4A8A3F4B" w:rsidR="009B5C27" w:rsidRPr="00ED7C2F" w:rsidRDefault="009B5C27" w:rsidP="0020362A">
            <w:pPr>
              <w:pStyle w:val="Tabletext"/>
            </w:pPr>
          </w:p>
        </w:tc>
      </w:tr>
      <w:tr w:rsidR="009B5C27" w:rsidRPr="00ED7C2F" w14:paraId="105492D5" w14:textId="77777777" w:rsidTr="00857FD5">
        <w:tc>
          <w:tcPr>
            <w:tcW w:w="1008" w:type="pct"/>
            <w:shd w:val="clear" w:color="auto" w:fill="D9D9D9" w:themeFill="background1" w:themeFillShade="D9"/>
          </w:tcPr>
          <w:p w14:paraId="4F837869" w14:textId="2E066F48" w:rsidR="009B5C27" w:rsidRPr="00F73473" w:rsidRDefault="00F73473" w:rsidP="0020362A">
            <w:pPr>
              <w:pStyle w:val="Tabletext"/>
              <w:rPr>
                <w:rFonts w:eastAsia="Arial"/>
                <w:b/>
                <w:bCs/>
              </w:rPr>
            </w:pPr>
            <w:r w:rsidRPr="00F73473">
              <w:rPr>
                <w:rFonts w:eastAsia="Arial"/>
                <w:b/>
                <w:bCs/>
              </w:rPr>
              <w:t>Enable grow‑your‑own</w:t>
            </w:r>
          </w:p>
        </w:tc>
        <w:tc>
          <w:tcPr>
            <w:tcW w:w="1008" w:type="pct"/>
          </w:tcPr>
          <w:p w14:paraId="01AF25F8" w14:textId="3590CBD5" w:rsidR="009B5C27" w:rsidRPr="00ED7C2F" w:rsidRDefault="00F73473" w:rsidP="0020362A">
            <w:pPr>
              <w:pStyle w:val="Tabletext"/>
            </w:pPr>
            <w:r w:rsidRPr="00F73473">
              <w:rPr>
                <w:rFonts w:eastAsia="Arial"/>
              </w:rPr>
              <w:t xml:space="preserve">Distribute </w:t>
            </w:r>
            <w:r w:rsidRPr="00F73473">
              <w:rPr>
                <w:rFonts w:eastAsia="Arial"/>
                <w:b/>
                <w:bCs/>
              </w:rPr>
              <w:t>Grow Packs</w:t>
            </w:r>
            <w:r w:rsidRPr="00F73473">
              <w:rPr>
                <w:rFonts w:eastAsia="Arial"/>
              </w:rPr>
              <w:t xml:space="preserve"> and run spring planting sessions; promote library/community gardens.</w:t>
            </w:r>
          </w:p>
        </w:tc>
        <w:tc>
          <w:tcPr>
            <w:tcW w:w="935" w:type="pct"/>
          </w:tcPr>
          <w:p w14:paraId="177179A4" w14:textId="29318B48" w:rsidR="009B5C27" w:rsidRPr="00ED7C2F" w:rsidRDefault="00F73473" w:rsidP="0020362A">
            <w:pPr>
              <w:pStyle w:val="Tabletext"/>
            </w:pPr>
            <w:r w:rsidRPr="00F73473">
              <w:t>More families starting to grow their own.</w:t>
            </w:r>
          </w:p>
        </w:tc>
        <w:tc>
          <w:tcPr>
            <w:tcW w:w="1040" w:type="pct"/>
          </w:tcPr>
          <w:p w14:paraId="37505C0F" w14:textId="0E3525D7" w:rsidR="009B5C27" w:rsidRPr="00ED7C2F" w:rsidRDefault="00F73473" w:rsidP="0020362A">
            <w:pPr>
              <w:pStyle w:val="Tabletext"/>
            </w:pPr>
            <w:r w:rsidRPr="00F73473">
              <w:t>More households accessing first harvests from grow</w:t>
            </w:r>
            <w:r w:rsidRPr="00F73473">
              <w:rPr>
                <w:rFonts w:ascii="Cambria Math" w:hAnsi="Cambria Math" w:cs="Cambria Math"/>
              </w:rPr>
              <w:t>‑</w:t>
            </w:r>
            <w:r w:rsidRPr="00F73473">
              <w:t>your</w:t>
            </w:r>
            <w:r w:rsidRPr="00F73473">
              <w:rPr>
                <w:rFonts w:ascii="Cambria Math" w:hAnsi="Cambria Math" w:cs="Cambria Math"/>
              </w:rPr>
              <w:t>‑</w:t>
            </w:r>
            <w:r w:rsidRPr="00F73473">
              <w:t>own.</w:t>
            </w:r>
          </w:p>
        </w:tc>
        <w:tc>
          <w:tcPr>
            <w:tcW w:w="1008" w:type="pct"/>
          </w:tcPr>
          <w:p w14:paraId="20E87170" w14:textId="2D846B59" w:rsidR="009B5C27" w:rsidRPr="00ED7C2F" w:rsidRDefault="009B5C27" w:rsidP="0020362A">
            <w:pPr>
              <w:pStyle w:val="Tabletext"/>
            </w:pPr>
          </w:p>
        </w:tc>
      </w:tr>
      <w:tr w:rsidR="009B5C27" w:rsidRPr="00ED7C2F" w14:paraId="37A871AA" w14:textId="77777777" w:rsidTr="00857FD5">
        <w:tc>
          <w:tcPr>
            <w:tcW w:w="1008" w:type="pct"/>
            <w:shd w:val="clear" w:color="auto" w:fill="D9D9D9" w:themeFill="background1" w:themeFillShade="D9"/>
          </w:tcPr>
          <w:p w14:paraId="7AA74810" w14:textId="10E3A006" w:rsidR="009B5C27" w:rsidRPr="00ED7C2F" w:rsidRDefault="00F73473" w:rsidP="0020362A">
            <w:pPr>
              <w:pStyle w:val="Tabletext"/>
              <w:rPr>
                <w:b/>
                <w:bCs/>
              </w:rPr>
            </w:pPr>
            <w:r w:rsidRPr="00F73473">
              <w:rPr>
                <w:b/>
                <w:bCs/>
              </w:rPr>
              <w:t>Offer family food support (weaning, picky eaters, breastfeeding friendly spaces.</w:t>
            </w:r>
          </w:p>
        </w:tc>
        <w:tc>
          <w:tcPr>
            <w:tcW w:w="1008" w:type="pct"/>
          </w:tcPr>
          <w:p w14:paraId="7E8486BE" w14:textId="1732E822" w:rsidR="009B5C27" w:rsidRPr="00ED7C2F" w:rsidRDefault="00F73473" w:rsidP="0020362A">
            <w:pPr>
              <w:pStyle w:val="Tabletext"/>
            </w:pPr>
            <w:r w:rsidRPr="00F73473">
              <w:t xml:space="preserve">Run </w:t>
            </w:r>
            <w:r w:rsidRPr="00F73473">
              <w:rPr>
                <w:b/>
                <w:bCs/>
              </w:rPr>
              <w:t xml:space="preserve">weaning/picky </w:t>
            </w:r>
            <w:proofErr w:type="gramStart"/>
            <w:r w:rsidRPr="00F73473">
              <w:rPr>
                <w:b/>
                <w:bCs/>
              </w:rPr>
              <w:t>eaters</w:t>
            </w:r>
            <w:proofErr w:type="gramEnd"/>
            <w:r w:rsidRPr="00F73473">
              <w:t xml:space="preserve"> groups and normalise breastfeeding access.</w:t>
            </w:r>
          </w:p>
        </w:tc>
        <w:tc>
          <w:tcPr>
            <w:tcW w:w="935" w:type="pct"/>
          </w:tcPr>
          <w:p w14:paraId="78EC3016" w14:textId="761E6CB0" w:rsidR="009B5C27" w:rsidRPr="00ED7C2F" w:rsidRDefault="00F73473" w:rsidP="0020362A">
            <w:pPr>
              <w:pStyle w:val="Tabletext"/>
            </w:pPr>
            <w:r w:rsidRPr="00F73473">
              <w:t>More families preparing and eating healthier foods – cooking from scratch and batch cooking.</w:t>
            </w:r>
          </w:p>
        </w:tc>
        <w:tc>
          <w:tcPr>
            <w:tcW w:w="1040" w:type="pct"/>
          </w:tcPr>
          <w:p w14:paraId="3D322DD2" w14:textId="77AA169D" w:rsidR="009B5C27" w:rsidRPr="00ED7C2F" w:rsidRDefault="00F73473" w:rsidP="0020362A">
            <w:pPr>
              <w:pStyle w:val="Tabletext"/>
            </w:pPr>
            <w:r w:rsidRPr="00F73473">
              <w:t>A resilient local food ecosystem improving diet and budgets.</w:t>
            </w:r>
          </w:p>
        </w:tc>
        <w:tc>
          <w:tcPr>
            <w:tcW w:w="1008" w:type="pct"/>
          </w:tcPr>
          <w:p w14:paraId="4914A270" w14:textId="53327F3E" w:rsidR="00F1767B" w:rsidRPr="00ED7C2F" w:rsidRDefault="00F1767B" w:rsidP="0020362A">
            <w:pPr>
              <w:pStyle w:val="Tabletext"/>
            </w:pPr>
          </w:p>
        </w:tc>
      </w:tr>
    </w:tbl>
    <w:p w14:paraId="5771221E" w14:textId="344B732E" w:rsidR="50FEDDD4" w:rsidRPr="00ED7C2F" w:rsidRDefault="50FEDDD4"/>
    <w:p w14:paraId="4695CDB2" w14:textId="77777777" w:rsidR="000F184F" w:rsidRPr="00ED7C2F" w:rsidRDefault="000F184F">
      <w:pPr>
        <w:sectPr w:rsidR="000F184F" w:rsidRPr="00ED7C2F" w:rsidSect="008F5FE6">
          <w:pgSz w:w="16840" w:h="11910" w:orient="landscape"/>
          <w:pgMar w:top="840" w:right="708" w:bottom="280" w:left="708" w:header="720" w:footer="720" w:gutter="0"/>
          <w:cols w:space="720"/>
        </w:sectPr>
      </w:pPr>
    </w:p>
    <w:p w14:paraId="41A60575" w14:textId="7B80F548" w:rsidR="00E57EDF" w:rsidRPr="00ED7C2F" w:rsidRDefault="000F184F" w:rsidP="000F184F">
      <w:pPr>
        <w:pStyle w:val="boxedheading3"/>
      </w:pPr>
      <w:r w:rsidRPr="00ED7C2F">
        <w:lastRenderedPageBreak/>
        <w:t>Work</w:t>
      </w:r>
    </w:p>
    <w:p w14:paraId="4FCD73C3" w14:textId="77777777" w:rsidR="000F184F" w:rsidRPr="00ED7C2F" w:rsidRDefault="000F184F">
      <w:r w:rsidRPr="00ED7C2F">
        <w:rPr>
          <w:b/>
          <w:bCs/>
        </w:rPr>
        <w:t>10-year vision:</w:t>
      </w:r>
    </w:p>
    <w:p w14:paraId="0A042165" w14:textId="11D526D2" w:rsidR="00995657" w:rsidRPr="00ED7C2F" w:rsidRDefault="00F73473">
      <w:r w:rsidRPr="00F73473">
        <w:t>Residents access stable, meaningful work through local upskilling, life</w:t>
      </w:r>
      <w:r w:rsidRPr="00F73473">
        <w:rPr>
          <w:rFonts w:ascii="Cambria Math" w:hAnsi="Cambria Math" w:cs="Cambria Math"/>
        </w:rPr>
        <w:t>‑</w:t>
      </w:r>
      <w:r w:rsidRPr="00F73473">
        <w:t xml:space="preserve">skills education, and employer partnerships </w:t>
      </w:r>
      <w:r w:rsidRPr="00F73473">
        <w:rPr>
          <w:rFonts w:cs="Arial"/>
        </w:rPr>
        <w:t>—</w:t>
      </w:r>
      <w:r w:rsidRPr="00F73473">
        <w:t xml:space="preserve"> with volunteers and Community Champions bridging trust.</w:t>
      </w:r>
    </w:p>
    <w:p w14:paraId="6DD3953B" w14:textId="7DB3745D" w:rsidR="000F184F" w:rsidRPr="00ED7C2F" w:rsidRDefault="000F184F">
      <w:r w:rsidRPr="00ED7C2F">
        <w:rPr>
          <w:b/>
          <w:bCs/>
        </w:rPr>
        <w:t>Focus areas and themes</w:t>
      </w:r>
      <w:r w:rsidRPr="00ED7C2F">
        <w:t>:</w:t>
      </w:r>
    </w:p>
    <w:p w14:paraId="23140AD2" w14:textId="40B25278" w:rsidR="000F184F" w:rsidRPr="00ED7C2F" w:rsidRDefault="00F73473">
      <w:r w:rsidRPr="00F73473">
        <w:t>Community capacity, employer links, and practical work skills. Pathways to Good Work — demystify routes into jobs, apprenticeships, and training.</w:t>
      </w:r>
    </w:p>
    <w:tbl>
      <w:tblPr>
        <w:tblStyle w:val="TableGrid"/>
        <w:tblW w:w="5000" w:type="pct"/>
        <w:tblLook w:val="04A0" w:firstRow="1" w:lastRow="0" w:firstColumn="1" w:lastColumn="0" w:noHBand="0" w:noVBand="1"/>
      </w:tblPr>
      <w:tblGrid>
        <w:gridCol w:w="3024"/>
        <w:gridCol w:w="3444"/>
        <w:gridCol w:w="2799"/>
        <w:gridCol w:w="3123"/>
        <w:gridCol w:w="3024"/>
      </w:tblGrid>
      <w:tr w:rsidR="50FEDDD4" w:rsidRPr="00ED7C2F" w14:paraId="1EB455A0" w14:textId="77777777" w:rsidTr="0020362A">
        <w:trPr>
          <w:trHeight w:val="567"/>
        </w:trPr>
        <w:tc>
          <w:tcPr>
            <w:tcW w:w="1008" w:type="pct"/>
            <w:shd w:val="clear" w:color="auto" w:fill="D9D9D9" w:themeFill="background1" w:themeFillShade="D9"/>
          </w:tcPr>
          <w:p w14:paraId="4A6C9D7F" w14:textId="2A3A4554" w:rsidR="50FEDDD4" w:rsidRPr="00ED7C2F" w:rsidRDefault="50FEDDD4" w:rsidP="0020362A">
            <w:pPr>
              <w:pStyle w:val="Tabletext"/>
              <w:rPr>
                <w:b/>
                <w:bCs/>
              </w:rPr>
            </w:pPr>
            <w:r w:rsidRPr="00ED7C2F">
              <w:rPr>
                <w:b/>
                <w:bCs/>
              </w:rPr>
              <w:t>Objective</w:t>
            </w:r>
          </w:p>
        </w:tc>
        <w:tc>
          <w:tcPr>
            <w:tcW w:w="1008" w:type="pct"/>
            <w:shd w:val="clear" w:color="auto" w:fill="D9D9D9" w:themeFill="background1" w:themeFillShade="D9"/>
          </w:tcPr>
          <w:p w14:paraId="4BAC30B8" w14:textId="5BD4AF45" w:rsidR="50FEDDD4" w:rsidRPr="00ED7C2F" w:rsidRDefault="50FEDDD4" w:rsidP="0020362A">
            <w:pPr>
              <w:pStyle w:val="Tabletext"/>
              <w:rPr>
                <w:b/>
                <w:bCs/>
              </w:rPr>
            </w:pPr>
            <w:r w:rsidRPr="00ED7C2F">
              <w:rPr>
                <w:b/>
                <w:bCs/>
              </w:rPr>
              <w:t xml:space="preserve"> 1-year actions</w:t>
            </w:r>
          </w:p>
        </w:tc>
        <w:tc>
          <w:tcPr>
            <w:tcW w:w="935" w:type="pct"/>
            <w:shd w:val="clear" w:color="auto" w:fill="D9D9D9" w:themeFill="background1" w:themeFillShade="D9"/>
          </w:tcPr>
          <w:p w14:paraId="2936F124" w14:textId="0954CFE6" w:rsidR="50FEDDD4" w:rsidRPr="00ED7C2F" w:rsidRDefault="50FEDDD4" w:rsidP="0020362A">
            <w:pPr>
              <w:pStyle w:val="Tabletext"/>
              <w:rPr>
                <w:b/>
                <w:bCs/>
              </w:rPr>
            </w:pPr>
            <w:r w:rsidRPr="00ED7C2F">
              <w:rPr>
                <w:b/>
                <w:bCs/>
              </w:rPr>
              <w:t>3-year actions</w:t>
            </w:r>
          </w:p>
        </w:tc>
        <w:tc>
          <w:tcPr>
            <w:tcW w:w="1040" w:type="pct"/>
            <w:shd w:val="clear" w:color="auto" w:fill="D9D9D9" w:themeFill="background1" w:themeFillShade="D9"/>
          </w:tcPr>
          <w:p w14:paraId="68DFDCF4" w14:textId="6170F324" w:rsidR="50FEDDD4" w:rsidRPr="00ED7C2F" w:rsidRDefault="50FEDDD4" w:rsidP="0020362A">
            <w:pPr>
              <w:pStyle w:val="Tabletext"/>
              <w:rPr>
                <w:b/>
                <w:bCs/>
              </w:rPr>
            </w:pPr>
            <w:r w:rsidRPr="00ED7C2F">
              <w:rPr>
                <w:b/>
                <w:bCs/>
              </w:rPr>
              <w:t>Expected Outcomes</w:t>
            </w:r>
          </w:p>
        </w:tc>
        <w:tc>
          <w:tcPr>
            <w:tcW w:w="1008" w:type="pct"/>
            <w:shd w:val="clear" w:color="auto" w:fill="D9D9D9" w:themeFill="background1" w:themeFillShade="D9"/>
          </w:tcPr>
          <w:p w14:paraId="6BBCF8C7" w14:textId="3AA37434" w:rsidR="50FEDDD4" w:rsidRPr="00ED7C2F" w:rsidRDefault="50FEDDD4" w:rsidP="0020362A">
            <w:pPr>
              <w:pStyle w:val="Tabletext"/>
              <w:rPr>
                <w:b/>
                <w:bCs/>
              </w:rPr>
            </w:pPr>
            <w:r w:rsidRPr="00ED7C2F">
              <w:rPr>
                <w:b/>
                <w:bCs/>
              </w:rPr>
              <w:t>Lead</w:t>
            </w:r>
          </w:p>
        </w:tc>
      </w:tr>
      <w:tr w:rsidR="50FEDDD4" w:rsidRPr="00ED7C2F" w14:paraId="5F353CE7" w14:textId="77777777" w:rsidTr="000F184F">
        <w:trPr>
          <w:trHeight w:val="300"/>
        </w:trPr>
        <w:tc>
          <w:tcPr>
            <w:tcW w:w="1008" w:type="pct"/>
            <w:shd w:val="clear" w:color="auto" w:fill="D9D9D9" w:themeFill="background1" w:themeFillShade="D9"/>
          </w:tcPr>
          <w:p w14:paraId="51D8A117" w14:textId="6A981ABB" w:rsidR="50FEDDD4" w:rsidRPr="00ED7C2F" w:rsidRDefault="00F73473" w:rsidP="0020362A">
            <w:pPr>
              <w:pStyle w:val="Tabletext"/>
              <w:rPr>
                <w:b/>
                <w:bCs/>
              </w:rPr>
            </w:pPr>
            <w:r w:rsidRPr="00F73473">
              <w:rPr>
                <w:b/>
                <w:bCs/>
              </w:rPr>
              <w:t>Grow Community Champions to connect residents and professionals; host regular on</w:t>
            </w:r>
            <w:r w:rsidRPr="00F73473">
              <w:rPr>
                <w:rFonts w:ascii="Cambria Math" w:hAnsi="Cambria Math" w:cs="Cambria Math"/>
                <w:b/>
                <w:bCs/>
              </w:rPr>
              <w:t>‑</w:t>
            </w:r>
            <w:r w:rsidRPr="00F73473">
              <w:rPr>
                <w:b/>
                <w:bCs/>
              </w:rPr>
              <w:t>estate drop</w:t>
            </w:r>
            <w:r w:rsidRPr="00F73473">
              <w:rPr>
                <w:rFonts w:ascii="Cambria Math" w:hAnsi="Cambria Math" w:cs="Cambria Math"/>
                <w:b/>
                <w:bCs/>
              </w:rPr>
              <w:t>‑</w:t>
            </w:r>
            <w:r w:rsidRPr="00F73473">
              <w:rPr>
                <w:b/>
                <w:bCs/>
              </w:rPr>
              <w:t>ins.</w:t>
            </w:r>
          </w:p>
        </w:tc>
        <w:tc>
          <w:tcPr>
            <w:tcW w:w="1008" w:type="pct"/>
          </w:tcPr>
          <w:p w14:paraId="24E932FC" w14:textId="588FBA30" w:rsidR="50FEDDD4" w:rsidRPr="00ED7C2F" w:rsidRDefault="00F73473" w:rsidP="0020362A">
            <w:pPr>
              <w:pStyle w:val="Tabletext"/>
            </w:pPr>
            <w:r w:rsidRPr="00F73473">
              <w:t xml:space="preserve">Recruit/train Champions; rotate partner </w:t>
            </w:r>
            <w:r w:rsidRPr="00F73473">
              <w:rPr>
                <w:b/>
                <w:bCs/>
              </w:rPr>
              <w:t>drop</w:t>
            </w:r>
            <w:r w:rsidRPr="00F73473">
              <w:rPr>
                <w:rFonts w:ascii="Cambria Math" w:hAnsi="Cambria Math" w:cs="Cambria Math"/>
                <w:b/>
                <w:bCs/>
              </w:rPr>
              <w:t>‑</w:t>
            </w:r>
            <w:r w:rsidRPr="00F73473">
              <w:rPr>
                <w:b/>
                <w:bCs/>
              </w:rPr>
              <w:t>ins</w:t>
            </w:r>
            <w:r w:rsidRPr="00F73473">
              <w:t xml:space="preserve"> at estate venues; promote via </w:t>
            </w:r>
            <w:r w:rsidRPr="00F73473">
              <w:rPr>
                <w:b/>
                <w:bCs/>
              </w:rPr>
              <w:t>noticeboards</w:t>
            </w:r>
            <w:r w:rsidRPr="00F73473">
              <w:t xml:space="preserve"> and Network news updates.</w:t>
            </w:r>
          </w:p>
        </w:tc>
        <w:tc>
          <w:tcPr>
            <w:tcW w:w="935" w:type="pct"/>
          </w:tcPr>
          <w:p w14:paraId="3CE84A01" w14:textId="28BC5EB8" w:rsidR="50FEDDD4" w:rsidRPr="00ED7C2F" w:rsidRDefault="00F73473" w:rsidP="0020362A">
            <w:pPr>
              <w:pStyle w:val="Tabletext"/>
            </w:pPr>
            <w:r w:rsidRPr="00F73473">
              <w:t xml:space="preserve">Community Champions in role and connecting residents and </w:t>
            </w:r>
            <w:proofErr w:type="gramStart"/>
            <w:r w:rsidRPr="00F73473">
              <w:t>professionals.</w:t>
            </w:r>
            <w:r w:rsidR="6B0B1911" w:rsidRPr="00ED7C2F">
              <w:t>.</w:t>
            </w:r>
            <w:proofErr w:type="gramEnd"/>
          </w:p>
        </w:tc>
        <w:tc>
          <w:tcPr>
            <w:tcW w:w="1040" w:type="pct"/>
          </w:tcPr>
          <w:p w14:paraId="1BC910F6" w14:textId="35080FE1" w:rsidR="50FEDDD4" w:rsidRPr="00ED7C2F" w:rsidRDefault="00F73473" w:rsidP="0020362A">
            <w:pPr>
              <w:pStyle w:val="Tabletext"/>
            </w:pPr>
            <w:r w:rsidRPr="00F73473">
              <w:t>Strong employer pipelines and community</w:t>
            </w:r>
            <w:r w:rsidRPr="00F73473">
              <w:rPr>
                <w:rFonts w:ascii="Cambria Math" w:hAnsi="Cambria Math" w:cs="Cambria Math"/>
              </w:rPr>
              <w:t>‑</w:t>
            </w:r>
            <w:r w:rsidRPr="00F73473">
              <w:t>led employment support.</w:t>
            </w:r>
          </w:p>
        </w:tc>
        <w:tc>
          <w:tcPr>
            <w:tcW w:w="1008" w:type="pct"/>
          </w:tcPr>
          <w:p w14:paraId="523BB964" w14:textId="1155F85E" w:rsidR="00C32A1F" w:rsidRPr="00ED7C2F" w:rsidRDefault="00C32A1F" w:rsidP="0020362A">
            <w:pPr>
              <w:pStyle w:val="Tabletext"/>
            </w:pPr>
          </w:p>
        </w:tc>
      </w:tr>
      <w:tr w:rsidR="50FEDDD4" w:rsidRPr="00ED7C2F" w14:paraId="3681C3FB" w14:textId="77777777" w:rsidTr="000F184F">
        <w:trPr>
          <w:trHeight w:val="300"/>
        </w:trPr>
        <w:tc>
          <w:tcPr>
            <w:tcW w:w="1008" w:type="pct"/>
            <w:shd w:val="clear" w:color="auto" w:fill="D9D9D9" w:themeFill="background1" w:themeFillShade="D9"/>
          </w:tcPr>
          <w:p w14:paraId="15E847B2" w14:textId="6892E4A9" w:rsidR="50FEDDD4" w:rsidRPr="00ED7C2F" w:rsidRDefault="00F73473" w:rsidP="0020362A">
            <w:pPr>
              <w:pStyle w:val="Tabletext"/>
              <w:rPr>
                <w:b/>
                <w:bCs/>
              </w:rPr>
            </w:pPr>
            <w:r w:rsidRPr="00F73473">
              <w:rPr>
                <w:b/>
                <w:bCs/>
              </w:rPr>
              <w:t>Promote upskilling offers and overcome data/tech barriers.</w:t>
            </w:r>
          </w:p>
        </w:tc>
        <w:tc>
          <w:tcPr>
            <w:tcW w:w="1008" w:type="pct"/>
          </w:tcPr>
          <w:p w14:paraId="5F4011A5" w14:textId="1D0BBC4B" w:rsidR="50FEDDD4" w:rsidRPr="00ED7C2F" w:rsidRDefault="00F73473" w:rsidP="0020362A">
            <w:pPr>
              <w:pStyle w:val="Tabletext"/>
              <w:rPr>
                <w:rFonts w:eastAsia="Arial"/>
              </w:rPr>
            </w:pPr>
            <w:r w:rsidRPr="00F73473">
              <w:rPr>
                <w:rFonts w:eastAsia="Arial"/>
              </w:rPr>
              <w:t xml:space="preserve">Map </w:t>
            </w:r>
            <w:r w:rsidRPr="00D702D2">
              <w:rPr>
                <w:rFonts w:eastAsia="Arial"/>
                <w:b/>
                <w:bCs/>
              </w:rPr>
              <w:t>placements/apprenticeships</w:t>
            </w:r>
            <w:r w:rsidRPr="00F73473">
              <w:rPr>
                <w:rFonts w:eastAsia="Arial"/>
              </w:rPr>
              <w:t xml:space="preserve"> with local businesses; publish a simple “routes to work” guide.</w:t>
            </w:r>
          </w:p>
        </w:tc>
        <w:tc>
          <w:tcPr>
            <w:tcW w:w="935" w:type="pct"/>
          </w:tcPr>
          <w:p w14:paraId="4BFC3885" w14:textId="0D4D972E" w:rsidR="50FEDDD4" w:rsidRPr="00ED7C2F" w:rsidRDefault="00D702D2" w:rsidP="0020362A">
            <w:pPr>
              <w:pStyle w:val="Tabletext"/>
            </w:pPr>
            <w:r w:rsidRPr="00D702D2">
              <w:t xml:space="preserve">Provide </w:t>
            </w:r>
            <w:r w:rsidRPr="00D702D2">
              <w:rPr>
                <w:b/>
                <w:bCs/>
              </w:rPr>
              <w:t>device/connectivity</w:t>
            </w:r>
            <w:r w:rsidRPr="00D702D2">
              <w:t xml:space="preserve"> solutions for job search and online learning where needed.</w:t>
            </w:r>
          </w:p>
        </w:tc>
        <w:tc>
          <w:tcPr>
            <w:tcW w:w="1040" w:type="pct"/>
          </w:tcPr>
          <w:p w14:paraId="646AEAFF" w14:textId="7790CA1E" w:rsidR="50FEDDD4" w:rsidRPr="00ED7C2F" w:rsidRDefault="00D702D2" w:rsidP="0020362A">
            <w:pPr>
              <w:pStyle w:val="Tabletext"/>
            </w:pPr>
            <w:r w:rsidRPr="00D702D2">
              <w:t>More residents accessing advice and first experiences; improved confidence.</w:t>
            </w:r>
          </w:p>
        </w:tc>
        <w:tc>
          <w:tcPr>
            <w:tcW w:w="1008" w:type="pct"/>
          </w:tcPr>
          <w:p w14:paraId="5B38D00B" w14:textId="65AC2F50" w:rsidR="50FEDDD4" w:rsidRPr="00ED7C2F" w:rsidRDefault="50FEDDD4" w:rsidP="0020362A">
            <w:pPr>
              <w:pStyle w:val="Tabletext"/>
            </w:pPr>
          </w:p>
        </w:tc>
      </w:tr>
      <w:tr w:rsidR="00D702D2" w:rsidRPr="00ED7C2F" w14:paraId="7AB13CB0" w14:textId="77777777" w:rsidTr="000F184F">
        <w:trPr>
          <w:trHeight w:val="300"/>
        </w:trPr>
        <w:tc>
          <w:tcPr>
            <w:tcW w:w="1008" w:type="pct"/>
            <w:shd w:val="clear" w:color="auto" w:fill="D9D9D9" w:themeFill="background1" w:themeFillShade="D9"/>
          </w:tcPr>
          <w:p w14:paraId="2D783E05" w14:textId="3E0C2A8B" w:rsidR="00D702D2" w:rsidRPr="00F73473" w:rsidRDefault="00D702D2" w:rsidP="0020362A">
            <w:pPr>
              <w:pStyle w:val="Tabletext"/>
              <w:rPr>
                <w:b/>
                <w:bCs/>
              </w:rPr>
            </w:pPr>
            <w:r w:rsidRPr="00D702D2">
              <w:rPr>
                <w:b/>
                <w:bCs/>
              </w:rPr>
              <w:t>Increase work experience and careers opportunities; include SEND and reduce gender stereotyping.</w:t>
            </w:r>
          </w:p>
        </w:tc>
        <w:tc>
          <w:tcPr>
            <w:tcW w:w="1008" w:type="pct"/>
          </w:tcPr>
          <w:p w14:paraId="78F01889" w14:textId="77777777" w:rsidR="00D702D2" w:rsidRPr="00F73473" w:rsidRDefault="00D702D2" w:rsidP="0020362A">
            <w:pPr>
              <w:pStyle w:val="Tabletext"/>
              <w:rPr>
                <w:rFonts w:eastAsia="Arial"/>
              </w:rPr>
            </w:pPr>
          </w:p>
        </w:tc>
        <w:tc>
          <w:tcPr>
            <w:tcW w:w="935" w:type="pct"/>
          </w:tcPr>
          <w:p w14:paraId="2DEA2DFE" w14:textId="16326095" w:rsidR="00D702D2" w:rsidRPr="00D702D2" w:rsidRDefault="00D702D2" w:rsidP="0020362A">
            <w:pPr>
              <w:pStyle w:val="Tabletext"/>
            </w:pPr>
            <w:r w:rsidRPr="00D702D2">
              <w:t xml:space="preserve">Secure a steady flow of </w:t>
            </w:r>
            <w:r w:rsidRPr="00D702D2">
              <w:rPr>
                <w:b/>
                <w:bCs/>
              </w:rPr>
              <w:t>placements</w:t>
            </w:r>
            <w:r w:rsidRPr="00D702D2">
              <w:t>, apprenticeships, and short work tasters; measure retention and progression.</w:t>
            </w:r>
          </w:p>
        </w:tc>
        <w:tc>
          <w:tcPr>
            <w:tcW w:w="1040" w:type="pct"/>
          </w:tcPr>
          <w:p w14:paraId="0BF3243F" w14:textId="75BF42EA" w:rsidR="00D702D2" w:rsidRPr="00D702D2" w:rsidRDefault="00D702D2" w:rsidP="0020362A">
            <w:pPr>
              <w:pStyle w:val="Tabletext"/>
            </w:pPr>
            <w:r w:rsidRPr="00D702D2">
              <w:t>Increased job stability and positive credit/insurance behaviours.</w:t>
            </w:r>
          </w:p>
        </w:tc>
        <w:tc>
          <w:tcPr>
            <w:tcW w:w="1008" w:type="pct"/>
          </w:tcPr>
          <w:p w14:paraId="09C2367E" w14:textId="77777777" w:rsidR="00D702D2" w:rsidRPr="00ED7C2F" w:rsidRDefault="00D702D2" w:rsidP="0020362A">
            <w:pPr>
              <w:pStyle w:val="Tabletext"/>
            </w:pPr>
          </w:p>
        </w:tc>
      </w:tr>
      <w:tr w:rsidR="00D702D2" w:rsidRPr="00ED7C2F" w14:paraId="50308B47" w14:textId="77777777" w:rsidTr="000F184F">
        <w:trPr>
          <w:trHeight w:val="300"/>
        </w:trPr>
        <w:tc>
          <w:tcPr>
            <w:tcW w:w="1008" w:type="pct"/>
            <w:shd w:val="clear" w:color="auto" w:fill="D9D9D9" w:themeFill="background1" w:themeFillShade="D9"/>
          </w:tcPr>
          <w:p w14:paraId="38B6F8F0" w14:textId="1FE5325E" w:rsidR="00D702D2" w:rsidRPr="00D702D2" w:rsidRDefault="00D702D2" w:rsidP="0020362A">
            <w:pPr>
              <w:pStyle w:val="Tabletext"/>
              <w:rPr>
                <w:b/>
                <w:bCs/>
              </w:rPr>
            </w:pPr>
            <w:r w:rsidRPr="00D702D2">
              <w:rPr>
                <w:b/>
                <w:bCs/>
              </w:rPr>
              <w:t xml:space="preserve">Deliver Life Skills (work/life balance, credit rating, “job hopping,” </w:t>
            </w:r>
            <w:r w:rsidRPr="00D702D2">
              <w:rPr>
                <w:b/>
                <w:bCs/>
              </w:rPr>
              <w:lastRenderedPageBreak/>
              <w:t>insurance) with trusted partners.</w:t>
            </w:r>
          </w:p>
        </w:tc>
        <w:tc>
          <w:tcPr>
            <w:tcW w:w="1008" w:type="pct"/>
          </w:tcPr>
          <w:p w14:paraId="5E78EC3F" w14:textId="239A739D" w:rsidR="00D702D2" w:rsidRPr="00F73473" w:rsidRDefault="00D702D2" w:rsidP="0020362A">
            <w:pPr>
              <w:pStyle w:val="Tabletext"/>
              <w:rPr>
                <w:rFonts w:eastAsia="Arial"/>
              </w:rPr>
            </w:pPr>
            <w:r w:rsidRPr="00D702D2">
              <w:rPr>
                <w:rFonts w:eastAsia="Arial"/>
              </w:rPr>
              <w:lastRenderedPageBreak/>
              <w:t>Co</w:t>
            </w:r>
            <w:r w:rsidRPr="00D702D2">
              <w:rPr>
                <w:rFonts w:ascii="Cambria Math" w:eastAsia="Arial" w:hAnsi="Cambria Math" w:cs="Cambria Math"/>
              </w:rPr>
              <w:t>‑</w:t>
            </w:r>
            <w:r w:rsidRPr="00D702D2">
              <w:rPr>
                <w:rFonts w:eastAsia="Arial"/>
              </w:rPr>
              <w:t xml:space="preserve">design </w:t>
            </w:r>
            <w:r w:rsidRPr="00D702D2">
              <w:rPr>
                <w:rFonts w:eastAsia="Arial"/>
                <w:b/>
                <w:bCs/>
              </w:rPr>
              <w:t>Life Skills</w:t>
            </w:r>
            <w:r w:rsidRPr="00D702D2">
              <w:rPr>
                <w:rFonts w:eastAsia="Arial"/>
              </w:rPr>
              <w:t xml:space="preserve"> curriculum and start monthly workshops.</w:t>
            </w:r>
          </w:p>
        </w:tc>
        <w:tc>
          <w:tcPr>
            <w:tcW w:w="935" w:type="pct"/>
          </w:tcPr>
          <w:p w14:paraId="600C1DA7" w14:textId="2147369E" w:rsidR="00D702D2" w:rsidRPr="00D702D2" w:rsidRDefault="00D702D2" w:rsidP="0020362A">
            <w:pPr>
              <w:pStyle w:val="Tabletext"/>
            </w:pPr>
            <w:r w:rsidRPr="00D702D2">
              <w:t xml:space="preserve">Residents are more empowered and </w:t>
            </w:r>
            <w:r w:rsidRPr="00D702D2">
              <w:lastRenderedPageBreak/>
              <w:t>knowledgeable in life skills and work.</w:t>
            </w:r>
          </w:p>
        </w:tc>
        <w:tc>
          <w:tcPr>
            <w:tcW w:w="1040" w:type="pct"/>
          </w:tcPr>
          <w:p w14:paraId="4BDA77AB" w14:textId="77777777" w:rsidR="00D702D2" w:rsidRPr="00D702D2" w:rsidRDefault="00D702D2" w:rsidP="0020362A">
            <w:pPr>
              <w:pStyle w:val="Tabletext"/>
            </w:pPr>
          </w:p>
        </w:tc>
        <w:tc>
          <w:tcPr>
            <w:tcW w:w="1008" w:type="pct"/>
          </w:tcPr>
          <w:p w14:paraId="172DB975" w14:textId="77777777" w:rsidR="00D702D2" w:rsidRPr="00ED7C2F" w:rsidRDefault="00D702D2" w:rsidP="0020362A">
            <w:pPr>
              <w:pStyle w:val="Tabletext"/>
            </w:pPr>
          </w:p>
        </w:tc>
      </w:tr>
    </w:tbl>
    <w:p w14:paraId="7B963F9B" w14:textId="77777777" w:rsidR="00D702D2" w:rsidRDefault="00D702D2" w:rsidP="00D702D2">
      <w:pPr>
        <w:sectPr w:rsidR="00D702D2" w:rsidSect="008F5FE6">
          <w:pgSz w:w="16840" w:h="11910" w:orient="landscape"/>
          <w:pgMar w:top="840" w:right="708" w:bottom="280" w:left="708" w:header="720" w:footer="720" w:gutter="0"/>
          <w:cols w:space="720"/>
        </w:sectPr>
      </w:pPr>
    </w:p>
    <w:p w14:paraId="59F3798A" w14:textId="44070445" w:rsidR="6BF2160C" w:rsidRPr="00ED7C2F" w:rsidRDefault="000F184F" w:rsidP="000F184F">
      <w:pPr>
        <w:pStyle w:val="boxedheading3"/>
      </w:pPr>
      <w:r w:rsidRPr="00ED7C2F">
        <w:lastRenderedPageBreak/>
        <w:t>Transport</w:t>
      </w:r>
    </w:p>
    <w:p w14:paraId="42404323" w14:textId="77777777" w:rsidR="000F184F" w:rsidRPr="00ED7C2F" w:rsidRDefault="000F184F" w:rsidP="000F184F">
      <w:pPr>
        <w:pStyle w:val="Heading3"/>
      </w:pPr>
      <w:r w:rsidRPr="00ED7C2F">
        <w:t>10-year vision:</w:t>
      </w:r>
    </w:p>
    <w:p w14:paraId="395EAA00" w14:textId="74DB1914" w:rsidR="00FC04C4" w:rsidRPr="00ED7C2F" w:rsidRDefault="00D702D2" w:rsidP="000F184F">
      <w:proofErr w:type="spellStart"/>
      <w:r w:rsidRPr="00D702D2">
        <w:t>Coxmoor</w:t>
      </w:r>
      <w:proofErr w:type="spellEnd"/>
      <w:r w:rsidRPr="00D702D2">
        <w:t xml:space="preserve"> residents travel affordably and safely using a combination of reliable transport </w:t>
      </w:r>
      <w:r w:rsidRPr="00D702D2">
        <w:rPr>
          <w:b/>
          <w:bCs/>
        </w:rPr>
        <w:t>and</w:t>
      </w:r>
      <w:r w:rsidRPr="00D702D2">
        <w:t xml:space="preserve"> active travel, with activities within walking distance and low barriers for young people, carers, and older adults.</w:t>
      </w:r>
    </w:p>
    <w:p w14:paraId="05C7067A" w14:textId="0F20E2E5" w:rsidR="000F184F" w:rsidRPr="00ED7C2F" w:rsidRDefault="000F184F" w:rsidP="000F184F">
      <w:pPr>
        <w:pStyle w:val="Heading3"/>
      </w:pPr>
      <w:r w:rsidRPr="00ED7C2F">
        <w:t>Focus areas and themes:</w:t>
      </w:r>
    </w:p>
    <w:p w14:paraId="1B08E29C" w14:textId="76C3B2FF" w:rsidR="00FC04C4" w:rsidRPr="00ED7C2F" w:rsidRDefault="00D702D2" w:rsidP="000F184F">
      <w:r w:rsidRPr="00D702D2">
        <w:t>Transport affordability, access, and safety. Move More, Reach More — combine community transport, training, and localised activities.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D7C2F" w14:paraId="3369B176" w14:textId="77777777" w:rsidTr="0020362A">
        <w:trPr>
          <w:trHeight w:val="567"/>
        </w:trPr>
        <w:tc>
          <w:tcPr>
            <w:tcW w:w="1008" w:type="pct"/>
            <w:shd w:val="clear" w:color="auto" w:fill="D9D9D9" w:themeFill="background1" w:themeFillShade="D9"/>
            <w:vAlign w:val="center"/>
          </w:tcPr>
          <w:p w14:paraId="79646C58" w14:textId="2A3A4554" w:rsidR="50FEDDD4" w:rsidRPr="00ED7C2F" w:rsidRDefault="50FEDDD4" w:rsidP="0020362A">
            <w:pPr>
              <w:pStyle w:val="Tabletext"/>
              <w:jc w:val="center"/>
              <w:rPr>
                <w:b/>
                <w:bCs/>
              </w:rPr>
            </w:pPr>
            <w:r w:rsidRPr="00ED7C2F">
              <w:rPr>
                <w:b/>
                <w:bCs/>
              </w:rPr>
              <w:t>Objective</w:t>
            </w:r>
          </w:p>
        </w:tc>
        <w:tc>
          <w:tcPr>
            <w:tcW w:w="1008" w:type="pct"/>
            <w:shd w:val="clear" w:color="auto" w:fill="D9D9D9" w:themeFill="background1" w:themeFillShade="D9"/>
            <w:vAlign w:val="center"/>
          </w:tcPr>
          <w:p w14:paraId="7C7DD508" w14:textId="55166CD3" w:rsidR="50FEDDD4" w:rsidRPr="00ED7C2F" w:rsidRDefault="50FEDDD4" w:rsidP="0020362A">
            <w:pPr>
              <w:pStyle w:val="Tabletext"/>
              <w:jc w:val="center"/>
              <w:rPr>
                <w:b/>
                <w:bCs/>
              </w:rPr>
            </w:pPr>
            <w:r w:rsidRPr="00ED7C2F">
              <w:rPr>
                <w:b/>
                <w:bCs/>
              </w:rPr>
              <w:t>1-year actions</w:t>
            </w:r>
          </w:p>
        </w:tc>
        <w:tc>
          <w:tcPr>
            <w:tcW w:w="935" w:type="pct"/>
            <w:shd w:val="clear" w:color="auto" w:fill="D9D9D9" w:themeFill="background1" w:themeFillShade="D9"/>
            <w:vAlign w:val="center"/>
          </w:tcPr>
          <w:p w14:paraId="3584D493" w14:textId="0954CFE6" w:rsidR="50FEDDD4" w:rsidRPr="00ED7C2F" w:rsidRDefault="50FEDDD4" w:rsidP="0020362A">
            <w:pPr>
              <w:pStyle w:val="Tabletext"/>
              <w:jc w:val="center"/>
              <w:rPr>
                <w:b/>
                <w:bCs/>
              </w:rPr>
            </w:pPr>
            <w:r w:rsidRPr="00ED7C2F">
              <w:rPr>
                <w:b/>
                <w:bCs/>
              </w:rPr>
              <w:t>3-year actions</w:t>
            </w:r>
          </w:p>
        </w:tc>
        <w:tc>
          <w:tcPr>
            <w:tcW w:w="1040" w:type="pct"/>
            <w:shd w:val="clear" w:color="auto" w:fill="D9D9D9" w:themeFill="background1" w:themeFillShade="D9"/>
            <w:vAlign w:val="center"/>
          </w:tcPr>
          <w:p w14:paraId="7B0DB538" w14:textId="6170F324" w:rsidR="50FEDDD4" w:rsidRPr="00ED7C2F" w:rsidRDefault="50FEDDD4" w:rsidP="0020362A">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7256FCC0" w14:textId="5859ABCC" w:rsidR="50FEDDD4" w:rsidRPr="00ED7C2F" w:rsidRDefault="50FEDDD4" w:rsidP="0020362A">
            <w:pPr>
              <w:pStyle w:val="Tabletext"/>
              <w:jc w:val="center"/>
              <w:rPr>
                <w:b/>
                <w:bCs/>
              </w:rPr>
            </w:pPr>
            <w:r w:rsidRPr="00ED7C2F">
              <w:rPr>
                <w:b/>
                <w:bCs/>
              </w:rPr>
              <w:t>Lead</w:t>
            </w:r>
          </w:p>
        </w:tc>
      </w:tr>
      <w:tr w:rsidR="50FEDDD4" w:rsidRPr="00ED7C2F" w14:paraId="0B5A61B1" w14:textId="77777777" w:rsidTr="000F184F">
        <w:trPr>
          <w:trHeight w:val="300"/>
        </w:trPr>
        <w:tc>
          <w:tcPr>
            <w:tcW w:w="1008" w:type="pct"/>
            <w:shd w:val="clear" w:color="auto" w:fill="D9D9D9" w:themeFill="background1" w:themeFillShade="D9"/>
          </w:tcPr>
          <w:p w14:paraId="796B5D33" w14:textId="160B1ABB" w:rsidR="50FEDDD4" w:rsidRPr="00ED7C2F" w:rsidRDefault="00D702D2" w:rsidP="0020362A">
            <w:pPr>
              <w:pStyle w:val="Tabletext"/>
              <w:rPr>
                <w:b/>
                <w:bCs/>
              </w:rPr>
            </w:pPr>
            <w:r w:rsidRPr="00D702D2">
              <w:rPr>
                <w:b/>
                <w:bCs/>
              </w:rPr>
              <w:t>Influence and improve transport accessibility and costs with County/Place Based Partnership/Ashfield District Council engagement.</w:t>
            </w:r>
          </w:p>
        </w:tc>
        <w:tc>
          <w:tcPr>
            <w:tcW w:w="1008" w:type="pct"/>
          </w:tcPr>
          <w:p w14:paraId="6E055757" w14:textId="3170C0D3" w:rsidR="50FEDDD4" w:rsidRPr="00ED7C2F" w:rsidRDefault="00D702D2" w:rsidP="0020362A">
            <w:pPr>
              <w:pStyle w:val="Tabletext"/>
              <w:rPr>
                <w:rFonts w:ascii="Aptos" w:hAnsi="Aptos" w:cs="Aptos"/>
              </w:rPr>
            </w:pPr>
            <w:r w:rsidRPr="00D702D2">
              <w:t xml:space="preserve">Maintain partner meetings with </w:t>
            </w:r>
            <w:r w:rsidRPr="00D702D2">
              <w:rPr>
                <w:b/>
                <w:bCs/>
              </w:rPr>
              <w:t>Notts CC/Mid Notts PBP/ADC</w:t>
            </w:r>
            <w:r w:rsidRPr="00D702D2">
              <w:t xml:space="preserve"> to escalate bus concerns </w:t>
            </w:r>
            <w:r>
              <w:t>and</w:t>
            </w:r>
            <w:r w:rsidRPr="00D702D2">
              <w:t xml:space="preserve"> ticketing issues.</w:t>
            </w:r>
          </w:p>
        </w:tc>
        <w:tc>
          <w:tcPr>
            <w:tcW w:w="935" w:type="pct"/>
          </w:tcPr>
          <w:p w14:paraId="7CB4F5D3" w14:textId="6C703C6E" w:rsidR="50FEDDD4" w:rsidRPr="00ED7C2F" w:rsidRDefault="00D702D2" w:rsidP="0020362A">
            <w:pPr>
              <w:pStyle w:val="Tabletext"/>
            </w:pPr>
            <w:r w:rsidRPr="00D702D2">
              <w:t xml:space="preserve">Scale </w:t>
            </w:r>
            <w:r w:rsidRPr="00D702D2">
              <w:rPr>
                <w:b/>
                <w:bCs/>
              </w:rPr>
              <w:t>Independent Travel Training</w:t>
            </w:r>
            <w:r w:rsidRPr="00D702D2">
              <w:t xml:space="preserve"> (Yr9+) and a buddy approach for YP; explore a </w:t>
            </w:r>
            <w:r w:rsidRPr="00D702D2">
              <w:rPr>
                <w:b/>
                <w:bCs/>
              </w:rPr>
              <w:t>bike/ scooter refurb scheme</w:t>
            </w:r>
            <w:r w:rsidRPr="00D702D2">
              <w:t>.</w:t>
            </w:r>
          </w:p>
        </w:tc>
        <w:tc>
          <w:tcPr>
            <w:tcW w:w="1040" w:type="pct"/>
          </w:tcPr>
          <w:p w14:paraId="08A1F866" w14:textId="30B4891D" w:rsidR="50FEDDD4" w:rsidRPr="00ED7C2F" w:rsidRDefault="00D702D2" w:rsidP="0020362A">
            <w:pPr>
              <w:pStyle w:val="Tabletext"/>
            </w:pPr>
            <w:r w:rsidRPr="00D702D2">
              <w:t>A balanced, low</w:t>
            </w:r>
            <w:r w:rsidRPr="00D702D2">
              <w:rPr>
                <w:rFonts w:ascii="Cambria Math" w:hAnsi="Cambria Math" w:cs="Cambria Math"/>
              </w:rPr>
              <w:t>‑</w:t>
            </w:r>
            <w:r w:rsidRPr="00D702D2">
              <w:t>cost local mobility ecosystem supporting health and participation.</w:t>
            </w:r>
          </w:p>
        </w:tc>
        <w:tc>
          <w:tcPr>
            <w:tcW w:w="1008" w:type="pct"/>
          </w:tcPr>
          <w:p w14:paraId="41A18572" w14:textId="18FCD955" w:rsidR="50FEDDD4" w:rsidRPr="00ED7C2F" w:rsidRDefault="50FEDDD4" w:rsidP="0020362A">
            <w:pPr>
              <w:pStyle w:val="Tabletext"/>
            </w:pPr>
          </w:p>
        </w:tc>
      </w:tr>
      <w:tr w:rsidR="50FEDDD4" w:rsidRPr="00ED7C2F" w14:paraId="53E9E168" w14:textId="77777777" w:rsidTr="000F184F">
        <w:trPr>
          <w:trHeight w:val="300"/>
        </w:trPr>
        <w:tc>
          <w:tcPr>
            <w:tcW w:w="1008" w:type="pct"/>
            <w:shd w:val="clear" w:color="auto" w:fill="D9D9D9" w:themeFill="background1" w:themeFillShade="D9"/>
          </w:tcPr>
          <w:p w14:paraId="00854D82" w14:textId="4CA58037" w:rsidR="50FEDDD4" w:rsidRPr="00ED7C2F" w:rsidRDefault="00D702D2" w:rsidP="0020362A">
            <w:pPr>
              <w:pStyle w:val="Tabletext"/>
              <w:rPr>
                <w:b/>
                <w:bCs/>
              </w:rPr>
            </w:pPr>
            <w:r w:rsidRPr="00D702D2">
              <w:rPr>
                <w:b/>
                <w:bCs/>
              </w:rPr>
              <w:t>Systematically promote local travel services (e.g.  Our Centre, Butterfly Project, Best Years, Young Carers Travel Cards, and E1 travel support.)</w:t>
            </w:r>
          </w:p>
        </w:tc>
        <w:tc>
          <w:tcPr>
            <w:tcW w:w="1008" w:type="pct"/>
          </w:tcPr>
          <w:p w14:paraId="58088186" w14:textId="77777777" w:rsidR="00D702D2" w:rsidRPr="00D702D2" w:rsidRDefault="00D702D2" w:rsidP="00D702D2">
            <w:pPr>
              <w:pStyle w:val="Tabletext"/>
              <w:rPr>
                <w:color w:val="000000" w:themeColor="text1"/>
              </w:rPr>
            </w:pPr>
            <w:r w:rsidRPr="00D702D2">
              <w:rPr>
                <w:color w:val="000000" w:themeColor="text1"/>
              </w:rPr>
              <w:t xml:space="preserve">Push </w:t>
            </w:r>
            <w:proofErr w:type="spellStart"/>
            <w:r w:rsidRPr="00D702D2">
              <w:rPr>
                <w:b/>
                <w:bCs/>
                <w:color w:val="000000" w:themeColor="text1"/>
              </w:rPr>
              <w:t>Coxmoor</w:t>
            </w:r>
            <w:proofErr w:type="spellEnd"/>
            <w:r w:rsidRPr="00D702D2">
              <w:rPr>
                <w:b/>
                <w:bCs/>
                <w:color w:val="000000" w:themeColor="text1"/>
              </w:rPr>
              <w:t xml:space="preserve"> Network News Update</w:t>
            </w:r>
            <w:r w:rsidRPr="00D702D2">
              <w:rPr>
                <w:color w:val="000000" w:themeColor="text1"/>
              </w:rPr>
              <w:t xml:space="preserve"> and partner channels to publicise local services.</w:t>
            </w:r>
          </w:p>
          <w:p w14:paraId="595DE751" w14:textId="77777777" w:rsidR="00D702D2" w:rsidRPr="00D702D2" w:rsidRDefault="00D702D2" w:rsidP="00D702D2">
            <w:pPr>
              <w:pStyle w:val="Tabletext"/>
              <w:rPr>
                <w:color w:val="000000" w:themeColor="text1"/>
              </w:rPr>
            </w:pPr>
          </w:p>
          <w:p w14:paraId="1EF65AC7" w14:textId="027FEF03" w:rsidR="50FEDDD4" w:rsidRPr="00ED7C2F" w:rsidRDefault="00D702D2" w:rsidP="00D702D2">
            <w:pPr>
              <w:pStyle w:val="Tabletext"/>
              <w:rPr>
                <w:rFonts w:eastAsia="Arial"/>
              </w:rPr>
            </w:pPr>
            <w:r w:rsidRPr="00D702D2">
              <w:rPr>
                <w:color w:val="000000" w:themeColor="text1"/>
              </w:rPr>
              <w:t xml:space="preserve">Promote </w:t>
            </w:r>
            <w:r w:rsidRPr="00D702D2">
              <w:rPr>
                <w:b/>
                <w:bCs/>
                <w:color w:val="000000" w:themeColor="text1"/>
              </w:rPr>
              <w:t xml:space="preserve">Everyone Active E1 travel </w:t>
            </w:r>
            <w:r w:rsidRPr="00D702D2">
              <w:rPr>
                <w:color w:val="000000" w:themeColor="text1"/>
              </w:rPr>
              <w:t>support for sessions/appointments.</w:t>
            </w:r>
          </w:p>
        </w:tc>
        <w:tc>
          <w:tcPr>
            <w:tcW w:w="935" w:type="pct"/>
          </w:tcPr>
          <w:p w14:paraId="558C779C" w14:textId="72210E8F" w:rsidR="50FEDDD4" w:rsidRPr="00ED7C2F" w:rsidRDefault="00D702D2" w:rsidP="0020362A">
            <w:pPr>
              <w:pStyle w:val="Tabletext"/>
            </w:pPr>
            <w:r w:rsidRPr="00D702D2">
              <w:t>Improved travel service messaging for residents.</w:t>
            </w:r>
          </w:p>
        </w:tc>
        <w:tc>
          <w:tcPr>
            <w:tcW w:w="1040" w:type="pct"/>
          </w:tcPr>
          <w:p w14:paraId="486459B7" w14:textId="526AD573" w:rsidR="50FEDDD4" w:rsidRPr="00ED7C2F" w:rsidRDefault="00D702D2" w:rsidP="0020362A">
            <w:pPr>
              <w:pStyle w:val="Tabletext"/>
            </w:pPr>
            <w:r w:rsidRPr="00D702D2">
              <w:t>More awareness and uptake of transport schemes.</w:t>
            </w:r>
          </w:p>
        </w:tc>
        <w:tc>
          <w:tcPr>
            <w:tcW w:w="1008" w:type="pct"/>
          </w:tcPr>
          <w:p w14:paraId="3AB73EC4" w14:textId="35BD7BDE" w:rsidR="50FEDDD4" w:rsidRPr="00ED7C2F" w:rsidRDefault="50FEDDD4" w:rsidP="0020362A">
            <w:pPr>
              <w:pStyle w:val="Tabletext"/>
            </w:pPr>
          </w:p>
        </w:tc>
      </w:tr>
      <w:tr w:rsidR="00D702D2" w:rsidRPr="00ED7C2F" w14:paraId="3FE7641A" w14:textId="77777777" w:rsidTr="000F184F">
        <w:trPr>
          <w:trHeight w:val="300"/>
        </w:trPr>
        <w:tc>
          <w:tcPr>
            <w:tcW w:w="1008" w:type="pct"/>
            <w:shd w:val="clear" w:color="auto" w:fill="D9D9D9" w:themeFill="background1" w:themeFillShade="D9"/>
          </w:tcPr>
          <w:p w14:paraId="6F74CF39" w14:textId="5BB86C37" w:rsidR="00D702D2" w:rsidRPr="00D702D2" w:rsidRDefault="00D702D2" w:rsidP="0020362A">
            <w:pPr>
              <w:pStyle w:val="Tabletext"/>
              <w:rPr>
                <w:b/>
                <w:bCs/>
              </w:rPr>
            </w:pPr>
            <w:r w:rsidRPr="00D702D2">
              <w:rPr>
                <w:b/>
                <w:bCs/>
              </w:rPr>
              <w:t>Make wheeled travel safer (bikes/scooters): security, etiquette, routes, and storage with Police/Safer Streets/Schools.</w:t>
            </w:r>
          </w:p>
        </w:tc>
        <w:tc>
          <w:tcPr>
            <w:tcW w:w="1008" w:type="pct"/>
          </w:tcPr>
          <w:p w14:paraId="6F3EA6FB" w14:textId="2625AA42" w:rsidR="00D702D2" w:rsidRPr="00D702D2" w:rsidRDefault="00D702D2" w:rsidP="00D702D2">
            <w:pPr>
              <w:pStyle w:val="Tabletext"/>
              <w:rPr>
                <w:color w:val="000000" w:themeColor="text1"/>
              </w:rPr>
            </w:pPr>
            <w:r w:rsidRPr="00D702D2">
              <w:rPr>
                <w:color w:val="000000" w:themeColor="text1"/>
              </w:rPr>
              <w:t xml:space="preserve">Work with partners to deliver more active travel activities; audit and improve school bike/scooter storage; </w:t>
            </w:r>
            <w:r w:rsidRPr="00D702D2">
              <w:rPr>
                <w:color w:val="000000" w:themeColor="text1"/>
              </w:rPr>
              <w:lastRenderedPageBreak/>
              <w:t>deliver bike security advice.</w:t>
            </w:r>
          </w:p>
        </w:tc>
        <w:tc>
          <w:tcPr>
            <w:tcW w:w="935" w:type="pct"/>
          </w:tcPr>
          <w:p w14:paraId="5198CCF7" w14:textId="12A9F6E7" w:rsidR="00D702D2" w:rsidRPr="00D702D2" w:rsidRDefault="00D702D2" w:rsidP="0020362A">
            <w:pPr>
              <w:pStyle w:val="Tabletext"/>
            </w:pPr>
            <w:r w:rsidRPr="00D702D2">
              <w:lastRenderedPageBreak/>
              <w:t>Improved safety messaging and storage in schools/local facilities.</w:t>
            </w:r>
          </w:p>
        </w:tc>
        <w:tc>
          <w:tcPr>
            <w:tcW w:w="1040" w:type="pct"/>
          </w:tcPr>
          <w:p w14:paraId="6DFBFB37" w14:textId="7E2F1C78" w:rsidR="00D702D2" w:rsidRPr="00D702D2" w:rsidRDefault="00D702D2" w:rsidP="0020362A">
            <w:pPr>
              <w:pStyle w:val="Tabletext"/>
            </w:pPr>
            <w:r w:rsidRPr="00D702D2">
              <w:t>Reduced travel barriers to health/activities; higher rates of safe active travel.</w:t>
            </w:r>
          </w:p>
        </w:tc>
        <w:tc>
          <w:tcPr>
            <w:tcW w:w="1008" w:type="pct"/>
          </w:tcPr>
          <w:p w14:paraId="76E164DD" w14:textId="77777777" w:rsidR="00D702D2" w:rsidRPr="00ED7C2F" w:rsidRDefault="00D702D2" w:rsidP="0020362A">
            <w:pPr>
              <w:pStyle w:val="Tabletext"/>
            </w:pPr>
          </w:p>
        </w:tc>
      </w:tr>
      <w:tr w:rsidR="00D702D2" w:rsidRPr="00ED7C2F" w14:paraId="2862EA4D" w14:textId="77777777" w:rsidTr="000F184F">
        <w:trPr>
          <w:trHeight w:val="300"/>
        </w:trPr>
        <w:tc>
          <w:tcPr>
            <w:tcW w:w="1008" w:type="pct"/>
            <w:shd w:val="clear" w:color="auto" w:fill="D9D9D9" w:themeFill="background1" w:themeFillShade="D9"/>
          </w:tcPr>
          <w:p w14:paraId="3472EDF1" w14:textId="190A9CF3" w:rsidR="00D702D2" w:rsidRPr="00D702D2" w:rsidRDefault="00D702D2" w:rsidP="0020362A">
            <w:pPr>
              <w:pStyle w:val="Tabletext"/>
              <w:rPr>
                <w:b/>
                <w:bCs/>
              </w:rPr>
            </w:pPr>
            <w:r w:rsidRPr="00D702D2">
              <w:rPr>
                <w:b/>
                <w:bCs/>
              </w:rPr>
              <w:t>Increase activities within walking distance and make Kirkby town a more attractive walking destination.</w:t>
            </w:r>
          </w:p>
        </w:tc>
        <w:tc>
          <w:tcPr>
            <w:tcW w:w="1008" w:type="pct"/>
          </w:tcPr>
          <w:p w14:paraId="381F1809" w14:textId="77777777" w:rsidR="00D702D2" w:rsidRPr="00D702D2" w:rsidRDefault="00D702D2" w:rsidP="00D702D2">
            <w:pPr>
              <w:pStyle w:val="Tabletext"/>
              <w:rPr>
                <w:color w:val="000000" w:themeColor="text1"/>
              </w:rPr>
            </w:pPr>
          </w:p>
        </w:tc>
        <w:tc>
          <w:tcPr>
            <w:tcW w:w="935" w:type="pct"/>
          </w:tcPr>
          <w:p w14:paraId="1BE9E7D0" w14:textId="4A3F4727" w:rsidR="00D702D2" w:rsidRPr="00D702D2" w:rsidRDefault="00C63F71" w:rsidP="0020362A">
            <w:pPr>
              <w:pStyle w:val="Tabletext"/>
            </w:pPr>
            <w:r w:rsidRPr="00C63F71">
              <w:t>Bring more services on</w:t>
            </w:r>
            <w:r w:rsidRPr="00C63F71">
              <w:rPr>
                <w:rFonts w:ascii="Cambria Math" w:hAnsi="Cambria Math" w:cs="Cambria Math"/>
              </w:rPr>
              <w:t>‑</w:t>
            </w:r>
            <w:r w:rsidRPr="00C63F71">
              <w:t>estate (benefits, library, tenancy, etc.) to reduce travel needs further.</w:t>
            </w:r>
          </w:p>
        </w:tc>
        <w:tc>
          <w:tcPr>
            <w:tcW w:w="1040" w:type="pct"/>
          </w:tcPr>
          <w:p w14:paraId="776EE888" w14:textId="77777777" w:rsidR="00D702D2" w:rsidRPr="00D702D2" w:rsidRDefault="00D702D2" w:rsidP="0020362A">
            <w:pPr>
              <w:pStyle w:val="Tabletext"/>
            </w:pPr>
          </w:p>
        </w:tc>
        <w:tc>
          <w:tcPr>
            <w:tcW w:w="1008" w:type="pct"/>
          </w:tcPr>
          <w:p w14:paraId="74DB9EAB" w14:textId="77777777" w:rsidR="00D702D2" w:rsidRPr="00ED7C2F" w:rsidRDefault="00D702D2" w:rsidP="0020362A">
            <w:pPr>
              <w:pStyle w:val="Tabletext"/>
            </w:pPr>
          </w:p>
        </w:tc>
      </w:tr>
    </w:tbl>
    <w:p w14:paraId="2B116907" w14:textId="77777777" w:rsidR="00C63F71" w:rsidRDefault="00C63F71" w:rsidP="000F184F">
      <w:pPr>
        <w:sectPr w:rsidR="00C63F71" w:rsidSect="008F5FE6">
          <w:pgSz w:w="16840" w:h="11910" w:orient="landscape"/>
          <w:pgMar w:top="840" w:right="708" w:bottom="280" w:left="708" w:header="720" w:footer="720" w:gutter="0"/>
          <w:cols w:space="720"/>
        </w:sectPr>
      </w:pPr>
    </w:p>
    <w:p w14:paraId="15C87D32" w14:textId="2DACEDD2" w:rsidR="000F184F" w:rsidRPr="00ED7C2F" w:rsidRDefault="000F184F" w:rsidP="000F184F">
      <w:pPr>
        <w:pStyle w:val="boxedheading3"/>
      </w:pPr>
      <w:r w:rsidRPr="00ED7C2F">
        <w:lastRenderedPageBreak/>
        <w:t>Our Surroundings</w:t>
      </w:r>
    </w:p>
    <w:p w14:paraId="41DAC85A" w14:textId="77777777" w:rsidR="000F184F" w:rsidRPr="00ED7C2F" w:rsidRDefault="000F184F" w:rsidP="000F184F">
      <w:pPr>
        <w:pStyle w:val="Heading3"/>
      </w:pPr>
      <w:r w:rsidRPr="00ED7C2F">
        <w:t>10-year vision:</w:t>
      </w:r>
    </w:p>
    <w:p w14:paraId="72989EF1" w14:textId="70C9FACB" w:rsidR="000F184F" w:rsidRPr="00ED7C2F" w:rsidRDefault="00C63F71" w:rsidP="000F184F">
      <w:r w:rsidRPr="265CD42F">
        <w:rPr>
          <w:rFonts w:eastAsia="Arial" w:cs="Arial"/>
          <w:szCs w:val="24"/>
        </w:rPr>
        <w:t xml:space="preserve">Residents can access essential </w:t>
      </w:r>
      <w:r w:rsidRPr="265CD42F">
        <w:rPr>
          <w:rFonts w:eastAsia="Arial" w:cs="Arial"/>
          <w:b/>
          <w:bCs/>
          <w:szCs w:val="24"/>
        </w:rPr>
        <w:t>health, social, digital, and wellbeing services</w:t>
      </w:r>
      <w:r w:rsidRPr="265CD42F">
        <w:rPr>
          <w:rFonts w:eastAsia="Arial" w:cs="Arial"/>
          <w:szCs w:val="24"/>
        </w:rPr>
        <w:t xml:space="preserve"> on‑estate or within a short walk, with simple routes to support and learning.</w:t>
      </w:r>
    </w:p>
    <w:p w14:paraId="38051C1E" w14:textId="1B776A3E" w:rsidR="000F184F" w:rsidRPr="00ED7C2F" w:rsidRDefault="000F184F" w:rsidP="000F184F">
      <w:pPr>
        <w:pStyle w:val="Heading3"/>
      </w:pPr>
      <w:r w:rsidRPr="00ED7C2F">
        <w:t>Focus areas and themes:</w:t>
      </w:r>
    </w:p>
    <w:p w14:paraId="7CDA0978" w14:textId="21062E12" w:rsidR="000F184F" w:rsidRPr="00ED7C2F" w:rsidRDefault="00C63F71" w:rsidP="000F184F">
      <w:r w:rsidRPr="265CD42F">
        <w:rPr>
          <w:rFonts w:eastAsia="Arial" w:cs="Arial"/>
          <w:szCs w:val="24"/>
        </w:rPr>
        <w:t xml:space="preserve">Local delivery of services and social connections. </w:t>
      </w:r>
      <w:r w:rsidRPr="265CD42F">
        <w:rPr>
          <w:rFonts w:eastAsia="Arial" w:cs="Arial"/>
          <w:i/>
          <w:iCs/>
          <w:szCs w:val="24"/>
        </w:rPr>
        <w:t>Right Support, Right Here</w:t>
      </w:r>
      <w:r w:rsidRPr="265CD42F">
        <w:rPr>
          <w:rFonts w:eastAsia="Arial" w:cs="Arial"/>
          <w:szCs w:val="24"/>
        </w:rPr>
        <w:t xml:space="preserve"> — reduce travel and costs by bringing services closer.</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D7C2F" w14:paraId="443FC741" w14:textId="77777777" w:rsidTr="0020362A">
        <w:trPr>
          <w:trHeight w:val="567"/>
        </w:trPr>
        <w:tc>
          <w:tcPr>
            <w:tcW w:w="1008" w:type="pct"/>
            <w:shd w:val="clear" w:color="auto" w:fill="D9D9D9" w:themeFill="background1" w:themeFillShade="D9"/>
            <w:vAlign w:val="center"/>
          </w:tcPr>
          <w:p w14:paraId="7D34E260" w14:textId="2A3A4554" w:rsidR="50FEDDD4" w:rsidRPr="00ED7C2F" w:rsidRDefault="50FEDDD4" w:rsidP="0020362A">
            <w:pPr>
              <w:pStyle w:val="Tabletext"/>
              <w:jc w:val="center"/>
              <w:rPr>
                <w:b/>
                <w:bCs/>
              </w:rPr>
            </w:pPr>
            <w:r w:rsidRPr="00ED7C2F">
              <w:rPr>
                <w:b/>
                <w:bCs/>
              </w:rPr>
              <w:t>Objective</w:t>
            </w:r>
          </w:p>
        </w:tc>
        <w:tc>
          <w:tcPr>
            <w:tcW w:w="1008" w:type="pct"/>
            <w:shd w:val="clear" w:color="auto" w:fill="D9D9D9" w:themeFill="background1" w:themeFillShade="D9"/>
            <w:vAlign w:val="center"/>
          </w:tcPr>
          <w:p w14:paraId="05342422" w14:textId="3B6F6ADE" w:rsidR="50FEDDD4" w:rsidRPr="00ED7C2F" w:rsidRDefault="50FEDDD4" w:rsidP="0020362A">
            <w:pPr>
              <w:pStyle w:val="Tabletext"/>
              <w:jc w:val="center"/>
              <w:rPr>
                <w:b/>
                <w:bCs/>
              </w:rPr>
            </w:pPr>
            <w:r w:rsidRPr="00ED7C2F">
              <w:rPr>
                <w:b/>
                <w:bCs/>
              </w:rPr>
              <w:t>1-year actions</w:t>
            </w:r>
          </w:p>
        </w:tc>
        <w:tc>
          <w:tcPr>
            <w:tcW w:w="935" w:type="pct"/>
            <w:shd w:val="clear" w:color="auto" w:fill="D9D9D9" w:themeFill="background1" w:themeFillShade="D9"/>
            <w:vAlign w:val="center"/>
          </w:tcPr>
          <w:p w14:paraId="68F5C437" w14:textId="0954CFE6" w:rsidR="50FEDDD4" w:rsidRPr="00ED7C2F" w:rsidRDefault="50FEDDD4" w:rsidP="0020362A">
            <w:pPr>
              <w:pStyle w:val="Tabletext"/>
              <w:jc w:val="center"/>
              <w:rPr>
                <w:b/>
                <w:bCs/>
              </w:rPr>
            </w:pPr>
            <w:r w:rsidRPr="00ED7C2F">
              <w:rPr>
                <w:b/>
                <w:bCs/>
              </w:rPr>
              <w:t>3-year actions</w:t>
            </w:r>
          </w:p>
        </w:tc>
        <w:tc>
          <w:tcPr>
            <w:tcW w:w="1040" w:type="pct"/>
            <w:shd w:val="clear" w:color="auto" w:fill="D9D9D9" w:themeFill="background1" w:themeFillShade="D9"/>
            <w:vAlign w:val="center"/>
          </w:tcPr>
          <w:p w14:paraId="3374B104" w14:textId="6170F324" w:rsidR="50FEDDD4" w:rsidRPr="00ED7C2F" w:rsidRDefault="50FEDDD4" w:rsidP="0020362A">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5A7CC58F" w14:textId="3C63A0A3" w:rsidR="50FEDDD4" w:rsidRPr="00ED7C2F" w:rsidRDefault="50FEDDD4" w:rsidP="0020362A">
            <w:pPr>
              <w:pStyle w:val="Tabletext"/>
              <w:jc w:val="center"/>
              <w:rPr>
                <w:b/>
                <w:bCs/>
              </w:rPr>
            </w:pPr>
            <w:r w:rsidRPr="00ED7C2F">
              <w:rPr>
                <w:b/>
                <w:bCs/>
              </w:rPr>
              <w:t>Lead</w:t>
            </w:r>
          </w:p>
        </w:tc>
      </w:tr>
      <w:tr w:rsidR="50FEDDD4" w:rsidRPr="00ED7C2F" w14:paraId="2BF07779" w14:textId="77777777" w:rsidTr="000F184F">
        <w:trPr>
          <w:trHeight w:val="300"/>
        </w:trPr>
        <w:tc>
          <w:tcPr>
            <w:tcW w:w="1008" w:type="pct"/>
            <w:shd w:val="clear" w:color="auto" w:fill="D9D9D9" w:themeFill="background1" w:themeFillShade="D9"/>
          </w:tcPr>
          <w:p w14:paraId="55C359CF" w14:textId="0F25969E" w:rsidR="50FEDDD4" w:rsidRPr="00ED7C2F" w:rsidRDefault="00C63F71" w:rsidP="0020362A">
            <w:pPr>
              <w:pStyle w:val="Tabletext"/>
              <w:rPr>
                <w:b/>
                <w:bCs/>
              </w:rPr>
            </w:pPr>
            <w:r w:rsidRPr="00C63F71">
              <w:rPr>
                <w:b/>
                <w:bCs/>
              </w:rPr>
              <w:t>Deliver health services locally (pop</w:t>
            </w:r>
            <w:r w:rsidRPr="00C63F71">
              <w:rPr>
                <w:rFonts w:ascii="Cambria Math" w:hAnsi="Cambria Math" w:cs="Cambria Math"/>
                <w:b/>
                <w:bCs/>
              </w:rPr>
              <w:t>‑</w:t>
            </w:r>
            <w:r w:rsidRPr="00C63F71">
              <w:rPr>
                <w:b/>
                <w:bCs/>
              </w:rPr>
              <w:t>ups, social prescribing, community champions).</w:t>
            </w:r>
          </w:p>
        </w:tc>
        <w:tc>
          <w:tcPr>
            <w:tcW w:w="1008" w:type="pct"/>
          </w:tcPr>
          <w:p w14:paraId="5C968C83" w14:textId="4934A4F8" w:rsidR="50FEDDD4" w:rsidRPr="00ED7C2F" w:rsidRDefault="00C63F71" w:rsidP="0020362A">
            <w:pPr>
              <w:pStyle w:val="Tabletext"/>
              <w:rPr>
                <w:rFonts w:ascii="Aptos" w:hAnsi="Aptos" w:cs="Aptos"/>
              </w:rPr>
            </w:pPr>
            <w:r w:rsidRPr="265CD42F">
              <w:rPr>
                <w:rFonts w:eastAsia="Arial"/>
              </w:rPr>
              <w:t xml:space="preserve">Use existing community groups e.g. </w:t>
            </w:r>
            <w:r w:rsidRPr="265CD42F">
              <w:rPr>
                <w:rFonts w:eastAsia="Arial"/>
                <w:b/>
                <w:bCs/>
              </w:rPr>
              <w:t>Wednesday Welcome Group</w:t>
            </w:r>
            <w:r w:rsidRPr="265CD42F">
              <w:rPr>
                <w:rFonts w:eastAsia="Arial"/>
              </w:rPr>
              <w:t xml:space="preserve"> for partner talks (advice/support on scams, referrals, sexual health C‑card, etc.).</w:t>
            </w:r>
          </w:p>
        </w:tc>
        <w:tc>
          <w:tcPr>
            <w:tcW w:w="935" w:type="pct"/>
          </w:tcPr>
          <w:p w14:paraId="1917E5CE" w14:textId="79D0E086" w:rsidR="50FEDDD4" w:rsidRPr="00ED7C2F" w:rsidRDefault="00C63F71" w:rsidP="0020362A">
            <w:pPr>
              <w:pStyle w:val="Tabletext"/>
            </w:pPr>
            <w:r w:rsidRPr="265CD42F">
              <w:rPr>
                <w:rFonts w:eastAsia="Arial"/>
              </w:rPr>
              <w:t xml:space="preserve">Regular </w:t>
            </w:r>
            <w:r w:rsidRPr="265CD42F">
              <w:rPr>
                <w:rFonts w:eastAsia="Arial"/>
                <w:b/>
                <w:bCs/>
              </w:rPr>
              <w:t>health pop‑ups</w:t>
            </w:r>
            <w:r w:rsidRPr="265CD42F">
              <w:rPr>
                <w:rFonts w:eastAsia="Arial"/>
              </w:rPr>
              <w:t xml:space="preserve"> (ICB/Everyone Active CVD events; Public Health/Sexual Health outreach).</w:t>
            </w:r>
          </w:p>
        </w:tc>
        <w:tc>
          <w:tcPr>
            <w:tcW w:w="1040" w:type="pct"/>
          </w:tcPr>
          <w:p w14:paraId="6CFD5945" w14:textId="04E176F9" w:rsidR="00C63F71" w:rsidRDefault="00C63F71" w:rsidP="00C63F71">
            <w:pPr>
              <w:spacing w:line="252" w:lineRule="auto"/>
              <w:rPr>
                <w:rFonts w:eastAsia="Arial" w:cs="Arial"/>
                <w:szCs w:val="24"/>
              </w:rPr>
            </w:pPr>
            <w:r w:rsidRPr="265CD42F">
              <w:rPr>
                <w:rFonts w:eastAsia="Arial" w:cs="Arial"/>
                <w:szCs w:val="24"/>
              </w:rPr>
              <w:t xml:space="preserve">Routine on‑estate health </w:t>
            </w:r>
            <w:r>
              <w:rPr>
                <w:rFonts w:eastAsia="Arial" w:cs="Arial"/>
                <w:szCs w:val="24"/>
              </w:rPr>
              <w:t>and</w:t>
            </w:r>
            <w:r w:rsidRPr="265CD42F">
              <w:rPr>
                <w:rFonts w:eastAsia="Arial" w:cs="Arial"/>
                <w:szCs w:val="24"/>
              </w:rPr>
              <w:t xml:space="preserve"> activity timetable.</w:t>
            </w:r>
          </w:p>
          <w:p w14:paraId="5C5329E8" w14:textId="4E569604" w:rsidR="50FEDDD4" w:rsidRPr="00ED7C2F" w:rsidRDefault="00C63F71" w:rsidP="00C63F71">
            <w:pPr>
              <w:pStyle w:val="Tabletext"/>
            </w:pPr>
            <w:r w:rsidRPr="265CD42F">
              <w:rPr>
                <w:rFonts w:eastAsia="Arial"/>
              </w:rPr>
              <w:t>A “local by default” service pattern with resilient community groups.</w:t>
            </w:r>
          </w:p>
        </w:tc>
        <w:tc>
          <w:tcPr>
            <w:tcW w:w="1008" w:type="pct"/>
          </w:tcPr>
          <w:p w14:paraId="1E9B52A8" w14:textId="77777777" w:rsidR="50FEDDD4" w:rsidRPr="00ED7C2F" w:rsidRDefault="50FEDDD4" w:rsidP="0020362A">
            <w:pPr>
              <w:pStyle w:val="Tabletext"/>
            </w:pPr>
          </w:p>
        </w:tc>
      </w:tr>
      <w:tr w:rsidR="50FEDDD4" w:rsidRPr="00ED7C2F" w14:paraId="5C170644" w14:textId="77777777" w:rsidTr="000F184F">
        <w:trPr>
          <w:trHeight w:val="300"/>
        </w:trPr>
        <w:tc>
          <w:tcPr>
            <w:tcW w:w="1008" w:type="pct"/>
            <w:shd w:val="clear" w:color="auto" w:fill="D9D9D9" w:themeFill="background1" w:themeFillShade="D9"/>
          </w:tcPr>
          <w:p w14:paraId="771DDFB2" w14:textId="19FF7375" w:rsidR="50FEDDD4" w:rsidRPr="00ED7C2F" w:rsidRDefault="00C63F71" w:rsidP="0020362A">
            <w:pPr>
              <w:pStyle w:val="Tabletext"/>
              <w:rPr>
                <w:b/>
                <w:bCs/>
              </w:rPr>
            </w:pPr>
            <w:r w:rsidRPr="00C63F71">
              <w:rPr>
                <w:b/>
                <w:bCs/>
              </w:rPr>
              <w:t>Expand activity and wellbeing sessions using a mapping tool that’s user</w:t>
            </w:r>
            <w:r w:rsidRPr="00C63F71">
              <w:rPr>
                <w:rFonts w:ascii="Cambria Math" w:hAnsi="Cambria Math" w:cs="Cambria Math"/>
                <w:b/>
                <w:bCs/>
              </w:rPr>
              <w:t>‑</w:t>
            </w:r>
            <w:r w:rsidRPr="00C63F71">
              <w:rPr>
                <w:b/>
                <w:bCs/>
              </w:rPr>
              <w:t>friendly (venues, access, contacts, transport).</w:t>
            </w:r>
          </w:p>
        </w:tc>
        <w:tc>
          <w:tcPr>
            <w:tcW w:w="1008" w:type="pct"/>
          </w:tcPr>
          <w:p w14:paraId="0E7C0D2A" w14:textId="34DB4052" w:rsidR="50FEDDD4" w:rsidRPr="00ED7C2F" w:rsidRDefault="50FEDDD4" w:rsidP="0020362A">
            <w:pPr>
              <w:pStyle w:val="Tabletext"/>
              <w:rPr>
                <w:rFonts w:eastAsia="Arial"/>
              </w:rPr>
            </w:pPr>
          </w:p>
        </w:tc>
        <w:tc>
          <w:tcPr>
            <w:tcW w:w="935" w:type="pct"/>
          </w:tcPr>
          <w:p w14:paraId="67FF4F2E" w14:textId="140316B5" w:rsidR="50FEDDD4" w:rsidRPr="00ED7C2F" w:rsidRDefault="00C63F71" w:rsidP="0020362A">
            <w:pPr>
              <w:pStyle w:val="Tabletext"/>
            </w:pPr>
            <w:r w:rsidRPr="00C63F71">
              <w:t xml:space="preserve">Develop new or improve existing </w:t>
            </w:r>
            <w:r w:rsidRPr="00C63F71">
              <w:rPr>
                <w:b/>
                <w:bCs/>
              </w:rPr>
              <w:t>mapping tool</w:t>
            </w:r>
            <w:r w:rsidRPr="00C63F71">
              <w:t xml:space="preserve"> (to </w:t>
            </w:r>
            <w:r w:rsidRPr="00C63F71">
              <w:rPr>
                <w:b/>
                <w:bCs/>
              </w:rPr>
              <w:t>include</w:t>
            </w:r>
            <w:r w:rsidRPr="00C63F71">
              <w:t xml:space="preserve"> fields such as provider, access, first visit info, parking/ transport etc.).</w:t>
            </w:r>
          </w:p>
        </w:tc>
        <w:tc>
          <w:tcPr>
            <w:tcW w:w="1040" w:type="pct"/>
          </w:tcPr>
          <w:p w14:paraId="4E21B27C" w14:textId="140927A2" w:rsidR="50FEDDD4" w:rsidRPr="00ED7C2F" w:rsidRDefault="00D83007" w:rsidP="0020362A">
            <w:pPr>
              <w:pStyle w:val="Tabletext"/>
            </w:pPr>
            <w:r w:rsidRPr="00ED7C2F">
              <w:t>Improved access to information; more residents connected to local food support and community projects.</w:t>
            </w:r>
          </w:p>
        </w:tc>
        <w:tc>
          <w:tcPr>
            <w:tcW w:w="1008" w:type="pct"/>
          </w:tcPr>
          <w:p w14:paraId="5EE9E96D" w14:textId="44D689FD" w:rsidR="50FEDDD4" w:rsidRPr="00ED7C2F" w:rsidRDefault="002A6883" w:rsidP="0020362A">
            <w:pPr>
              <w:pStyle w:val="Tabletext"/>
            </w:pPr>
            <w:r w:rsidRPr="00ED7C2F">
              <w:t>Pri</w:t>
            </w:r>
            <w:r w:rsidR="00282B1F" w:rsidRPr="00ED7C2F">
              <w:t>mary Care Networks (</w:t>
            </w:r>
            <w:r w:rsidR="006E07F3" w:rsidRPr="00ED7C2F">
              <w:t>PCN</w:t>
            </w:r>
            <w:r w:rsidR="00282B1F" w:rsidRPr="00ED7C2F">
              <w:t>)</w:t>
            </w:r>
            <w:r w:rsidR="00221282" w:rsidRPr="00ED7C2F">
              <w:t xml:space="preserve">, Social Prescribers </w:t>
            </w:r>
          </w:p>
        </w:tc>
      </w:tr>
      <w:tr w:rsidR="00C63F71" w:rsidRPr="00ED7C2F" w14:paraId="40DBED8C" w14:textId="77777777" w:rsidTr="000F184F">
        <w:trPr>
          <w:trHeight w:val="300"/>
        </w:trPr>
        <w:tc>
          <w:tcPr>
            <w:tcW w:w="1008" w:type="pct"/>
            <w:shd w:val="clear" w:color="auto" w:fill="D9D9D9" w:themeFill="background1" w:themeFillShade="D9"/>
          </w:tcPr>
          <w:p w14:paraId="6D4744D3" w14:textId="70626A17" w:rsidR="00C63F71" w:rsidRPr="00C63F71" w:rsidRDefault="00C63F71" w:rsidP="0020362A">
            <w:pPr>
              <w:pStyle w:val="Tabletext"/>
              <w:rPr>
                <w:b/>
                <w:bCs/>
              </w:rPr>
            </w:pPr>
            <w:r w:rsidRPr="00C63F71">
              <w:rPr>
                <w:b/>
                <w:bCs/>
              </w:rPr>
              <w:t>Lift digital confidence and access to digital equipment to increase   access to themed apps like GP/NHS online.</w:t>
            </w:r>
          </w:p>
        </w:tc>
        <w:tc>
          <w:tcPr>
            <w:tcW w:w="1008" w:type="pct"/>
          </w:tcPr>
          <w:p w14:paraId="622838A1" w14:textId="0094E7B1" w:rsidR="00C63F71" w:rsidRPr="00ED7C2F" w:rsidRDefault="00C63F71" w:rsidP="0020362A">
            <w:pPr>
              <w:pStyle w:val="Tabletext"/>
              <w:rPr>
                <w:rFonts w:eastAsia="Arial"/>
              </w:rPr>
            </w:pPr>
            <w:r w:rsidRPr="265CD42F">
              <w:rPr>
                <w:rFonts w:eastAsia="Arial"/>
              </w:rPr>
              <w:t xml:space="preserve">Run </w:t>
            </w:r>
            <w:r w:rsidRPr="265CD42F">
              <w:rPr>
                <w:rFonts w:eastAsia="Arial"/>
                <w:b/>
                <w:bCs/>
              </w:rPr>
              <w:t>intro digital</w:t>
            </w:r>
            <w:r w:rsidRPr="265CD42F">
              <w:rPr>
                <w:rFonts w:eastAsia="Arial"/>
              </w:rPr>
              <w:t xml:space="preserve"> sessions on estate (ATTFE/AVA/CRAG digital team); combine with existing events to reduce intimidation.</w:t>
            </w:r>
          </w:p>
        </w:tc>
        <w:tc>
          <w:tcPr>
            <w:tcW w:w="935" w:type="pct"/>
          </w:tcPr>
          <w:p w14:paraId="3C115A92" w14:textId="41434247" w:rsidR="00C63F71" w:rsidRPr="00C63F71" w:rsidRDefault="00C63F71" w:rsidP="0020362A">
            <w:pPr>
              <w:pStyle w:val="Tabletext"/>
            </w:pPr>
            <w:r w:rsidRPr="265CD42F">
              <w:rPr>
                <w:rFonts w:eastAsia="Arial"/>
              </w:rPr>
              <w:t xml:space="preserve">Keep </w:t>
            </w:r>
            <w:r w:rsidRPr="265CD42F">
              <w:rPr>
                <w:rFonts w:eastAsia="Arial"/>
                <w:b/>
                <w:bCs/>
              </w:rPr>
              <w:t>AVA’s group spreadsheet</w:t>
            </w:r>
            <w:r w:rsidRPr="265CD42F">
              <w:rPr>
                <w:rFonts w:eastAsia="Arial"/>
              </w:rPr>
              <w:t xml:space="preserve"> current; expand device‑loan or drop‑in </w:t>
            </w:r>
            <w:r w:rsidRPr="265CD42F">
              <w:rPr>
                <w:rFonts w:eastAsia="Arial"/>
                <w:b/>
                <w:bCs/>
              </w:rPr>
              <w:t>digital help</w:t>
            </w:r>
            <w:r w:rsidRPr="265CD42F">
              <w:rPr>
                <w:rFonts w:eastAsia="Arial"/>
              </w:rPr>
              <w:t xml:space="preserve"> in community venues.</w:t>
            </w:r>
          </w:p>
        </w:tc>
        <w:tc>
          <w:tcPr>
            <w:tcW w:w="1040" w:type="pct"/>
          </w:tcPr>
          <w:p w14:paraId="33B5F212" w14:textId="41576E67" w:rsidR="00C63F71" w:rsidRDefault="00C63F71" w:rsidP="00C63F71">
            <w:pPr>
              <w:spacing w:before="0" w:after="0"/>
              <w:rPr>
                <w:rFonts w:eastAsia="Arial" w:cs="Arial"/>
                <w:szCs w:val="24"/>
              </w:rPr>
            </w:pPr>
            <w:r w:rsidRPr="265CD42F">
              <w:rPr>
                <w:rFonts w:eastAsia="Arial" w:cs="Arial"/>
                <w:szCs w:val="24"/>
              </w:rPr>
              <w:t>More first‑time users of digital/health outreach.</w:t>
            </w:r>
          </w:p>
          <w:p w14:paraId="12F1D9F2" w14:textId="77777777" w:rsidR="00C63F71" w:rsidRDefault="00C63F71" w:rsidP="00C63F71">
            <w:pPr>
              <w:spacing w:before="0" w:after="0"/>
              <w:rPr>
                <w:rFonts w:eastAsia="Arial" w:cs="Arial"/>
                <w:szCs w:val="24"/>
              </w:rPr>
            </w:pPr>
          </w:p>
          <w:p w14:paraId="00CC63F7" w14:textId="661479BF" w:rsidR="00C63F71" w:rsidRPr="00ED7C2F" w:rsidRDefault="00C63F71" w:rsidP="00C63F71">
            <w:pPr>
              <w:pStyle w:val="Tabletext"/>
            </w:pPr>
            <w:r w:rsidRPr="265CD42F">
              <w:rPr>
                <w:rFonts w:eastAsia="Arial"/>
              </w:rPr>
              <w:t>Better digital access and increased confidence of digital users.</w:t>
            </w:r>
          </w:p>
        </w:tc>
        <w:tc>
          <w:tcPr>
            <w:tcW w:w="1008" w:type="pct"/>
          </w:tcPr>
          <w:p w14:paraId="3C23B4CD" w14:textId="77777777" w:rsidR="00C63F71" w:rsidRPr="00ED7C2F" w:rsidRDefault="00C63F71" w:rsidP="0020362A">
            <w:pPr>
              <w:pStyle w:val="Tabletext"/>
            </w:pPr>
          </w:p>
        </w:tc>
      </w:tr>
      <w:tr w:rsidR="00C63F71" w:rsidRPr="00ED7C2F" w14:paraId="4618DAC9" w14:textId="77777777" w:rsidTr="000F184F">
        <w:trPr>
          <w:trHeight w:val="300"/>
        </w:trPr>
        <w:tc>
          <w:tcPr>
            <w:tcW w:w="1008" w:type="pct"/>
            <w:shd w:val="clear" w:color="auto" w:fill="D9D9D9" w:themeFill="background1" w:themeFillShade="D9"/>
          </w:tcPr>
          <w:p w14:paraId="2D0CFA97" w14:textId="7D8AA295" w:rsidR="00C63F71" w:rsidRPr="00C63F71" w:rsidRDefault="00C63F71" w:rsidP="0020362A">
            <w:pPr>
              <w:pStyle w:val="Tabletext"/>
              <w:rPr>
                <w:b/>
                <w:bCs/>
              </w:rPr>
            </w:pPr>
            <w:r w:rsidRPr="00C63F71">
              <w:rPr>
                <w:b/>
                <w:bCs/>
              </w:rPr>
              <w:t xml:space="preserve">Reduce isolation through group offers, </w:t>
            </w:r>
            <w:r w:rsidRPr="00C63F71">
              <w:rPr>
                <w:b/>
                <w:bCs/>
              </w:rPr>
              <w:lastRenderedPageBreak/>
              <w:t>friendly connectors, and practical support (e.g. NEA, Citizens Advice, local businesses).</w:t>
            </w:r>
          </w:p>
        </w:tc>
        <w:tc>
          <w:tcPr>
            <w:tcW w:w="1008" w:type="pct"/>
          </w:tcPr>
          <w:p w14:paraId="65F6431A" w14:textId="4D21B8D7" w:rsidR="00C63F71" w:rsidRPr="265CD42F" w:rsidRDefault="00C63F71" w:rsidP="0020362A">
            <w:pPr>
              <w:pStyle w:val="Tabletext"/>
              <w:rPr>
                <w:rFonts w:eastAsia="Arial"/>
              </w:rPr>
            </w:pPr>
            <w:r w:rsidRPr="265CD42F">
              <w:rPr>
                <w:rFonts w:eastAsia="Arial"/>
              </w:rPr>
              <w:lastRenderedPageBreak/>
              <w:t xml:space="preserve">Host </w:t>
            </w:r>
            <w:r w:rsidRPr="265CD42F">
              <w:rPr>
                <w:rFonts w:eastAsia="Arial"/>
                <w:b/>
                <w:bCs/>
              </w:rPr>
              <w:t xml:space="preserve">NEA (National Energy Action) </w:t>
            </w:r>
            <w:r w:rsidRPr="265CD42F">
              <w:rPr>
                <w:rFonts w:eastAsia="Arial"/>
                <w:b/>
                <w:bCs/>
              </w:rPr>
              <w:lastRenderedPageBreak/>
              <w:t>community energy</w:t>
            </w:r>
            <w:r w:rsidRPr="265CD42F">
              <w:rPr>
                <w:rFonts w:eastAsia="Arial"/>
              </w:rPr>
              <w:t xml:space="preserve"> sessions and promote the helpline.</w:t>
            </w:r>
          </w:p>
        </w:tc>
        <w:tc>
          <w:tcPr>
            <w:tcW w:w="935" w:type="pct"/>
          </w:tcPr>
          <w:p w14:paraId="33792AE4" w14:textId="2597B946" w:rsidR="00C63F71" w:rsidRPr="265CD42F" w:rsidRDefault="00C63F71" w:rsidP="0020362A">
            <w:pPr>
              <w:pStyle w:val="Tabletext"/>
              <w:rPr>
                <w:rFonts w:eastAsia="Arial"/>
              </w:rPr>
            </w:pPr>
            <w:r w:rsidRPr="265CD42F">
              <w:rPr>
                <w:rFonts w:eastAsia="Arial"/>
              </w:rPr>
              <w:lastRenderedPageBreak/>
              <w:t xml:space="preserve">Extend </w:t>
            </w:r>
            <w:r w:rsidRPr="265CD42F">
              <w:rPr>
                <w:rFonts w:eastAsia="Arial"/>
                <w:b/>
                <w:bCs/>
              </w:rPr>
              <w:t>social groups</w:t>
            </w:r>
            <w:r w:rsidRPr="265CD42F">
              <w:rPr>
                <w:rFonts w:eastAsia="Arial"/>
              </w:rPr>
              <w:t xml:space="preserve"> and befriending </w:t>
            </w:r>
            <w:r w:rsidRPr="265CD42F">
              <w:rPr>
                <w:rFonts w:eastAsia="Arial"/>
              </w:rPr>
              <w:lastRenderedPageBreak/>
              <w:t>connectors; integrate with transport offers to improve attendance.</w:t>
            </w:r>
          </w:p>
        </w:tc>
        <w:tc>
          <w:tcPr>
            <w:tcW w:w="1040" w:type="pct"/>
          </w:tcPr>
          <w:p w14:paraId="4A6F3CA0" w14:textId="4B5802A9" w:rsidR="00C63F71" w:rsidRPr="265CD42F" w:rsidRDefault="00C63F71" w:rsidP="00C63F71">
            <w:pPr>
              <w:spacing w:before="0" w:after="0"/>
              <w:rPr>
                <w:rFonts w:eastAsia="Arial" w:cs="Arial"/>
                <w:szCs w:val="24"/>
              </w:rPr>
            </w:pPr>
            <w:r w:rsidRPr="265CD42F">
              <w:rPr>
                <w:rFonts w:eastAsia="Arial" w:cs="Arial"/>
                <w:szCs w:val="24"/>
              </w:rPr>
              <w:lastRenderedPageBreak/>
              <w:t>Reduced reports of isolation.</w:t>
            </w:r>
          </w:p>
        </w:tc>
        <w:tc>
          <w:tcPr>
            <w:tcW w:w="1008" w:type="pct"/>
          </w:tcPr>
          <w:p w14:paraId="2875B120" w14:textId="77777777" w:rsidR="00C63F71" w:rsidRPr="00ED7C2F" w:rsidRDefault="00C63F71" w:rsidP="0020362A">
            <w:pPr>
              <w:pStyle w:val="Tabletext"/>
            </w:pPr>
          </w:p>
        </w:tc>
      </w:tr>
    </w:tbl>
    <w:p w14:paraId="0320A673" w14:textId="77777777" w:rsidR="0020362A" w:rsidRPr="00ED7C2F" w:rsidRDefault="0020362A" w:rsidP="000F184F">
      <w:pPr>
        <w:sectPr w:rsidR="0020362A" w:rsidRPr="00ED7C2F" w:rsidSect="008F5FE6">
          <w:pgSz w:w="16840" w:h="11910" w:orient="landscape"/>
          <w:pgMar w:top="840" w:right="708" w:bottom="280" w:left="708" w:header="720" w:footer="720" w:gutter="0"/>
          <w:cols w:space="720"/>
        </w:sectPr>
      </w:pPr>
    </w:p>
    <w:p w14:paraId="496D4DA1" w14:textId="7ADB4F7B" w:rsidR="000F184F" w:rsidRPr="00ED7C2F" w:rsidRDefault="000F184F" w:rsidP="000F184F">
      <w:pPr>
        <w:pStyle w:val="boxedheading3"/>
      </w:pPr>
      <w:r w:rsidRPr="00ED7C2F">
        <w:t>Housing</w:t>
      </w:r>
    </w:p>
    <w:p w14:paraId="61896781" w14:textId="77777777" w:rsidR="000F184F" w:rsidRPr="00ED7C2F" w:rsidRDefault="000F184F" w:rsidP="000F184F">
      <w:pPr>
        <w:pStyle w:val="Heading3"/>
      </w:pPr>
      <w:r w:rsidRPr="00ED7C2F">
        <w:t>10-year vision:</w:t>
      </w:r>
    </w:p>
    <w:p w14:paraId="3F5D3A0D" w14:textId="68F8F694" w:rsidR="000F184F" w:rsidRPr="00ED7C2F" w:rsidRDefault="00C63F71" w:rsidP="000F184F">
      <w:r w:rsidRPr="265CD42F">
        <w:rPr>
          <w:rFonts w:eastAsia="Arial" w:cs="Arial"/>
          <w:szCs w:val="24"/>
        </w:rPr>
        <w:t>Warm, safe, affordable homes with fewer damp/mould issues and clear routes to timely housing support.</w:t>
      </w:r>
    </w:p>
    <w:p w14:paraId="1E7AE1D6" w14:textId="5EF32022" w:rsidR="000F184F" w:rsidRPr="00ED7C2F" w:rsidRDefault="000F184F" w:rsidP="000F184F">
      <w:pPr>
        <w:pStyle w:val="Heading3"/>
      </w:pPr>
      <w:r w:rsidRPr="00ED7C2F">
        <w:t>Focus areas and themes:</w:t>
      </w:r>
    </w:p>
    <w:p w14:paraId="22D0A61A" w14:textId="16E34856" w:rsidR="000F184F" w:rsidRPr="00ED7C2F" w:rsidRDefault="00C63F71" w:rsidP="000F184F">
      <w:r w:rsidRPr="265CD42F">
        <w:rPr>
          <w:rFonts w:eastAsia="Arial" w:cs="Arial"/>
          <w:szCs w:val="24"/>
        </w:rPr>
        <w:t xml:space="preserve">Housing access, conditions, and health. </w:t>
      </w:r>
      <w:r w:rsidRPr="265CD42F">
        <w:rPr>
          <w:rFonts w:eastAsia="Arial" w:cs="Arial"/>
          <w:i/>
          <w:iCs/>
          <w:szCs w:val="24"/>
        </w:rPr>
        <w:t>Warm, Safe &amp; Sound</w:t>
      </w:r>
      <w:r w:rsidRPr="265CD42F">
        <w:rPr>
          <w:rFonts w:eastAsia="Arial" w:cs="Arial"/>
          <w:szCs w:val="24"/>
        </w:rPr>
        <w:t xml:space="preserve"> — tackling quality, knowledge, and early action.</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D7C2F" w14:paraId="503BF45E" w14:textId="77777777" w:rsidTr="0020362A">
        <w:trPr>
          <w:trHeight w:val="567"/>
        </w:trPr>
        <w:tc>
          <w:tcPr>
            <w:tcW w:w="1008" w:type="pct"/>
            <w:shd w:val="clear" w:color="auto" w:fill="D9D9D9" w:themeFill="background1" w:themeFillShade="D9"/>
            <w:vAlign w:val="center"/>
          </w:tcPr>
          <w:p w14:paraId="4BA0A465" w14:textId="2A3A4554" w:rsidR="50FEDDD4" w:rsidRPr="00ED7C2F" w:rsidRDefault="50FEDDD4" w:rsidP="0020362A">
            <w:pPr>
              <w:pStyle w:val="Tabletext"/>
              <w:jc w:val="center"/>
              <w:rPr>
                <w:b/>
                <w:bCs/>
              </w:rPr>
            </w:pPr>
            <w:r w:rsidRPr="00ED7C2F">
              <w:rPr>
                <w:b/>
                <w:bCs/>
              </w:rPr>
              <w:t>Objective</w:t>
            </w:r>
          </w:p>
        </w:tc>
        <w:tc>
          <w:tcPr>
            <w:tcW w:w="1008" w:type="pct"/>
            <w:shd w:val="clear" w:color="auto" w:fill="D9D9D9" w:themeFill="background1" w:themeFillShade="D9"/>
            <w:vAlign w:val="center"/>
          </w:tcPr>
          <w:p w14:paraId="1E106539" w14:textId="247645CC" w:rsidR="50FEDDD4" w:rsidRPr="00ED7C2F" w:rsidRDefault="50FEDDD4" w:rsidP="0020362A">
            <w:pPr>
              <w:pStyle w:val="Tabletext"/>
              <w:jc w:val="center"/>
              <w:rPr>
                <w:b/>
                <w:bCs/>
              </w:rPr>
            </w:pPr>
            <w:r w:rsidRPr="00ED7C2F">
              <w:rPr>
                <w:b/>
                <w:bCs/>
              </w:rPr>
              <w:t>1-year actions</w:t>
            </w:r>
          </w:p>
        </w:tc>
        <w:tc>
          <w:tcPr>
            <w:tcW w:w="935" w:type="pct"/>
            <w:shd w:val="clear" w:color="auto" w:fill="D9D9D9" w:themeFill="background1" w:themeFillShade="D9"/>
            <w:vAlign w:val="center"/>
          </w:tcPr>
          <w:p w14:paraId="13C82573" w14:textId="0954CFE6" w:rsidR="50FEDDD4" w:rsidRPr="00ED7C2F" w:rsidRDefault="50FEDDD4" w:rsidP="0020362A">
            <w:pPr>
              <w:pStyle w:val="Tabletext"/>
              <w:jc w:val="center"/>
              <w:rPr>
                <w:b/>
                <w:bCs/>
              </w:rPr>
            </w:pPr>
            <w:r w:rsidRPr="00ED7C2F">
              <w:rPr>
                <w:b/>
                <w:bCs/>
              </w:rPr>
              <w:t>3-year actions</w:t>
            </w:r>
          </w:p>
        </w:tc>
        <w:tc>
          <w:tcPr>
            <w:tcW w:w="1040" w:type="pct"/>
            <w:shd w:val="clear" w:color="auto" w:fill="D9D9D9" w:themeFill="background1" w:themeFillShade="D9"/>
            <w:vAlign w:val="center"/>
          </w:tcPr>
          <w:p w14:paraId="43DA33F0" w14:textId="6170F324" w:rsidR="50FEDDD4" w:rsidRPr="00ED7C2F" w:rsidRDefault="50FEDDD4" w:rsidP="0020362A">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4B7CCE7C" w14:textId="686078E6" w:rsidR="50FEDDD4" w:rsidRPr="00ED7C2F" w:rsidRDefault="50FEDDD4" w:rsidP="0020362A">
            <w:pPr>
              <w:pStyle w:val="Tabletext"/>
              <w:jc w:val="center"/>
              <w:rPr>
                <w:b/>
                <w:bCs/>
              </w:rPr>
            </w:pPr>
            <w:r w:rsidRPr="00ED7C2F">
              <w:rPr>
                <w:b/>
                <w:bCs/>
              </w:rPr>
              <w:t>Lead</w:t>
            </w:r>
          </w:p>
        </w:tc>
      </w:tr>
      <w:tr w:rsidR="00096C5D" w:rsidRPr="00ED7C2F" w14:paraId="70B04F09" w14:textId="77777777" w:rsidTr="000F184F">
        <w:trPr>
          <w:trHeight w:val="300"/>
        </w:trPr>
        <w:tc>
          <w:tcPr>
            <w:tcW w:w="1008" w:type="pct"/>
            <w:shd w:val="clear" w:color="auto" w:fill="D9D9D9" w:themeFill="background1" w:themeFillShade="D9"/>
          </w:tcPr>
          <w:p w14:paraId="0B2C0592" w14:textId="08088C25" w:rsidR="00096C5D" w:rsidRPr="00ED7C2F" w:rsidRDefault="00C63F71" w:rsidP="0020362A">
            <w:pPr>
              <w:pStyle w:val="Tabletext"/>
              <w:rPr>
                <w:b/>
                <w:bCs/>
              </w:rPr>
            </w:pPr>
            <w:r w:rsidRPr="00C63F71">
              <w:rPr>
                <w:b/>
                <w:bCs/>
              </w:rPr>
              <w:t>Work with housing associations and partners to increase rental availability locally.</w:t>
            </w:r>
          </w:p>
        </w:tc>
        <w:tc>
          <w:tcPr>
            <w:tcW w:w="1008" w:type="pct"/>
          </w:tcPr>
          <w:p w14:paraId="55D4FE97" w14:textId="46950202" w:rsidR="00096C5D" w:rsidRPr="00ED7C2F" w:rsidRDefault="00C63F71" w:rsidP="0020362A">
            <w:pPr>
              <w:pStyle w:val="Tabletext"/>
            </w:pPr>
            <w:r w:rsidRPr="4E3B7F7B">
              <w:rPr>
                <w:rFonts w:eastAsia="Arial"/>
                <w:color w:val="000000" w:themeColor="text1"/>
              </w:rPr>
              <w:t>More families in safe, clean, warm and well-maintained homes.</w:t>
            </w:r>
          </w:p>
        </w:tc>
        <w:tc>
          <w:tcPr>
            <w:tcW w:w="935" w:type="pct"/>
          </w:tcPr>
          <w:p w14:paraId="3CDF76DB" w14:textId="790E8E91" w:rsidR="00096C5D" w:rsidRPr="00ED7C2F" w:rsidRDefault="00C63F71" w:rsidP="0020362A">
            <w:pPr>
              <w:pStyle w:val="Tabletext"/>
            </w:pPr>
            <w:r w:rsidRPr="4E3B7F7B">
              <w:rPr>
                <w:rFonts w:eastAsia="Arial"/>
                <w:color w:val="000000" w:themeColor="text1"/>
              </w:rPr>
              <w:t>Families taking ownership over maintaining their own homes – learning how to do this and where to find support when they need to.</w:t>
            </w:r>
          </w:p>
        </w:tc>
        <w:tc>
          <w:tcPr>
            <w:tcW w:w="1040" w:type="pct"/>
          </w:tcPr>
          <w:p w14:paraId="6FC4D2ED" w14:textId="7820C2B9" w:rsidR="00096C5D" w:rsidRPr="00ED7C2F" w:rsidRDefault="00C63F71" w:rsidP="0020362A">
            <w:pPr>
              <w:pStyle w:val="Tabletext"/>
            </w:pPr>
            <w:r w:rsidRPr="265CD42F">
              <w:rPr>
                <w:rFonts w:eastAsia="Arial"/>
              </w:rPr>
              <w:t>Consistently healthy housing standards and empowered tenants.</w:t>
            </w:r>
          </w:p>
        </w:tc>
        <w:tc>
          <w:tcPr>
            <w:tcW w:w="1008" w:type="pct"/>
          </w:tcPr>
          <w:p w14:paraId="4BD89278" w14:textId="762EB023" w:rsidR="00096C5D" w:rsidRPr="00ED7C2F" w:rsidRDefault="00096C5D" w:rsidP="0020362A">
            <w:pPr>
              <w:pStyle w:val="Tabletext"/>
            </w:pPr>
          </w:p>
        </w:tc>
      </w:tr>
      <w:tr w:rsidR="50FEDDD4" w:rsidRPr="00ED7C2F" w14:paraId="08DEB3CE" w14:textId="77777777" w:rsidTr="000F184F">
        <w:trPr>
          <w:trHeight w:val="300"/>
        </w:trPr>
        <w:tc>
          <w:tcPr>
            <w:tcW w:w="1008" w:type="pct"/>
            <w:shd w:val="clear" w:color="auto" w:fill="D9D9D9" w:themeFill="background1" w:themeFillShade="D9"/>
          </w:tcPr>
          <w:p w14:paraId="556A9CD1" w14:textId="4E1DDFD7" w:rsidR="50FEDDD4" w:rsidRPr="00ED7C2F" w:rsidRDefault="00C63F71" w:rsidP="0020362A">
            <w:pPr>
              <w:pStyle w:val="Tabletext"/>
              <w:rPr>
                <w:b/>
                <w:bCs/>
              </w:rPr>
            </w:pPr>
            <w:r w:rsidRPr="00C63F71">
              <w:rPr>
                <w:b/>
                <w:bCs/>
              </w:rPr>
              <w:t>Deliver regular on</w:t>
            </w:r>
            <w:r w:rsidRPr="00C63F71">
              <w:rPr>
                <w:rFonts w:ascii="Cambria Math" w:hAnsi="Cambria Math" w:cs="Cambria Math"/>
                <w:b/>
                <w:bCs/>
              </w:rPr>
              <w:t>‑</w:t>
            </w:r>
            <w:r w:rsidRPr="00C63F71">
              <w:rPr>
                <w:b/>
                <w:bCs/>
              </w:rPr>
              <w:t>estate Housing Clinics (e.g. ADC Housing, Citizens Advice, NEA, Severn Trent, Nottingham Law Centre).</w:t>
            </w:r>
          </w:p>
        </w:tc>
        <w:tc>
          <w:tcPr>
            <w:tcW w:w="1008" w:type="pct"/>
          </w:tcPr>
          <w:p w14:paraId="66A314B1" w14:textId="33401D7B" w:rsidR="50FEDDD4" w:rsidRPr="00ED7C2F" w:rsidRDefault="00C63F71" w:rsidP="0020362A">
            <w:pPr>
              <w:pStyle w:val="Tabletext"/>
              <w:rPr>
                <w:rFonts w:eastAsia="Arial"/>
              </w:rPr>
            </w:pPr>
            <w:r w:rsidRPr="265CD42F">
              <w:rPr>
                <w:rFonts w:eastAsia="Arial"/>
              </w:rPr>
              <w:t xml:space="preserve">Launch </w:t>
            </w:r>
            <w:r w:rsidRPr="265CD42F">
              <w:rPr>
                <w:rFonts w:eastAsia="Arial"/>
                <w:b/>
                <w:bCs/>
              </w:rPr>
              <w:t>Housing Clinics</w:t>
            </w:r>
            <w:r w:rsidRPr="265CD42F">
              <w:rPr>
                <w:rFonts w:eastAsia="Arial"/>
              </w:rPr>
              <w:t xml:space="preserve"> schedule and communications (include water/energy debt, repairs routes).</w:t>
            </w:r>
          </w:p>
        </w:tc>
        <w:tc>
          <w:tcPr>
            <w:tcW w:w="935" w:type="pct"/>
          </w:tcPr>
          <w:p w14:paraId="6FEDBF56" w14:textId="4700B090" w:rsidR="50FEDDD4" w:rsidRPr="00ED7C2F" w:rsidRDefault="00C63F71" w:rsidP="0020362A">
            <w:pPr>
              <w:pStyle w:val="Tabletext"/>
            </w:pPr>
            <w:r w:rsidRPr="265CD42F">
              <w:rPr>
                <w:rFonts w:eastAsia="Arial"/>
              </w:rPr>
              <w:t>Maintain quarterly clinics, manage housing concerns and track resolutions and time</w:t>
            </w:r>
            <w:r>
              <w:rPr>
                <w:rFonts w:eastAsia="Arial"/>
              </w:rPr>
              <w:t xml:space="preserve"> </w:t>
            </w:r>
            <w:r w:rsidRPr="265CD42F">
              <w:rPr>
                <w:rFonts w:eastAsia="Arial"/>
              </w:rPr>
              <w:t>to</w:t>
            </w:r>
            <w:r>
              <w:rPr>
                <w:rFonts w:eastAsia="Arial"/>
              </w:rPr>
              <w:t xml:space="preserve"> </w:t>
            </w:r>
            <w:r w:rsidRPr="265CD42F">
              <w:rPr>
                <w:rFonts w:eastAsia="Arial"/>
              </w:rPr>
              <w:t>fix.</w:t>
            </w:r>
          </w:p>
        </w:tc>
        <w:tc>
          <w:tcPr>
            <w:tcW w:w="1040" w:type="pct"/>
          </w:tcPr>
          <w:p w14:paraId="20BF9193" w14:textId="77777777" w:rsidR="00C63F71" w:rsidRDefault="00C63F71" w:rsidP="00C63F71">
            <w:pPr>
              <w:spacing w:line="252" w:lineRule="auto"/>
              <w:rPr>
                <w:rFonts w:eastAsia="Arial" w:cs="Arial"/>
                <w:szCs w:val="24"/>
              </w:rPr>
            </w:pPr>
            <w:r w:rsidRPr="265CD42F">
              <w:rPr>
                <w:rFonts w:eastAsia="Arial" w:cs="Arial"/>
                <w:szCs w:val="24"/>
              </w:rPr>
              <w:t>Clearer pathways; earlier reporting; first installations of preventative measures.</w:t>
            </w:r>
          </w:p>
          <w:p w14:paraId="70407583" w14:textId="77777777" w:rsidR="00C63F71" w:rsidRDefault="00C63F71" w:rsidP="00C63F71">
            <w:pPr>
              <w:spacing w:before="0" w:after="0"/>
            </w:pPr>
          </w:p>
          <w:p w14:paraId="7F3DEB69" w14:textId="73E91CDF" w:rsidR="50FEDDD4" w:rsidRPr="00ED7C2F" w:rsidRDefault="00C63F71" w:rsidP="00C63F71">
            <w:pPr>
              <w:pStyle w:val="Tabletext"/>
            </w:pPr>
            <w:r w:rsidRPr="265CD42F">
              <w:rPr>
                <w:rFonts w:eastAsia="Arial"/>
              </w:rPr>
              <w:t>Improved resident knowledge.</w:t>
            </w:r>
          </w:p>
        </w:tc>
        <w:tc>
          <w:tcPr>
            <w:tcW w:w="1008" w:type="pct"/>
          </w:tcPr>
          <w:p w14:paraId="60AC9177" w14:textId="4C464557" w:rsidR="50FEDDD4" w:rsidRPr="00ED7C2F" w:rsidRDefault="50FEDDD4" w:rsidP="0020362A">
            <w:pPr>
              <w:pStyle w:val="Tabletext"/>
            </w:pPr>
          </w:p>
        </w:tc>
      </w:tr>
      <w:tr w:rsidR="00C63F71" w:rsidRPr="00ED7C2F" w14:paraId="30C1DB5E" w14:textId="77777777" w:rsidTr="000F184F">
        <w:trPr>
          <w:trHeight w:val="300"/>
        </w:trPr>
        <w:tc>
          <w:tcPr>
            <w:tcW w:w="1008" w:type="pct"/>
            <w:shd w:val="clear" w:color="auto" w:fill="D9D9D9" w:themeFill="background1" w:themeFillShade="D9"/>
          </w:tcPr>
          <w:p w14:paraId="67DFE2D3" w14:textId="57F913AA" w:rsidR="00C63F71" w:rsidRPr="00C63F71" w:rsidRDefault="00C63F71" w:rsidP="0020362A">
            <w:pPr>
              <w:pStyle w:val="Tabletext"/>
              <w:rPr>
                <w:b/>
                <w:bCs/>
              </w:rPr>
            </w:pPr>
            <w:r w:rsidRPr="00C63F71">
              <w:rPr>
                <w:b/>
                <w:bCs/>
              </w:rPr>
              <w:t>Raise awareness on healthy homes and act on damp &amp; mould (NEA sessions, Housing Ombudsman spotlight, Green Doctor).</w:t>
            </w:r>
          </w:p>
        </w:tc>
        <w:tc>
          <w:tcPr>
            <w:tcW w:w="1008" w:type="pct"/>
          </w:tcPr>
          <w:p w14:paraId="130DA17B" w14:textId="555A3FD9" w:rsidR="00C63F71" w:rsidRPr="265CD42F" w:rsidRDefault="00C63F71" w:rsidP="0020362A">
            <w:pPr>
              <w:pStyle w:val="Tabletext"/>
              <w:rPr>
                <w:rFonts w:eastAsia="Arial"/>
              </w:rPr>
            </w:pPr>
            <w:r w:rsidRPr="265CD42F">
              <w:rPr>
                <w:rFonts w:eastAsia="Arial"/>
              </w:rPr>
              <w:t xml:space="preserve">Pilot </w:t>
            </w:r>
            <w:r w:rsidRPr="265CD42F">
              <w:rPr>
                <w:rFonts w:eastAsia="Arial"/>
                <w:b/>
                <w:bCs/>
              </w:rPr>
              <w:t>moisture‑detection fans</w:t>
            </w:r>
            <w:r w:rsidRPr="265CD42F">
              <w:rPr>
                <w:rFonts w:eastAsia="Arial"/>
              </w:rPr>
              <w:t xml:space="preserve"> and staff training; run </w:t>
            </w:r>
            <w:r w:rsidRPr="265CD42F">
              <w:rPr>
                <w:rFonts w:eastAsia="Arial"/>
                <w:b/>
                <w:bCs/>
              </w:rPr>
              <w:t>Warm Homes Healthy Futures</w:t>
            </w:r>
            <w:r w:rsidRPr="265CD42F">
              <w:rPr>
                <w:rFonts w:eastAsia="Arial"/>
              </w:rPr>
              <w:t xml:space="preserve"> referrals.</w:t>
            </w:r>
          </w:p>
        </w:tc>
        <w:tc>
          <w:tcPr>
            <w:tcW w:w="935" w:type="pct"/>
          </w:tcPr>
          <w:p w14:paraId="0CF8A395" w14:textId="1BDDD549" w:rsidR="00C63F71" w:rsidRPr="265CD42F" w:rsidRDefault="00C63F71" w:rsidP="0020362A">
            <w:pPr>
              <w:pStyle w:val="Tabletext"/>
              <w:rPr>
                <w:rFonts w:eastAsia="Arial"/>
              </w:rPr>
            </w:pPr>
            <w:r w:rsidRPr="265CD42F">
              <w:rPr>
                <w:rFonts w:eastAsia="Arial"/>
              </w:rPr>
              <w:t xml:space="preserve">Damp/mould education with </w:t>
            </w:r>
            <w:r w:rsidRPr="265CD42F">
              <w:rPr>
                <w:rFonts w:eastAsia="Arial"/>
                <w:b/>
                <w:bCs/>
              </w:rPr>
              <w:t>Ombudsman spotlight</w:t>
            </w:r>
            <w:r w:rsidRPr="265CD42F">
              <w:rPr>
                <w:rFonts w:eastAsia="Arial"/>
              </w:rPr>
              <w:t xml:space="preserve"> sessions.</w:t>
            </w:r>
          </w:p>
        </w:tc>
        <w:tc>
          <w:tcPr>
            <w:tcW w:w="1040" w:type="pct"/>
          </w:tcPr>
          <w:p w14:paraId="767FAE44" w14:textId="77777777" w:rsidR="00C63F71" w:rsidRDefault="00C63F71" w:rsidP="00C63F71">
            <w:pPr>
              <w:spacing w:line="252" w:lineRule="auto"/>
              <w:rPr>
                <w:rFonts w:eastAsia="Arial" w:cs="Arial"/>
                <w:szCs w:val="24"/>
              </w:rPr>
            </w:pPr>
            <w:r w:rsidRPr="265CD42F">
              <w:rPr>
                <w:rFonts w:eastAsia="Arial" w:cs="Arial"/>
                <w:szCs w:val="24"/>
              </w:rPr>
              <w:t>First installations of preventative measures.</w:t>
            </w:r>
          </w:p>
          <w:p w14:paraId="1B4D57D9" w14:textId="77777777" w:rsidR="00C63F71" w:rsidRDefault="00C63F71" w:rsidP="00C63F71">
            <w:pPr>
              <w:spacing w:line="252" w:lineRule="auto"/>
              <w:rPr>
                <w:rFonts w:eastAsia="Arial" w:cs="Arial"/>
                <w:szCs w:val="24"/>
              </w:rPr>
            </w:pPr>
          </w:p>
          <w:p w14:paraId="012FDE1A" w14:textId="77777777" w:rsidR="00C63F71" w:rsidRDefault="00C63F71" w:rsidP="00C63F71">
            <w:pPr>
              <w:spacing w:line="252" w:lineRule="auto"/>
              <w:rPr>
                <w:rFonts w:eastAsia="Arial" w:cs="Arial"/>
                <w:szCs w:val="24"/>
              </w:rPr>
            </w:pPr>
            <w:r w:rsidRPr="265CD42F">
              <w:rPr>
                <w:rFonts w:eastAsia="Arial" w:cs="Arial"/>
                <w:szCs w:val="24"/>
              </w:rPr>
              <w:t>Fewer repeat damp/mould cases.</w:t>
            </w:r>
          </w:p>
          <w:p w14:paraId="24683CC0" w14:textId="77777777" w:rsidR="00C63F71" w:rsidRDefault="00C63F71" w:rsidP="00C63F71"/>
          <w:p w14:paraId="39A851F0" w14:textId="4DEF5928" w:rsidR="00C63F71" w:rsidRPr="265CD42F" w:rsidRDefault="00C63F71" w:rsidP="00C63F71">
            <w:pPr>
              <w:spacing w:before="0" w:after="0" w:line="252" w:lineRule="auto"/>
              <w:rPr>
                <w:rFonts w:eastAsia="Arial" w:cs="Arial"/>
                <w:szCs w:val="24"/>
              </w:rPr>
            </w:pPr>
            <w:r w:rsidRPr="3A57F19C">
              <w:rPr>
                <w:rFonts w:eastAsia="Arial" w:cs="Arial"/>
                <w:szCs w:val="24"/>
              </w:rPr>
              <w:t>Improved resident knowledge.</w:t>
            </w:r>
          </w:p>
        </w:tc>
        <w:tc>
          <w:tcPr>
            <w:tcW w:w="1008" w:type="pct"/>
          </w:tcPr>
          <w:p w14:paraId="095C309E" w14:textId="77777777" w:rsidR="00C63F71" w:rsidRPr="00ED7C2F" w:rsidRDefault="00C63F71" w:rsidP="0020362A">
            <w:pPr>
              <w:pStyle w:val="Tabletext"/>
            </w:pPr>
          </w:p>
        </w:tc>
      </w:tr>
      <w:tr w:rsidR="00C63F71" w:rsidRPr="00ED7C2F" w14:paraId="7BBE095D" w14:textId="77777777" w:rsidTr="000F184F">
        <w:trPr>
          <w:trHeight w:val="300"/>
        </w:trPr>
        <w:tc>
          <w:tcPr>
            <w:tcW w:w="1008" w:type="pct"/>
            <w:shd w:val="clear" w:color="auto" w:fill="D9D9D9" w:themeFill="background1" w:themeFillShade="D9"/>
          </w:tcPr>
          <w:p w14:paraId="616E189C" w14:textId="289A8868" w:rsidR="00C63F71" w:rsidRPr="00C63F71" w:rsidRDefault="00C63F71" w:rsidP="0020362A">
            <w:pPr>
              <w:pStyle w:val="Tabletext"/>
              <w:rPr>
                <w:b/>
                <w:bCs/>
              </w:rPr>
            </w:pPr>
            <w:r w:rsidRPr="00C63F71">
              <w:rPr>
                <w:b/>
                <w:bCs/>
              </w:rPr>
              <w:t>Promote smoke</w:t>
            </w:r>
            <w:r w:rsidRPr="00C63F71">
              <w:rPr>
                <w:rFonts w:ascii="Cambria Math" w:hAnsi="Cambria Math" w:cs="Cambria Math"/>
                <w:b/>
                <w:bCs/>
              </w:rPr>
              <w:t>‑</w:t>
            </w:r>
            <w:r w:rsidRPr="00C63F71">
              <w:rPr>
                <w:b/>
                <w:bCs/>
              </w:rPr>
              <w:t>free homes education (Your Health Notts/ABL/Health Visitors/Schools).</w:t>
            </w:r>
          </w:p>
        </w:tc>
        <w:tc>
          <w:tcPr>
            <w:tcW w:w="1008" w:type="pct"/>
          </w:tcPr>
          <w:p w14:paraId="57B2FDD3" w14:textId="0E97991D" w:rsidR="00C63F71" w:rsidRPr="265CD42F" w:rsidRDefault="00C63F71" w:rsidP="0020362A">
            <w:pPr>
              <w:pStyle w:val="Tabletext"/>
              <w:rPr>
                <w:rFonts w:eastAsia="Arial"/>
              </w:rPr>
            </w:pPr>
            <w:r w:rsidRPr="265CD42F">
              <w:rPr>
                <w:rFonts w:eastAsia="Arial"/>
              </w:rPr>
              <w:t xml:space="preserve">Deliver local </w:t>
            </w:r>
            <w:r w:rsidRPr="265CD42F">
              <w:rPr>
                <w:rFonts w:eastAsia="Arial"/>
                <w:b/>
                <w:bCs/>
              </w:rPr>
              <w:t>Stop Smoking</w:t>
            </w:r>
            <w:r w:rsidRPr="265CD42F">
              <w:rPr>
                <w:rFonts w:eastAsia="Arial"/>
              </w:rPr>
              <w:t xml:space="preserve"> (including pregnancy) referrals and school workshops.</w:t>
            </w:r>
          </w:p>
        </w:tc>
        <w:tc>
          <w:tcPr>
            <w:tcW w:w="935" w:type="pct"/>
          </w:tcPr>
          <w:p w14:paraId="08C069BD" w14:textId="51CCDC2D" w:rsidR="00C63F71" w:rsidRPr="265CD42F" w:rsidRDefault="00EF0385" w:rsidP="0020362A">
            <w:pPr>
              <w:pStyle w:val="Tabletext"/>
              <w:rPr>
                <w:rFonts w:eastAsia="Arial"/>
              </w:rPr>
            </w:pPr>
            <w:r w:rsidRPr="4E3B7F7B">
              <w:rPr>
                <w:rFonts w:eastAsia="Arial"/>
                <w:color w:val="000000" w:themeColor="text1"/>
              </w:rPr>
              <w:t>Decreased rates of smoking in homes.</w:t>
            </w:r>
          </w:p>
        </w:tc>
        <w:tc>
          <w:tcPr>
            <w:tcW w:w="1040" w:type="pct"/>
          </w:tcPr>
          <w:p w14:paraId="58A52238" w14:textId="268CD240" w:rsidR="00C63F71" w:rsidRPr="265CD42F" w:rsidRDefault="00EF0385" w:rsidP="00EF0385">
            <w:pPr>
              <w:spacing w:before="0" w:after="0" w:line="252" w:lineRule="auto"/>
              <w:rPr>
                <w:rFonts w:eastAsia="Arial" w:cs="Arial"/>
                <w:szCs w:val="24"/>
              </w:rPr>
            </w:pPr>
            <w:r w:rsidRPr="265CD42F">
              <w:rPr>
                <w:rFonts w:eastAsia="Arial" w:cs="Arial"/>
                <w:szCs w:val="24"/>
              </w:rPr>
              <w:t>Reduced second‑hand smoke exposure at home.</w:t>
            </w:r>
          </w:p>
        </w:tc>
        <w:tc>
          <w:tcPr>
            <w:tcW w:w="1008" w:type="pct"/>
          </w:tcPr>
          <w:p w14:paraId="521E9EC7" w14:textId="77777777" w:rsidR="00C63F71" w:rsidRPr="00ED7C2F" w:rsidRDefault="00C63F71" w:rsidP="0020362A">
            <w:pPr>
              <w:pStyle w:val="Tabletext"/>
            </w:pPr>
          </w:p>
        </w:tc>
      </w:tr>
    </w:tbl>
    <w:p w14:paraId="5A830450" w14:textId="4C1FAAC7" w:rsidR="00EF0385" w:rsidRDefault="00EF0385" w:rsidP="000F184F">
      <w:r>
        <w:br w:type="page"/>
      </w:r>
    </w:p>
    <w:p w14:paraId="39DF2F22" w14:textId="69540782" w:rsidR="00FC04C4" w:rsidRPr="00ED7C2F" w:rsidRDefault="000F184F" w:rsidP="000F184F">
      <w:pPr>
        <w:pStyle w:val="boxedheading3"/>
      </w:pPr>
      <w:r w:rsidRPr="00ED7C2F">
        <w:t>Money and Resources</w:t>
      </w:r>
    </w:p>
    <w:p w14:paraId="6E3B7623" w14:textId="77777777" w:rsidR="000F184F" w:rsidRPr="00ED7C2F" w:rsidRDefault="000F184F" w:rsidP="000F184F">
      <w:pPr>
        <w:pStyle w:val="Heading3"/>
      </w:pPr>
      <w:r w:rsidRPr="00ED7C2F">
        <w:t>10-year vision:</w:t>
      </w:r>
    </w:p>
    <w:p w14:paraId="5DF8E290" w14:textId="56C906EF" w:rsidR="00FC04C4" w:rsidRPr="00ED7C2F" w:rsidRDefault="00EF0385" w:rsidP="000F184F">
      <w:r w:rsidRPr="265CD42F">
        <w:rPr>
          <w:rFonts w:eastAsia="Arial" w:cs="Arial"/>
          <w:szCs w:val="24"/>
        </w:rPr>
        <w:t>Households experience less financial stress through early support, simple routes to help, and practical education — especially for families and young people.</w:t>
      </w:r>
    </w:p>
    <w:p w14:paraId="19587E37" w14:textId="4B3E0FED" w:rsidR="000F184F" w:rsidRPr="00ED7C2F" w:rsidRDefault="000F184F" w:rsidP="000F184F">
      <w:pPr>
        <w:pStyle w:val="Heading3"/>
      </w:pPr>
      <w:r w:rsidRPr="00ED7C2F">
        <w:t>Focus areas and themes:</w:t>
      </w:r>
    </w:p>
    <w:p w14:paraId="39D57EB3" w14:textId="6695139D" w:rsidR="00FC04C4" w:rsidRPr="00ED7C2F" w:rsidRDefault="00EF0385" w:rsidP="000F184F">
      <w:r w:rsidRPr="265CD42F">
        <w:rPr>
          <w:rFonts w:eastAsia="Arial" w:cs="Arial"/>
          <w:szCs w:val="24"/>
        </w:rPr>
        <w:t xml:space="preserve">Early advice, financial capability, and strong partner communications. </w:t>
      </w:r>
      <w:r w:rsidRPr="265CD42F">
        <w:rPr>
          <w:rFonts w:eastAsia="Arial" w:cs="Arial"/>
          <w:i/>
          <w:iCs/>
          <w:szCs w:val="24"/>
        </w:rPr>
        <w:t>Money Confidence &amp; Early Help</w:t>
      </w:r>
      <w:r w:rsidRPr="265CD42F">
        <w:rPr>
          <w:rFonts w:eastAsia="Arial" w:cs="Arial"/>
          <w:szCs w:val="24"/>
        </w:rPr>
        <w:t xml:space="preserve"> — reduce crisis by making support visible and accessible.</w:t>
      </w:r>
    </w:p>
    <w:tbl>
      <w:tblPr>
        <w:tblStyle w:val="TableGrid"/>
        <w:tblW w:w="5000" w:type="pct"/>
        <w:tblLook w:val="04A0" w:firstRow="1" w:lastRow="0" w:firstColumn="1" w:lastColumn="0" w:noHBand="0" w:noVBand="1"/>
      </w:tblPr>
      <w:tblGrid>
        <w:gridCol w:w="3108"/>
        <w:gridCol w:w="3108"/>
        <w:gridCol w:w="3136"/>
        <w:gridCol w:w="3260"/>
        <w:gridCol w:w="2802"/>
      </w:tblGrid>
      <w:tr w:rsidR="50FEDDD4" w:rsidRPr="00ED7C2F" w14:paraId="33C6FF7D" w14:textId="77777777" w:rsidTr="00FA285B">
        <w:trPr>
          <w:trHeight w:val="567"/>
        </w:trPr>
        <w:tc>
          <w:tcPr>
            <w:tcW w:w="1008" w:type="pct"/>
            <w:shd w:val="clear" w:color="auto" w:fill="D9D9D9" w:themeFill="background1" w:themeFillShade="D9"/>
            <w:vAlign w:val="center"/>
          </w:tcPr>
          <w:p w14:paraId="1605C6F9" w14:textId="2A3A4554" w:rsidR="50FEDDD4" w:rsidRPr="00ED7C2F" w:rsidRDefault="50FEDDD4" w:rsidP="00FA285B">
            <w:pPr>
              <w:pStyle w:val="Tabletext"/>
              <w:jc w:val="center"/>
              <w:rPr>
                <w:b/>
                <w:bCs/>
              </w:rPr>
            </w:pPr>
            <w:r w:rsidRPr="00ED7C2F">
              <w:rPr>
                <w:b/>
                <w:bCs/>
              </w:rPr>
              <w:t>Objective</w:t>
            </w:r>
          </w:p>
        </w:tc>
        <w:tc>
          <w:tcPr>
            <w:tcW w:w="1008" w:type="pct"/>
            <w:shd w:val="clear" w:color="auto" w:fill="D9D9D9" w:themeFill="background1" w:themeFillShade="D9"/>
            <w:vAlign w:val="center"/>
          </w:tcPr>
          <w:p w14:paraId="3666BF23" w14:textId="5F0C696E" w:rsidR="50FEDDD4" w:rsidRPr="00ED7C2F" w:rsidRDefault="50FEDDD4" w:rsidP="00FA285B">
            <w:pPr>
              <w:pStyle w:val="Tabletext"/>
              <w:jc w:val="center"/>
              <w:rPr>
                <w:b/>
                <w:bCs/>
              </w:rPr>
            </w:pPr>
            <w:r w:rsidRPr="00ED7C2F">
              <w:rPr>
                <w:b/>
                <w:bCs/>
              </w:rPr>
              <w:t>1-year actions</w:t>
            </w:r>
          </w:p>
        </w:tc>
        <w:tc>
          <w:tcPr>
            <w:tcW w:w="1017" w:type="pct"/>
            <w:shd w:val="clear" w:color="auto" w:fill="D9D9D9" w:themeFill="background1" w:themeFillShade="D9"/>
            <w:vAlign w:val="center"/>
          </w:tcPr>
          <w:p w14:paraId="116578A6" w14:textId="0954CFE6" w:rsidR="50FEDDD4" w:rsidRPr="00ED7C2F" w:rsidRDefault="50FEDDD4" w:rsidP="00FA285B">
            <w:pPr>
              <w:pStyle w:val="Tabletext"/>
              <w:jc w:val="center"/>
              <w:rPr>
                <w:b/>
                <w:bCs/>
              </w:rPr>
            </w:pPr>
            <w:r w:rsidRPr="00ED7C2F">
              <w:rPr>
                <w:b/>
                <w:bCs/>
              </w:rPr>
              <w:t>3-year actions</w:t>
            </w:r>
          </w:p>
        </w:tc>
        <w:tc>
          <w:tcPr>
            <w:tcW w:w="1057" w:type="pct"/>
            <w:shd w:val="clear" w:color="auto" w:fill="D9D9D9" w:themeFill="background1" w:themeFillShade="D9"/>
            <w:vAlign w:val="center"/>
          </w:tcPr>
          <w:p w14:paraId="373A4C44" w14:textId="6170F324" w:rsidR="50FEDDD4" w:rsidRPr="00ED7C2F" w:rsidRDefault="50FEDDD4" w:rsidP="00FA285B">
            <w:pPr>
              <w:pStyle w:val="Tabletext"/>
              <w:jc w:val="center"/>
              <w:rPr>
                <w:b/>
                <w:bCs/>
              </w:rPr>
            </w:pPr>
            <w:r w:rsidRPr="00ED7C2F">
              <w:rPr>
                <w:b/>
                <w:bCs/>
              </w:rPr>
              <w:t>Expected Outcomes</w:t>
            </w:r>
          </w:p>
        </w:tc>
        <w:tc>
          <w:tcPr>
            <w:tcW w:w="909" w:type="pct"/>
            <w:shd w:val="clear" w:color="auto" w:fill="D9D9D9" w:themeFill="background1" w:themeFillShade="D9"/>
            <w:vAlign w:val="center"/>
          </w:tcPr>
          <w:p w14:paraId="7E4E4F21" w14:textId="7A359163" w:rsidR="50FEDDD4" w:rsidRPr="00ED7C2F" w:rsidRDefault="50FEDDD4" w:rsidP="00FA285B">
            <w:pPr>
              <w:pStyle w:val="Tabletext"/>
              <w:jc w:val="center"/>
              <w:rPr>
                <w:b/>
                <w:bCs/>
              </w:rPr>
            </w:pPr>
            <w:r w:rsidRPr="00ED7C2F">
              <w:rPr>
                <w:b/>
                <w:bCs/>
              </w:rPr>
              <w:t>Lead</w:t>
            </w:r>
          </w:p>
        </w:tc>
      </w:tr>
      <w:tr w:rsidR="50FEDDD4" w:rsidRPr="00ED7C2F" w14:paraId="4DDC62E3" w14:textId="77777777" w:rsidTr="00FA285B">
        <w:trPr>
          <w:trHeight w:val="300"/>
        </w:trPr>
        <w:tc>
          <w:tcPr>
            <w:tcW w:w="1008" w:type="pct"/>
            <w:shd w:val="clear" w:color="auto" w:fill="D9D9D9" w:themeFill="background1" w:themeFillShade="D9"/>
          </w:tcPr>
          <w:p w14:paraId="0C9CDEB1" w14:textId="47E16B1D" w:rsidR="50FEDDD4" w:rsidRPr="00ED7C2F" w:rsidRDefault="00EF0385" w:rsidP="0020362A">
            <w:pPr>
              <w:pStyle w:val="Tabletext"/>
              <w:rPr>
                <w:b/>
                <w:bCs/>
              </w:rPr>
            </w:pPr>
            <w:r w:rsidRPr="00EF0385">
              <w:rPr>
                <w:b/>
                <w:bCs/>
              </w:rPr>
              <w:t xml:space="preserve">Maintain and grow the </w:t>
            </w:r>
            <w:proofErr w:type="spellStart"/>
            <w:r w:rsidRPr="00EF0385">
              <w:rPr>
                <w:b/>
                <w:bCs/>
              </w:rPr>
              <w:t>Coxmoor</w:t>
            </w:r>
            <w:proofErr w:type="spellEnd"/>
            <w:r w:rsidRPr="00EF0385">
              <w:rPr>
                <w:b/>
                <w:bCs/>
              </w:rPr>
              <w:t xml:space="preserve"> Network News Update as the central “offer” to share with residents.</w:t>
            </w:r>
          </w:p>
        </w:tc>
        <w:tc>
          <w:tcPr>
            <w:tcW w:w="1008" w:type="pct"/>
          </w:tcPr>
          <w:p w14:paraId="1998E095" w14:textId="13B708BA" w:rsidR="50FEDDD4" w:rsidRPr="00ED7C2F" w:rsidRDefault="00EF0385" w:rsidP="0020362A">
            <w:pPr>
              <w:pStyle w:val="Tabletext"/>
              <w:rPr>
                <w:rFonts w:ascii="Aptos" w:hAnsi="Aptos" w:cs="Aptos"/>
              </w:rPr>
            </w:pPr>
            <w:r w:rsidRPr="265CD42F">
              <w:rPr>
                <w:rFonts w:eastAsia="Arial"/>
              </w:rPr>
              <w:t xml:space="preserve">Issue the </w:t>
            </w:r>
            <w:r w:rsidRPr="265CD42F">
              <w:rPr>
                <w:rFonts w:eastAsia="Arial"/>
                <w:b/>
                <w:bCs/>
              </w:rPr>
              <w:t>monthly News Update</w:t>
            </w:r>
            <w:r w:rsidRPr="265CD42F">
              <w:rPr>
                <w:rFonts w:eastAsia="Arial"/>
              </w:rPr>
              <w:t>; partners feed content (A‑Z of services, out‑of‑hours, events).</w:t>
            </w:r>
          </w:p>
        </w:tc>
        <w:tc>
          <w:tcPr>
            <w:tcW w:w="1017" w:type="pct"/>
          </w:tcPr>
          <w:p w14:paraId="518FD741" w14:textId="0CE42884" w:rsidR="50FEDDD4" w:rsidRPr="00ED7C2F" w:rsidRDefault="50FEDDD4" w:rsidP="0020362A">
            <w:pPr>
              <w:pStyle w:val="Tabletext"/>
            </w:pPr>
          </w:p>
        </w:tc>
        <w:tc>
          <w:tcPr>
            <w:tcW w:w="1057" w:type="pct"/>
          </w:tcPr>
          <w:p w14:paraId="7AC088B6" w14:textId="2DA70E91" w:rsidR="50FEDDD4" w:rsidRPr="00ED7C2F" w:rsidRDefault="00EF0385" w:rsidP="0020362A">
            <w:pPr>
              <w:pStyle w:val="Tabletext"/>
            </w:pPr>
            <w:r w:rsidRPr="265CD42F">
              <w:rPr>
                <w:rFonts w:eastAsia="Arial"/>
              </w:rPr>
              <w:t>Higher visibility of support.</w:t>
            </w:r>
          </w:p>
        </w:tc>
        <w:tc>
          <w:tcPr>
            <w:tcW w:w="909" w:type="pct"/>
          </w:tcPr>
          <w:p w14:paraId="7A074028" w14:textId="27F2F592" w:rsidR="50FEDDD4" w:rsidRPr="00ED7C2F" w:rsidRDefault="50FEDDD4" w:rsidP="0020362A">
            <w:pPr>
              <w:pStyle w:val="Tabletext"/>
            </w:pPr>
          </w:p>
        </w:tc>
      </w:tr>
      <w:tr w:rsidR="50FEDDD4" w:rsidRPr="00ED7C2F" w14:paraId="0E9178E2" w14:textId="77777777" w:rsidTr="00FA285B">
        <w:trPr>
          <w:trHeight w:val="300"/>
        </w:trPr>
        <w:tc>
          <w:tcPr>
            <w:tcW w:w="1008" w:type="pct"/>
            <w:shd w:val="clear" w:color="auto" w:fill="D9D9D9" w:themeFill="background1" w:themeFillShade="D9"/>
          </w:tcPr>
          <w:p w14:paraId="5677830F" w14:textId="41C8CCD7" w:rsidR="50FEDDD4" w:rsidRPr="00ED7C2F" w:rsidRDefault="00EF0385" w:rsidP="0020362A">
            <w:pPr>
              <w:pStyle w:val="Tabletext"/>
              <w:rPr>
                <w:b/>
                <w:bCs/>
              </w:rPr>
            </w:pPr>
            <w:r w:rsidRPr="00EF0385">
              <w:rPr>
                <w:b/>
                <w:bCs/>
              </w:rPr>
              <w:t>Provide face</w:t>
            </w:r>
            <w:r w:rsidRPr="00EF0385">
              <w:rPr>
                <w:rFonts w:ascii="Cambria Math" w:hAnsi="Cambria Math" w:cs="Cambria Math"/>
                <w:b/>
                <w:bCs/>
              </w:rPr>
              <w:t>‑</w:t>
            </w:r>
            <w:r w:rsidRPr="00EF0385">
              <w:rPr>
                <w:b/>
                <w:bCs/>
              </w:rPr>
              <w:t>to</w:t>
            </w:r>
            <w:r w:rsidRPr="00EF0385">
              <w:rPr>
                <w:rFonts w:ascii="Cambria Math" w:hAnsi="Cambria Math" w:cs="Cambria Math"/>
                <w:b/>
                <w:bCs/>
              </w:rPr>
              <w:t>‑</w:t>
            </w:r>
            <w:r w:rsidRPr="00EF0385">
              <w:rPr>
                <w:b/>
                <w:bCs/>
              </w:rPr>
              <w:t>face and virtual advice/drop</w:t>
            </w:r>
            <w:r w:rsidRPr="00EF0385">
              <w:rPr>
                <w:rFonts w:ascii="Cambria Math" w:hAnsi="Cambria Math" w:cs="Cambria Math"/>
                <w:b/>
                <w:bCs/>
              </w:rPr>
              <w:t>‑</w:t>
            </w:r>
            <w:r w:rsidRPr="00EF0385">
              <w:rPr>
                <w:b/>
                <w:bCs/>
              </w:rPr>
              <w:t>ins (e.g. Citizens Advice, Social Prescribers, Family Hubs).</w:t>
            </w:r>
          </w:p>
        </w:tc>
        <w:tc>
          <w:tcPr>
            <w:tcW w:w="1008" w:type="pct"/>
          </w:tcPr>
          <w:p w14:paraId="2D2CA237" w14:textId="76F6E8DB" w:rsidR="50FEDDD4" w:rsidRPr="00ED7C2F" w:rsidRDefault="00EF0385" w:rsidP="0020362A">
            <w:pPr>
              <w:pStyle w:val="Tabletext"/>
              <w:rPr>
                <w:rFonts w:eastAsia="Arial"/>
              </w:rPr>
            </w:pPr>
            <w:r w:rsidRPr="265CD42F">
              <w:rPr>
                <w:rFonts w:eastAsia="Arial"/>
              </w:rPr>
              <w:t xml:space="preserve">Schedule </w:t>
            </w:r>
            <w:r w:rsidRPr="265CD42F">
              <w:rPr>
                <w:rFonts w:eastAsia="Arial"/>
                <w:b/>
                <w:bCs/>
              </w:rPr>
              <w:t xml:space="preserve">Citizens Advice bus </w:t>
            </w:r>
            <w:r>
              <w:rPr>
                <w:rFonts w:eastAsia="Arial"/>
                <w:b/>
                <w:bCs/>
              </w:rPr>
              <w:t>and</w:t>
            </w:r>
            <w:r w:rsidRPr="265CD42F">
              <w:rPr>
                <w:rFonts w:eastAsia="Arial"/>
                <w:b/>
                <w:bCs/>
              </w:rPr>
              <w:t xml:space="preserve"> appointments</w:t>
            </w:r>
            <w:r w:rsidRPr="265CD42F">
              <w:rPr>
                <w:rFonts w:eastAsia="Arial"/>
              </w:rPr>
              <w:t>; NEA helpline and community sessions; Social Prescriber referral routes.</w:t>
            </w:r>
          </w:p>
        </w:tc>
        <w:tc>
          <w:tcPr>
            <w:tcW w:w="1017" w:type="pct"/>
          </w:tcPr>
          <w:p w14:paraId="32BBF9F7" w14:textId="55818A53" w:rsidR="50FEDDD4" w:rsidRPr="00ED7C2F" w:rsidRDefault="00EF0385" w:rsidP="0020362A">
            <w:pPr>
              <w:pStyle w:val="Tabletext"/>
            </w:pPr>
            <w:r w:rsidRPr="265CD42F">
              <w:rPr>
                <w:rFonts w:eastAsia="Arial"/>
              </w:rPr>
              <w:t xml:space="preserve">Regular </w:t>
            </w:r>
            <w:r w:rsidRPr="265CD42F">
              <w:rPr>
                <w:rFonts w:eastAsia="Arial"/>
                <w:b/>
                <w:bCs/>
              </w:rPr>
              <w:t>community events</w:t>
            </w:r>
            <w:r w:rsidRPr="265CD42F">
              <w:rPr>
                <w:rFonts w:eastAsia="Arial"/>
              </w:rPr>
              <w:t xml:space="preserve"> (health, finance, employment) delivered locally.</w:t>
            </w:r>
          </w:p>
        </w:tc>
        <w:tc>
          <w:tcPr>
            <w:tcW w:w="1057" w:type="pct"/>
          </w:tcPr>
          <w:p w14:paraId="49DA6ED7" w14:textId="77777777" w:rsidR="00EF0385" w:rsidRDefault="00EF0385" w:rsidP="00EF0385">
            <w:pPr>
              <w:spacing w:before="0" w:after="0" w:line="252" w:lineRule="auto"/>
              <w:rPr>
                <w:rFonts w:eastAsia="Arial" w:cs="Arial"/>
                <w:szCs w:val="24"/>
              </w:rPr>
            </w:pPr>
            <w:r w:rsidRPr="265CD42F">
              <w:rPr>
                <w:rFonts w:eastAsia="Arial" w:cs="Arial"/>
                <w:szCs w:val="24"/>
              </w:rPr>
              <w:t>More residents reach advice earlier.</w:t>
            </w:r>
          </w:p>
          <w:p w14:paraId="5BDB01B9" w14:textId="77777777" w:rsidR="00EF0385" w:rsidRPr="0086638B" w:rsidRDefault="00EF0385" w:rsidP="00EF0385">
            <w:pPr>
              <w:spacing w:before="0" w:after="0" w:line="252" w:lineRule="auto"/>
              <w:rPr>
                <w:rFonts w:eastAsia="Arial" w:cs="Arial"/>
                <w:szCs w:val="24"/>
              </w:rPr>
            </w:pPr>
            <w:r w:rsidRPr="265CD42F">
              <w:rPr>
                <w:rFonts w:eastAsia="Arial" w:cs="Arial"/>
                <w:szCs w:val="24"/>
              </w:rPr>
              <w:t>Reduced crisis presentations.</w:t>
            </w:r>
          </w:p>
          <w:p w14:paraId="0864765E" w14:textId="7BDE0B51" w:rsidR="50FEDDD4" w:rsidRPr="00ED7C2F" w:rsidRDefault="00EF0385" w:rsidP="00EF0385">
            <w:pPr>
              <w:pStyle w:val="Tabletext"/>
            </w:pPr>
            <w:r w:rsidRPr="265CD42F">
              <w:rPr>
                <w:rFonts w:eastAsia="Arial"/>
              </w:rPr>
              <w:t>Community‑normed financial capability and reliable early‑help pathways.</w:t>
            </w:r>
          </w:p>
        </w:tc>
        <w:tc>
          <w:tcPr>
            <w:tcW w:w="909" w:type="pct"/>
          </w:tcPr>
          <w:p w14:paraId="08D1B1C7" w14:textId="1240B3DA" w:rsidR="50FEDDD4" w:rsidRPr="00ED7C2F" w:rsidRDefault="50FEDDD4" w:rsidP="0020362A">
            <w:pPr>
              <w:pStyle w:val="Tabletext"/>
            </w:pPr>
          </w:p>
        </w:tc>
      </w:tr>
      <w:tr w:rsidR="50FEDDD4" w:rsidRPr="00ED7C2F" w14:paraId="413E7139" w14:textId="77777777" w:rsidTr="00FA285B">
        <w:trPr>
          <w:trHeight w:val="300"/>
        </w:trPr>
        <w:tc>
          <w:tcPr>
            <w:tcW w:w="1008" w:type="pct"/>
            <w:shd w:val="clear" w:color="auto" w:fill="D9D9D9" w:themeFill="background1" w:themeFillShade="D9"/>
          </w:tcPr>
          <w:p w14:paraId="4F96E102" w14:textId="061BB82A" w:rsidR="50FEDDD4" w:rsidRPr="00ED7C2F" w:rsidRDefault="00EF0385" w:rsidP="0020362A">
            <w:pPr>
              <w:pStyle w:val="Tabletext"/>
              <w:rPr>
                <w:b/>
                <w:bCs/>
              </w:rPr>
            </w:pPr>
            <w:r w:rsidRPr="00EF0385">
              <w:rPr>
                <w:b/>
                <w:bCs/>
              </w:rPr>
              <w:t>Help residents apply for funding (HSF, white goods, clothing, IT refurb) and improve digital skills for applications.</w:t>
            </w:r>
          </w:p>
        </w:tc>
        <w:tc>
          <w:tcPr>
            <w:tcW w:w="1008" w:type="pct"/>
          </w:tcPr>
          <w:p w14:paraId="0604B2AF" w14:textId="1BD0B86B" w:rsidR="50FEDDD4" w:rsidRPr="00ED7C2F" w:rsidRDefault="00EF0385" w:rsidP="0020362A">
            <w:pPr>
              <w:pStyle w:val="Tabletext"/>
            </w:pPr>
            <w:r w:rsidRPr="265CD42F">
              <w:rPr>
                <w:rFonts w:eastAsia="Arial"/>
              </w:rPr>
              <w:t xml:space="preserve">Progress </w:t>
            </w:r>
            <w:proofErr w:type="spellStart"/>
            <w:r w:rsidRPr="265CD42F">
              <w:rPr>
                <w:rFonts w:eastAsia="Arial"/>
                <w:b/>
                <w:bCs/>
              </w:rPr>
              <w:t>ShareWear</w:t>
            </w:r>
            <w:proofErr w:type="spellEnd"/>
            <w:r w:rsidRPr="265CD42F">
              <w:rPr>
                <w:rFonts w:eastAsia="Arial"/>
              </w:rPr>
              <w:t xml:space="preserve"> referrals; scope local </w:t>
            </w:r>
            <w:r w:rsidRPr="265CD42F">
              <w:rPr>
                <w:rFonts w:eastAsia="Arial"/>
                <w:b/>
                <w:bCs/>
              </w:rPr>
              <w:t>clothes swap</w:t>
            </w:r>
            <w:r w:rsidRPr="265CD42F">
              <w:rPr>
                <w:rFonts w:eastAsia="Arial"/>
              </w:rPr>
              <w:t xml:space="preserve"> storage/venues.</w:t>
            </w:r>
          </w:p>
        </w:tc>
        <w:tc>
          <w:tcPr>
            <w:tcW w:w="1017" w:type="pct"/>
          </w:tcPr>
          <w:p w14:paraId="5C122379" w14:textId="77777777" w:rsidR="00EF0385" w:rsidRDefault="00EF0385" w:rsidP="00EF0385">
            <w:pPr>
              <w:spacing w:before="0" w:after="0"/>
              <w:rPr>
                <w:rFonts w:eastAsia="Arial" w:cs="Arial"/>
              </w:rPr>
            </w:pPr>
            <w:r w:rsidRPr="69841B90">
              <w:rPr>
                <w:rFonts w:eastAsia="Arial" w:cs="Arial"/>
              </w:rPr>
              <w:t>Broaden equipment/ digital support offers.</w:t>
            </w:r>
          </w:p>
          <w:p w14:paraId="3EE7BF3C" w14:textId="77777777" w:rsidR="00EF0385" w:rsidRDefault="00EF0385" w:rsidP="00EF0385">
            <w:pPr>
              <w:spacing w:before="0" w:after="0"/>
              <w:rPr>
                <w:rFonts w:eastAsia="Arial" w:cs="Arial"/>
                <w:szCs w:val="24"/>
              </w:rPr>
            </w:pPr>
          </w:p>
          <w:p w14:paraId="47682BD5" w14:textId="5BA03850" w:rsidR="50FEDDD4" w:rsidRPr="00ED7C2F" w:rsidRDefault="00EF0385" w:rsidP="00EF0385">
            <w:pPr>
              <w:pStyle w:val="Tabletext"/>
              <w:rPr>
                <w:rFonts w:eastAsiaTheme="minorHAnsi" w:cstheme="minorBidi"/>
                <w:szCs w:val="22"/>
              </w:rPr>
            </w:pPr>
            <w:r w:rsidRPr="265CD42F">
              <w:rPr>
                <w:rFonts w:eastAsia="Arial"/>
              </w:rPr>
              <w:t xml:space="preserve">Embed </w:t>
            </w:r>
            <w:r w:rsidRPr="265CD42F">
              <w:rPr>
                <w:rFonts w:eastAsia="Arial"/>
                <w:b/>
                <w:bCs/>
              </w:rPr>
              <w:t>application support</w:t>
            </w:r>
            <w:r w:rsidRPr="265CD42F">
              <w:rPr>
                <w:rFonts w:eastAsia="Arial"/>
              </w:rPr>
              <w:t xml:space="preserve"> appointments and track successful awards.</w:t>
            </w:r>
          </w:p>
        </w:tc>
        <w:tc>
          <w:tcPr>
            <w:tcW w:w="1057" w:type="pct"/>
          </w:tcPr>
          <w:p w14:paraId="5BE28823" w14:textId="41A4261F" w:rsidR="50FEDDD4" w:rsidRPr="00ED7C2F" w:rsidRDefault="00EF0385" w:rsidP="0020362A">
            <w:pPr>
              <w:pStyle w:val="Tabletext"/>
            </w:pPr>
            <w:r w:rsidRPr="265CD42F">
              <w:rPr>
                <w:rFonts w:eastAsia="Arial"/>
              </w:rPr>
              <w:t>Initial clothing and essentials pathways established.</w:t>
            </w:r>
          </w:p>
        </w:tc>
        <w:tc>
          <w:tcPr>
            <w:tcW w:w="909" w:type="pct"/>
          </w:tcPr>
          <w:p w14:paraId="523A5F40" w14:textId="14BFA43D" w:rsidR="50FEDDD4" w:rsidRPr="00ED7C2F" w:rsidRDefault="50FEDDD4" w:rsidP="0020362A">
            <w:pPr>
              <w:pStyle w:val="Tabletext"/>
            </w:pPr>
          </w:p>
        </w:tc>
      </w:tr>
      <w:tr w:rsidR="00EF0385" w:rsidRPr="00ED7C2F" w14:paraId="20478562" w14:textId="77777777" w:rsidTr="00FA285B">
        <w:trPr>
          <w:trHeight w:val="300"/>
        </w:trPr>
        <w:tc>
          <w:tcPr>
            <w:tcW w:w="1008" w:type="pct"/>
            <w:shd w:val="clear" w:color="auto" w:fill="D9D9D9" w:themeFill="background1" w:themeFillShade="D9"/>
          </w:tcPr>
          <w:p w14:paraId="4530AEF9" w14:textId="4537ED5A" w:rsidR="00EF0385" w:rsidRPr="00EF0385" w:rsidRDefault="00EF0385" w:rsidP="0020362A">
            <w:pPr>
              <w:pStyle w:val="Tabletext"/>
              <w:rPr>
                <w:b/>
                <w:bCs/>
              </w:rPr>
            </w:pPr>
            <w:r w:rsidRPr="00EF0385">
              <w:rPr>
                <w:b/>
                <w:bCs/>
              </w:rPr>
              <w:t>Deliver financial education for C&amp;YP (e.g. Barclays Life Skills, Futures, DWP) and family learning.</w:t>
            </w:r>
          </w:p>
        </w:tc>
        <w:tc>
          <w:tcPr>
            <w:tcW w:w="1008" w:type="pct"/>
          </w:tcPr>
          <w:p w14:paraId="77B56217" w14:textId="329EB6A8" w:rsidR="00EF0385" w:rsidRPr="265CD42F" w:rsidRDefault="00EF0385" w:rsidP="0020362A">
            <w:pPr>
              <w:pStyle w:val="Tabletext"/>
              <w:rPr>
                <w:rFonts w:eastAsia="Arial"/>
              </w:rPr>
            </w:pPr>
            <w:r w:rsidRPr="265CD42F">
              <w:rPr>
                <w:rFonts w:eastAsia="Arial"/>
              </w:rPr>
              <w:t xml:space="preserve">Start school‑age </w:t>
            </w:r>
            <w:r w:rsidRPr="265CD42F">
              <w:rPr>
                <w:rFonts w:eastAsia="Arial"/>
                <w:b/>
                <w:bCs/>
              </w:rPr>
              <w:t>money skills</w:t>
            </w:r>
            <w:r w:rsidRPr="265CD42F">
              <w:rPr>
                <w:rFonts w:eastAsia="Arial"/>
              </w:rPr>
              <w:t xml:space="preserve"> sessions with partners; pilot weekend family learning.</w:t>
            </w:r>
          </w:p>
        </w:tc>
        <w:tc>
          <w:tcPr>
            <w:tcW w:w="1017" w:type="pct"/>
          </w:tcPr>
          <w:p w14:paraId="0481122E" w14:textId="77777777" w:rsidR="00EF0385" w:rsidRPr="69841B90" w:rsidRDefault="00EF0385" w:rsidP="00EF0385">
            <w:pPr>
              <w:spacing w:before="0" w:after="0"/>
              <w:rPr>
                <w:rFonts w:eastAsia="Arial" w:cs="Arial"/>
              </w:rPr>
            </w:pPr>
          </w:p>
        </w:tc>
        <w:tc>
          <w:tcPr>
            <w:tcW w:w="1057" w:type="pct"/>
          </w:tcPr>
          <w:p w14:paraId="66A33212" w14:textId="629707D4" w:rsidR="00EF0385" w:rsidRPr="265CD42F" w:rsidRDefault="00EF0385" w:rsidP="0020362A">
            <w:pPr>
              <w:pStyle w:val="Tabletext"/>
              <w:rPr>
                <w:rFonts w:eastAsia="Arial"/>
              </w:rPr>
            </w:pPr>
            <w:r>
              <w:t xml:space="preserve">More </w:t>
            </w:r>
            <w:r w:rsidRPr="265CD42F">
              <w:rPr>
                <w:rFonts w:eastAsia="Arial"/>
              </w:rPr>
              <w:t>stable budgeting behaviours among YP/families.</w:t>
            </w:r>
          </w:p>
        </w:tc>
        <w:tc>
          <w:tcPr>
            <w:tcW w:w="909" w:type="pct"/>
          </w:tcPr>
          <w:p w14:paraId="1DC4C1B2" w14:textId="77777777" w:rsidR="00EF0385" w:rsidRPr="00ED7C2F" w:rsidRDefault="00EF0385" w:rsidP="0020362A">
            <w:pPr>
              <w:pStyle w:val="Tabletext"/>
            </w:pPr>
          </w:p>
        </w:tc>
      </w:tr>
    </w:tbl>
    <w:p w14:paraId="37D11F82" w14:textId="7E4459BD" w:rsidR="00EF0385" w:rsidRDefault="00EF0385" w:rsidP="00EF0385">
      <w:r>
        <w:br w:type="page"/>
      </w:r>
    </w:p>
    <w:p w14:paraId="13E917B0" w14:textId="4A6C4CF5" w:rsidR="000F184F" w:rsidRPr="00ED7C2F" w:rsidRDefault="000F184F" w:rsidP="000F184F">
      <w:pPr>
        <w:pStyle w:val="boxedheading3"/>
      </w:pPr>
      <w:r w:rsidRPr="00ED7C2F">
        <w:t>Education and Skills</w:t>
      </w:r>
    </w:p>
    <w:p w14:paraId="47F9D4F6" w14:textId="77777777" w:rsidR="000F184F" w:rsidRPr="00ED7C2F" w:rsidRDefault="000F184F" w:rsidP="000F184F">
      <w:pPr>
        <w:pStyle w:val="Heading3"/>
      </w:pPr>
      <w:r w:rsidRPr="00ED7C2F">
        <w:t>10-year vision:</w:t>
      </w:r>
    </w:p>
    <w:p w14:paraId="27243E6A" w14:textId="71B07999" w:rsidR="000F184F" w:rsidRPr="00ED7C2F" w:rsidRDefault="00EF0385" w:rsidP="000F184F">
      <w:r w:rsidRPr="265CD42F">
        <w:rPr>
          <w:rFonts w:eastAsia="Arial" w:cs="Arial"/>
          <w:szCs w:val="24"/>
        </w:rPr>
        <w:t xml:space="preserve">Lifelong learning is normal in </w:t>
      </w:r>
      <w:proofErr w:type="spellStart"/>
      <w:r w:rsidRPr="265CD42F">
        <w:rPr>
          <w:rFonts w:eastAsia="Arial" w:cs="Arial"/>
          <w:szCs w:val="24"/>
        </w:rPr>
        <w:t>Coxmoor</w:t>
      </w:r>
      <w:proofErr w:type="spellEnd"/>
      <w:r w:rsidRPr="265CD42F">
        <w:rPr>
          <w:rFonts w:eastAsia="Arial" w:cs="Arial"/>
          <w:szCs w:val="24"/>
        </w:rPr>
        <w:t>: adults and families access flexible provision, and schools partner to strengthen life, work, and health skills.</w:t>
      </w:r>
    </w:p>
    <w:p w14:paraId="1AC3B2AF" w14:textId="0ABDC5D8" w:rsidR="000F184F" w:rsidRPr="00ED7C2F" w:rsidRDefault="000F184F" w:rsidP="000F184F">
      <w:pPr>
        <w:pStyle w:val="Heading3"/>
      </w:pPr>
      <w:r w:rsidRPr="00ED7C2F">
        <w:t>Focus areas and themes:</w:t>
      </w:r>
    </w:p>
    <w:p w14:paraId="02F142CC" w14:textId="3616166F" w:rsidR="50FEDDD4" w:rsidRPr="00ED7C2F" w:rsidRDefault="00EF0385" w:rsidP="000F184F">
      <w:r w:rsidRPr="265CD42F">
        <w:rPr>
          <w:rFonts w:eastAsia="Arial" w:cs="Arial"/>
          <w:szCs w:val="24"/>
        </w:rPr>
        <w:t xml:space="preserve">Adult </w:t>
      </w:r>
      <w:r>
        <w:rPr>
          <w:rFonts w:eastAsia="Arial" w:cs="Arial"/>
          <w:szCs w:val="24"/>
        </w:rPr>
        <w:t>and</w:t>
      </w:r>
      <w:r w:rsidRPr="265CD42F">
        <w:rPr>
          <w:rFonts w:eastAsia="Arial" w:cs="Arial"/>
          <w:szCs w:val="24"/>
        </w:rPr>
        <w:t xml:space="preserve"> family learning, school partnerships, and health literacy. </w:t>
      </w:r>
      <w:r w:rsidRPr="265CD42F">
        <w:rPr>
          <w:rFonts w:eastAsia="Arial" w:cs="Arial"/>
          <w:i/>
          <w:iCs/>
          <w:szCs w:val="24"/>
        </w:rPr>
        <w:t>Learn Here, Thrive Everywhere</w:t>
      </w:r>
      <w:r w:rsidRPr="265CD42F">
        <w:rPr>
          <w:rFonts w:eastAsia="Arial" w:cs="Arial"/>
          <w:szCs w:val="24"/>
        </w:rPr>
        <w:t xml:space="preserve"> — flexible, relevant learning on residents’ terms.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D7C2F" w14:paraId="51B69B2D" w14:textId="77777777" w:rsidTr="00FA285B">
        <w:trPr>
          <w:trHeight w:val="567"/>
        </w:trPr>
        <w:tc>
          <w:tcPr>
            <w:tcW w:w="1008" w:type="pct"/>
            <w:shd w:val="clear" w:color="auto" w:fill="D9D9D9" w:themeFill="background1" w:themeFillShade="D9"/>
            <w:vAlign w:val="center"/>
          </w:tcPr>
          <w:p w14:paraId="408149F3" w14:textId="2A3A4554" w:rsidR="50FEDDD4" w:rsidRPr="00ED7C2F" w:rsidRDefault="50FEDDD4" w:rsidP="00FA285B">
            <w:pPr>
              <w:pStyle w:val="Tabletext"/>
              <w:jc w:val="center"/>
              <w:rPr>
                <w:b/>
                <w:bCs/>
              </w:rPr>
            </w:pPr>
            <w:r w:rsidRPr="00ED7C2F">
              <w:rPr>
                <w:b/>
                <w:bCs/>
              </w:rPr>
              <w:t>Objective</w:t>
            </w:r>
          </w:p>
        </w:tc>
        <w:tc>
          <w:tcPr>
            <w:tcW w:w="1008" w:type="pct"/>
            <w:shd w:val="clear" w:color="auto" w:fill="D9D9D9" w:themeFill="background1" w:themeFillShade="D9"/>
            <w:vAlign w:val="center"/>
          </w:tcPr>
          <w:p w14:paraId="43823753" w14:textId="37A0574F" w:rsidR="50FEDDD4" w:rsidRPr="00ED7C2F" w:rsidRDefault="50FEDDD4" w:rsidP="00FA285B">
            <w:pPr>
              <w:pStyle w:val="Tabletext"/>
              <w:jc w:val="center"/>
              <w:rPr>
                <w:b/>
                <w:bCs/>
              </w:rPr>
            </w:pPr>
            <w:r w:rsidRPr="00ED7C2F">
              <w:rPr>
                <w:b/>
                <w:bCs/>
              </w:rPr>
              <w:t>1-year actions</w:t>
            </w:r>
          </w:p>
        </w:tc>
        <w:tc>
          <w:tcPr>
            <w:tcW w:w="935" w:type="pct"/>
            <w:shd w:val="clear" w:color="auto" w:fill="D9D9D9" w:themeFill="background1" w:themeFillShade="D9"/>
            <w:vAlign w:val="center"/>
          </w:tcPr>
          <w:p w14:paraId="60E32616" w14:textId="0954CFE6" w:rsidR="50FEDDD4" w:rsidRPr="00ED7C2F" w:rsidRDefault="50FEDDD4" w:rsidP="00FA285B">
            <w:pPr>
              <w:pStyle w:val="Tabletext"/>
              <w:jc w:val="center"/>
              <w:rPr>
                <w:b/>
                <w:bCs/>
              </w:rPr>
            </w:pPr>
            <w:r w:rsidRPr="00ED7C2F">
              <w:rPr>
                <w:b/>
                <w:bCs/>
              </w:rPr>
              <w:t>3-year actions</w:t>
            </w:r>
          </w:p>
        </w:tc>
        <w:tc>
          <w:tcPr>
            <w:tcW w:w="1040" w:type="pct"/>
            <w:shd w:val="clear" w:color="auto" w:fill="D9D9D9" w:themeFill="background1" w:themeFillShade="D9"/>
            <w:vAlign w:val="center"/>
          </w:tcPr>
          <w:p w14:paraId="68647465" w14:textId="6170F324" w:rsidR="50FEDDD4" w:rsidRPr="00ED7C2F" w:rsidRDefault="50FEDDD4" w:rsidP="00FA285B">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023E462B" w14:textId="1D424D0A" w:rsidR="50FEDDD4" w:rsidRPr="00ED7C2F" w:rsidRDefault="50FEDDD4" w:rsidP="00FA285B">
            <w:pPr>
              <w:pStyle w:val="Tabletext"/>
              <w:jc w:val="center"/>
              <w:rPr>
                <w:b/>
                <w:bCs/>
              </w:rPr>
            </w:pPr>
            <w:r w:rsidRPr="00ED7C2F">
              <w:rPr>
                <w:b/>
                <w:bCs/>
              </w:rPr>
              <w:t>Lead</w:t>
            </w:r>
          </w:p>
        </w:tc>
      </w:tr>
      <w:tr w:rsidR="50FEDDD4" w:rsidRPr="00ED7C2F" w14:paraId="232D560C" w14:textId="77777777" w:rsidTr="000F184F">
        <w:trPr>
          <w:trHeight w:val="300"/>
        </w:trPr>
        <w:tc>
          <w:tcPr>
            <w:tcW w:w="1008" w:type="pct"/>
            <w:shd w:val="clear" w:color="auto" w:fill="D9D9D9" w:themeFill="background1" w:themeFillShade="D9"/>
          </w:tcPr>
          <w:p w14:paraId="2777B7F1" w14:textId="0972A012" w:rsidR="50FEDDD4" w:rsidRPr="00ED7C2F" w:rsidRDefault="00EF0385" w:rsidP="00FA285B">
            <w:pPr>
              <w:pStyle w:val="Tabletext"/>
              <w:rPr>
                <w:b/>
                <w:bCs/>
              </w:rPr>
            </w:pPr>
            <w:r w:rsidRPr="00EF0385">
              <w:rPr>
                <w:b/>
                <w:bCs/>
              </w:rPr>
              <w:t>Provide local adult/family learning including evenings/weekends, with childcare and transport solutions.</w:t>
            </w:r>
          </w:p>
        </w:tc>
        <w:tc>
          <w:tcPr>
            <w:tcW w:w="1008" w:type="pct"/>
          </w:tcPr>
          <w:p w14:paraId="6756A84F" w14:textId="41FA34FC" w:rsidR="50FEDDD4" w:rsidRPr="00ED7C2F" w:rsidRDefault="00EF0385" w:rsidP="00FA285B">
            <w:pPr>
              <w:pStyle w:val="Tabletext"/>
            </w:pPr>
            <w:r w:rsidRPr="00EF0385">
              <w:t xml:space="preserve">Stand up </w:t>
            </w:r>
            <w:r w:rsidRPr="00EF0385">
              <w:rPr>
                <w:b/>
                <w:bCs/>
              </w:rPr>
              <w:t>evening/weekend</w:t>
            </w:r>
            <w:r w:rsidRPr="00EF0385">
              <w:t xml:space="preserve"> learning blocks; pilot </w:t>
            </w:r>
            <w:r w:rsidRPr="00EF0385">
              <w:rPr>
                <w:b/>
                <w:bCs/>
              </w:rPr>
              <w:t>childcare support</w:t>
            </w:r>
            <w:r w:rsidRPr="00EF0385">
              <w:t xml:space="preserve"> for attendance.</w:t>
            </w:r>
          </w:p>
        </w:tc>
        <w:tc>
          <w:tcPr>
            <w:tcW w:w="935" w:type="pct"/>
          </w:tcPr>
          <w:p w14:paraId="5BA39DC9" w14:textId="73D90AF2" w:rsidR="50FEDDD4" w:rsidRPr="00ED7C2F" w:rsidRDefault="00EF0385" w:rsidP="00FA285B">
            <w:pPr>
              <w:pStyle w:val="Tabletext"/>
            </w:pPr>
            <w:r w:rsidRPr="00EF0385">
              <w:t xml:space="preserve">Expand </w:t>
            </w:r>
            <w:r w:rsidRPr="00EF0385">
              <w:rPr>
                <w:b/>
                <w:bCs/>
              </w:rPr>
              <w:t>functional skills/skills for employment</w:t>
            </w:r>
            <w:r w:rsidRPr="00EF0385">
              <w:t>.</w:t>
            </w:r>
          </w:p>
        </w:tc>
        <w:tc>
          <w:tcPr>
            <w:tcW w:w="1040" w:type="pct"/>
          </w:tcPr>
          <w:p w14:paraId="6A091DCE" w14:textId="77777777" w:rsidR="00EF0385" w:rsidRDefault="00EF0385" w:rsidP="00EF0385">
            <w:pPr>
              <w:pStyle w:val="Tabletext"/>
            </w:pPr>
            <w:r>
              <w:t>More adults enrolled.</w:t>
            </w:r>
          </w:p>
          <w:p w14:paraId="7AC95D2C" w14:textId="77777777" w:rsidR="00EF0385" w:rsidRDefault="00EF0385" w:rsidP="00EF0385">
            <w:pPr>
              <w:pStyle w:val="Tabletext"/>
            </w:pPr>
          </w:p>
          <w:p w14:paraId="1A084C0F" w14:textId="77777777" w:rsidR="00EF0385" w:rsidRDefault="00EF0385" w:rsidP="00EF0385">
            <w:pPr>
              <w:pStyle w:val="Tabletext"/>
            </w:pPr>
            <w:r>
              <w:t>Higher completions.</w:t>
            </w:r>
          </w:p>
          <w:p w14:paraId="4B5AA4A7" w14:textId="77777777" w:rsidR="00EF0385" w:rsidRDefault="00EF0385" w:rsidP="00EF0385">
            <w:pPr>
              <w:pStyle w:val="Tabletext"/>
            </w:pPr>
          </w:p>
          <w:p w14:paraId="6D12E5C2" w14:textId="6F6B8643" w:rsidR="50FEDDD4" w:rsidRPr="00ED7C2F" w:rsidRDefault="00EF0385" w:rsidP="00EF0385">
            <w:pPr>
              <w:pStyle w:val="Tabletext"/>
            </w:pPr>
            <w:r>
              <w:t>A culture of local learning with robust pathways into meaningful employment</w:t>
            </w:r>
          </w:p>
        </w:tc>
        <w:tc>
          <w:tcPr>
            <w:tcW w:w="1008" w:type="pct"/>
          </w:tcPr>
          <w:p w14:paraId="57884CD8" w14:textId="0B0AB240" w:rsidR="50FEDDD4" w:rsidRPr="00ED7C2F" w:rsidRDefault="50FEDDD4" w:rsidP="00FA285B">
            <w:pPr>
              <w:pStyle w:val="Tabletext"/>
            </w:pPr>
          </w:p>
        </w:tc>
      </w:tr>
      <w:tr w:rsidR="50FEDDD4" w:rsidRPr="00ED7C2F" w14:paraId="4FAA0D46" w14:textId="77777777" w:rsidTr="000F184F">
        <w:trPr>
          <w:trHeight w:val="300"/>
        </w:trPr>
        <w:tc>
          <w:tcPr>
            <w:tcW w:w="1008" w:type="pct"/>
            <w:shd w:val="clear" w:color="auto" w:fill="D9D9D9" w:themeFill="background1" w:themeFillShade="D9"/>
          </w:tcPr>
          <w:p w14:paraId="2FDB65E6" w14:textId="08C58B71" w:rsidR="50FEDDD4" w:rsidRPr="00ED7C2F" w:rsidRDefault="00EF0385" w:rsidP="00FA285B">
            <w:pPr>
              <w:pStyle w:val="Tabletext"/>
              <w:rPr>
                <w:b/>
                <w:bCs/>
              </w:rPr>
            </w:pPr>
            <w:r w:rsidRPr="00EF0385">
              <w:rPr>
                <w:b/>
                <w:bCs/>
              </w:rPr>
              <w:t xml:space="preserve">Integrate health </w:t>
            </w:r>
            <w:r>
              <w:rPr>
                <w:b/>
                <w:bCs/>
              </w:rPr>
              <w:t>and</w:t>
            </w:r>
            <w:r w:rsidRPr="00EF0385">
              <w:rPr>
                <w:b/>
                <w:bCs/>
              </w:rPr>
              <w:t xml:space="preserve"> food education (e.g. FAB roadshows, cooking at Abbey Hill, lunch clubs).</w:t>
            </w:r>
          </w:p>
        </w:tc>
        <w:tc>
          <w:tcPr>
            <w:tcW w:w="1008" w:type="pct"/>
          </w:tcPr>
          <w:p w14:paraId="24268C96" w14:textId="1A508B1E" w:rsidR="50FEDDD4" w:rsidRPr="00ED7C2F" w:rsidRDefault="00EF0385" w:rsidP="00FA285B">
            <w:pPr>
              <w:pStyle w:val="Tabletext"/>
              <w:rPr>
                <w:rFonts w:eastAsia="Arial"/>
                <w:szCs w:val="22"/>
              </w:rPr>
            </w:pPr>
            <w:r w:rsidRPr="69841B90">
              <w:rPr>
                <w:rFonts w:eastAsia="Arial"/>
              </w:rPr>
              <w:t xml:space="preserve">Deliver </w:t>
            </w:r>
            <w:r w:rsidRPr="69841B90">
              <w:rPr>
                <w:rFonts w:eastAsia="Arial"/>
                <w:b/>
                <w:bCs/>
              </w:rPr>
              <w:t>FAB School Roadshows</w:t>
            </w:r>
            <w:r w:rsidRPr="69841B90">
              <w:rPr>
                <w:rFonts w:eastAsia="Arial"/>
              </w:rPr>
              <w:t>/</w:t>
            </w:r>
            <w:r w:rsidRPr="69841B90">
              <w:rPr>
                <w:rFonts w:eastAsia="Arial"/>
                <w:b/>
                <w:bCs/>
              </w:rPr>
              <w:t>cooki</w:t>
            </w:r>
            <w:r w:rsidRPr="69841B90">
              <w:rPr>
                <w:rFonts w:eastAsia="Arial"/>
                <w:b/>
                <w:bCs/>
              </w:rPr>
              <w:lastRenderedPageBreak/>
              <w:t>ng</w:t>
            </w:r>
            <w:r w:rsidRPr="69841B90">
              <w:rPr>
                <w:rFonts w:eastAsia="Arial"/>
              </w:rPr>
              <w:t xml:space="preserve"> at local venue; promote </w:t>
            </w:r>
            <w:r w:rsidRPr="69841B90">
              <w:rPr>
                <w:rFonts w:eastAsia="Arial"/>
                <w:b/>
                <w:bCs/>
              </w:rPr>
              <w:t>FAB Lunch Clubs</w:t>
            </w:r>
            <w:r w:rsidRPr="69841B90">
              <w:rPr>
                <w:rFonts w:eastAsia="Arial"/>
              </w:rPr>
              <w:t>.</w:t>
            </w:r>
          </w:p>
        </w:tc>
        <w:tc>
          <w:tcPr>
            <w:tcW w:w="935" w:type="pct"/>
          </w:tcPr>
          <w:p w14:paraId="664B2003" w14:textId="459F8619" w:rsidR="50FEDDD4" w:rsidRPr="00ED7C2F" w:rsidRDefault="50FEDDD4" w:rsidP="00FA285B">
            <w:pPr>
              <w:pStyle w:val="Tabletext"/>
            </w:pPr>
          </w:p>
        </w:tc>
        <w:tc>
          <w:tcPr>
            <w:tcW w:w="1040" w:type="pct"/>
          </w:tcPr>
          <w:p w14:paraId="2B359C1C" w14:textId="77777777" w:rsidR="00EF0385" w:rsidRDefault="00EF0385" w:rsidP="00EF0385">
            <w:pPr>
              <w:spacing w:before="0" w:after="0"/>
              <w:rPr>
                <w:rFonts w:eastAsia="Arial" w:cs="Arial"/>
                <w:szCs w:val="24"/>
              </w:rPr>
            </w:pPr>
            <w:r w:rsidRPr="265CD42F">
              <w:rPr>
                <w:rFonts w:eastAsia="Arial" w:cs="Arial"/>
                <w:szCs w:val="24"/>
              </w:rPr>
              <w:t>Family food literacy.</w:t>
            </w:r>
          </w:p>
          <w:p w14:paraId="42B2B2D7" w14:textId="77777777" w:rsidR="00EF0385" w:rsidRDefault="00EF0385" w:rsidP="00EF0385">
            <w:pPr>
              <w:spacing w:before="0" w:after="0"/>
              <w:rPr>
                <w:rFonts w:eastAsia="Arial" w:cs="Arial"/>
                <w:szCs w:val="24"/>
              </w:rPr>
            </w:pPr>
            <w:r w:rsidRPr="265CD42F">
              <w:rPr>
                <w:rFonts w:eastAsia="Arial" w:cs="Arial"/>
                <w:szCs w:val="24"/>
              </w:rPr>
              <w:t xml:space="preserve"> </w:t>
            </w:r>
          </w:p>
          <w:p w14:paraId="1A32597F" w14:textId="5C83C5AF" w:rsidR="50FEDDD4" w:rsidRPr="00ED7C2F" w:rsidRDefault="00EF0385" w:rsidP="00EF0385">
            <w:pPr>
              <w:pStyle w:val="Tabletext"/>
            </w:pPr>
            <w:r w:rsidRPr="265CD42F">
              <w:rPr>
                <w:rFonts w:eastAsia="Arial"/>
              </w:rPr>
              <w:t>Stronger school links.</w:t>
            </w:r>
          </w:p>
        </w:tc>
        <w:tc>
          <w:tcPr>
            <w:tcW w:w="1008" w:type="pct"/>
          </w:tcPr>
          <w:p w14:paraId="5AEE1CFA" w14:textId="3FEFFC06" w:rsidR="50FEDDD4" w:rsidRPr="00ED7C2F" w:rsidRDefault="50FEDDD4" w:rsidP="00FA285B">
            <w:pPr>
              <w:pStyle w:val="Tabletext"/>
            </w:pPr>
          </w:p>
        </w:tc>
      </w:tr>
      <w:tr w:rsidR="50FEDDD4" w:rsidRPr="00ED7C2F" w14:paraId="14906CA0" w14:textId="77777777" w:rsidTr="000F184F">
        <w:trPr>
          <w:trHeight w:val="300"/>
        </w:trPr>
        <w:tc>
          <w:tcPr>
            <w:tcW w:w="1008" w:type="pct"/>
            <w:shd w:val="clear" w:color="auto" w:fill="D9D9D9" w:themeFill="background1" w:themeFillShade="D9"/>
          </w:tcPr>
          <w:p w14:paraId="4A345BE0" w14:textId="33D321E0" w:rsidR="50FEDDD4" w:rsidRPr="00ED7C2F" w:rsidRDefault="00EF0385" w:rsidP="00FA285B">
            <w:pPr>
              <w:pStyle w:val="Tabletext"/>
              <w:rPr>
                <w:b/>
                <w:bCs/>
              </w:rPr>
            </w:pPr>
            <w:r w:rsidRPr="00EF0385">
              <w:rPr>
                <w:b/>
                <w:bCs/>
              </w:rPr>
              <w:t>Maintain school networks and youth leadership opportunities (e.g. School Games, Everyone Active).</w:t>
            </w:r>
          </w:p>
        </w:tc>
        <w:tc>
          <w:tcPr>
            <w:tcW w:w="1008" w:type="pct"/>
          </w:tcPr>
          <w:p w14:paraId="5D8AE44A" w14:textId="04200C15" w:rsidR="50FEDDD4" w:rsidRPr="00ED7C2F" w:rsidRDefault="00EF0385" w:rsidP="00FA285B">
            <w:pPr>
              <w:pStyle w:val="Tabletext"/>
            </w:pPr>
            <w:r w:rsidRPr="69841B90">
              <w:rPr>
                <w:rFonts w:eastAsia="Arial"/>
              </w:rPr>
              <w:t xml:space="preserve">Agree a </w:t>
            </w:r>
            <w:r w:rsidRPr="69841B90">
              <w:rPr>
                <w:rFonts w:eastAsia="Arial"/>
                <w:b/>
                <w:bCs/>
              </w:rPr>
              <w:t>schools comms rhythm</w:t>
            </w:r>
            <w:r w:rsidRPr="69841B90">
              <w:rPr>
                <w:rFonts w:eastAsia="Arial"/>
              </w:rPr>
              <w:t xml:space="preserve"> (primary </w:t>
            </w:r>
            <w:r>
              <w:rPr>
                <w:rFonts w:eastAsia="Arial"/>
              </w:rPr>
              <w:t>and</w:t>
            </w:r>
            <w:r w:rsidRPr="69841B90">
              <w:rPr>
                <w:rFonts w:eastAsia="Arial"/>
              </w:rPr>
              <w:t xml:space="preserve"> secondary networks) and work with partners to support School Games events.</w:t>
            </w:r>
          </w:p>
        </w:tc>
        <w:tc>
          <w:tcPr>
            <w:tcW w:w="935" w:type="pct"/>
          </w:tcPr>
          <w:p w14:paraId="5DDD0153" w14:textId="15D16B0F" w:rsidR="50FEDDD4" w:rsidRPr="00ED7C2F" w:rsidRDefault="00EF0385" w:rsidP="00FA285B">
            <w:pPr>
              <w:pStyle w:val="Tabletext"/>
              <w:rPr>
                <w:rFonts w:ascii="Aptos" w:hAnsi="Aptos" w:cs="Aptos"/>
              </w:rPr>
            </w:pPr>
            <w:r w:rsidRPr="265CD42F">
              <w:rPr>
                <w:rFonts w:eastAsia="Arial"/>
              </w:rPr>
              <w:t xml:space="preserve">Co‑deliver/support </w:t>
            </w:r>
            <w:r w:rsidRPr="265CD42F">
              <w:rPr>
                <w:rFonts w:eastAsia="Arial"/>
                <w:b/>
                <w:bCs/>
              </w:rPr>
              <w:t>careers fairs</w:t>
            </w:r>
            <w:r w:rsidRPr="265CD42F">
              <w:rPr>
                <w:rFonts w:eastAsia="Arial"/>
              </w:rPr>
              <w:t>.</w:t>
            </w:r>
          </w:p>
        </w:tc>
        <w:tc>
          <w:tcPr>
            <w:tcW w:w="1040" w:type="pct"/>
          </w:tcPr>
          <w:p w14:paraId="07C28B15" w14:textId="77777777" w:rsidR="00EF0385" w:rsidRDefault="00EF0385" w:rsidP="00EF0385">
            <w:pPr>
              <w:spacing w:before="0" w:after="0"/>
              <w:rPr>
                <w:rFonts w:eastAsia="Arial" w:cs="Arial"/>
                <w:szCs w:val="24"/>
              </w:rPr>
            </w:pPr>
            <w:r w:rsidRPr="265CD42F">
              <w:rPr>
                <w:rFonts w:eastAsia="Arial" w:cs="Arial"/>
                <w:szCs w:val="24"/>
              </w:rPr>
              <w:t>Stronger school links.</w:t>
            </w:r>
          </w:p>
          <w:p w14:paraId="4D5E55C8" w14:textId="77777777" w:rsidR="00EF0385" w:rsidRDefault="00EF0385" w:rsidP="00EF0385">
            <w:pPr>
              <w:spacing w:before="0" w:after="0"/>
              <w:rPr>
                <w:rFonts w:eastAsia="Arial" w:cs="Arial"/>
                <w:szCs w:val="24"/>
              </w:rPr>
            </w:pPr>
          </w:p>
          <w:p w14:paraId="2E2771E3" w14:textId="370DB97E" w:rsidR="0016077A" w:rsidRPr="00ED7C2F" w:rsidRDefault="00EF0385" w:rsidP="00EF0385">
            <w:pPr>
              <w:pStyle w:val="Tabletext"/>
            </w:pPr>
            <w:r w:rsidRPr="265CD42F">
              <w:rPr>
                <w:rFonts w:eastAsia="Arial"/>
              </w:rPr>
              <w:t>Higher transitions to work or further study; youth leadership embedded.</w:t>
            </w:r>
          </w:p>
        </w:tc>
        <w:tc>
          <w:tcPr>
            <w:tcW w:w="1008" w:type="pct"/>
          </w:tcPr>
          <w:p w14:paraId="0ED05598" w14:textId="09463CF1" w:rsidR="50FEDDD4" w:rsidRPr="00ED7C2F" w:rsidRDefault="50FEDDD4" w:rsidP="00FA285B">
            <w:pPr>
              <w:pStyle w:val="Tabletext"/>
            </w:pPr>
          </w:p>
        </w:tc>
      </w:tr>
      <w:tr w:rsidR="50FEDDD4" w:rsidRPr="00ED7C2F" w14:paraId="0D0A4529" w14:textId="77777777" w:rsidTr="000F184F">
        <w:trPr>
          <w:trHeight w:val="300"/>
        </w:trPr>
        <w:tc>
          <w:tcPr>
            <w:tcW w:w="1008" w:type="pct"/>
            <w:shd w:val="clear" w:color="auto" w:fill="D9D9D9" w:themeFill="background1" w:themeFillShade="D9"/>
          </w:tcPr>
          <w:p w14:paraId="30C2275F" w14:textId="6688BE37" w:rsidR="50FEDDD4" w:rsidRPr="00ED7C2F" w:rsidRDefault="00EF0385" w:rsidP="00FA285B">
            <w:pPr>
              <w:pStyle w:val="Tabletext"/>
              <w:rPr>
                <w:b/>
                <w:bCs/>
              </w:rPr>
            </w:pPr>
            <w:r w:rsidRPr="00EF0385">
              <w:rPr>
                <w:b/>
                <w:bCs/>
              </w:rPr>
              <w:t xml:space="preserve">Support employment pathways for people with health conditions (e.g. </w:t>
            </w:r>
            <w:proofErr w:type="spellStart"/>
            <w:r w:rsidRPr="00EF0385">
              <w:rPr>
                <w:b/>
                <w:bCs/>
              </w:rPr>
              <w:t>Standguide</w:t>
            </w:r>
            <w:proofErr w:type="spellEnd"/>
            <w:r w:rsidRPr="00EF0385">
              <w:rPr>
                <w:b/>
                <w:bCs/>
              </w:rPr>
              <w:t xml:space="preserve">, </w:t>
            </w:r>
            <w:proofErr w:type="spellStart"/>
            <w:r w:rsidRPr="00EF0385">
              <w:rPr>
                <w:b/>
                <w:bCs/>
              </w:rPr>
              <w:t>IWorks</w:t>
            </w:r>
            <w:proofErr w:type="spellEnd"/>
            <w:r w:rsidRPr="00EF0385">
              <w:rPr>
                <w:b/>
                <w:bCs/>
              </w:rPr>
              <w:t>, Futures, DWP, Portland, ATTFE, Inspire).</w:t>
            </w:r>
          </w:p>
        </w:tc>
        <w:tc>
          <w:tcPr>
            <w:tcW w:w="1008" w:type="pct"/>
          </w:tcPr>
          <w:p w14:paraId="55ED4E5E" w14:textId="6880CCE9" w:rsidR="50FEDDD4" w:rsidRPr="00ED7C2F" w:rsidRDefault="50FEDDD4" w:rsidP="00FA285B">
            <w:pPr>
              <w:pStyle w:val="Tabletext"/>
            </w:pPr>
          </w:p>
        </w:tc>
        <w:tc>
          <w:tcPr>
            <w:tcW w:w="935" w:type="pct"/>
          </w:tcPr>
          <w:p w14:paraId="04E75570" w14:textId="2B719AF3" w:rsidR="50FEDDD4" w:rsidRPr="00ED7C2F" w:rsidRDefault="00EF0385" w:rsidP="00FA285B">
            <w:pPr>
              <w:pStyle w:val="Tabletext"/>
              <w:rPr>
                <w:rFonts w:ascii="Aptos" w:hAnsi="Aptos" w:cs="Aptos"/>
              </w:rPr>
            </w:pPr>
            <w:r w:rsidRPr="265CD42F">
              <w:rPr>
                <w:rFonts w:eastAsia="Arial"/>
              </w:rPr>
              <w:t>Co‑deliver/support adjustments training for employers/ employees.</w:t>
            </w:r>
          </w:p>
        </w:tc>
        <w:tc>
          <w:tcPr>
            <w:tcW w:w="1040" w:type="pct"/>
          </w:tcPr>
          <w:p w14:paraId="12330528" w14:textId="60383454" w:rsidR="50FEDDD4" w:rsidRPr="00ED7C2F" w:rsidRDefault="00EF0385" w:rsidP="00FA285B">
            <w:pPr>
              <w:pStyle w:val="Tabletext"/>
            </w:pPr>
            <w:r w:rsidRPr="265CD42F">
              <w:rPr>
                <w:rFonts w:eastAsia="Arial"/>
              </w:rPr>
              <w:t>A culture of local learning with robust pathways into meaningful employment.</w:t>
            </w:r>
          </w:p>
        </w:tc>
        <w:tc>
          <w:tcPr>
            <w:tcW w:w="1008" w:type="pct"/>
          </w:tcPr>
          <w:p w14:paraId="6AA6025A" w14:textId="70DA28E5" w:rsidR="50FEDDD4" w:rsidRPr="00ED7C2F" w:rsidRDefault="50FEDDD4" w:rsidP="00FA285B">
            <w:pPr>
              <w:pStyle w:val="Tabletext"/>
            </w:pPr>
          </w:p>
        </w:tc>
      </w:tr>
    </w:tbl>
    <w:p w14:paraId="13923C39" w14:textId="77777777" w:rsidR="00FA285B" w:rsidRPr="00ED7C2F" w:rsidRDefault="00FA285B" w:rsidP="000F184F">
      <w:pPr>
        <w:sectPr w:rsidR="00FA285B" w:rsidRPr="00ED7C2F" w:rsidSect="008F5FE6">
          <w:pgSz w:w="16840" w:h="11910" w:orient="landscape"/>
          <w:pgMar w:top="840" w:right="708" w:bottom="280" w:left="708" w:header="720" w:footer="720" w:gutter="0"/>
          <w:cols w:space="720"/>
        </w:sectPr>
      </w:pPr>
    </w:p>
    <w:p w14:paraId="2B4CEDD1" w14:textId="6FFC6F4F" w:rsidR="00E57EDF" w:rsidRPr="00ED7C2F" w:rsidRDefault="000F184F" w:rsidP="000F184F">
      <w:pPr>
        <w:pStyle w:val="boxedheading3"/>
      </w:pPr>
      <w:r w:rsidRPr="00ED7C2F">
        <w:lastRenderedPageBreak/>
        <w:t>System development</w:t>
      </w:r>
    </w:p>
    <w:p w14:paraId="79FFFBD4" w14:textId="77777777" w:rsidR="000F184F" w:rsidRPr="00ED7C2F" w:rsidRDefault="000F184F" w:rsidP="000F184F">
      <w:pPr>
        <w:pStyle w:val="Heading3"/>
      </w:pPr>
      <w:r w:rsidRPr="00ED7C2F">
        <w:t>10-year vision:</w:t>
      </w:r>
    </w:p>
    <w:p w14:paraId="2CAFF7F7" w14:textId="3BB0EEDA" w:rsidR="50FEDDD4" w:rsidRPr="00ED7C2F" w:rsidRDefault="00EF0385" w:rsidP="000F184F">
      <w:r w:rsidRPr="265CD42F">
        <w:rPr>
          <w:rFonts w:eastAsia="Arial" w:cs="Arial"/>
          <w:szCs w:val="24"/>
        </w:rPr>
        <w:t>A collaborative, resident‑led local system with shared outcomes, transparent funding, and a “You said, we did” culture that consistently reduces inequalities.</w:t>
      </w:r>
    </w:p>
    <w:p w14:paraId="72EC5CFB" w14:textId="3D327428" w:rsidR="000F184F" w:rsidRPr="00ED7C2F" w:rsidRDefault="000F184F" w:rsidP="000F184F">
      <w:pPr>
        <w:pStyle w:val="Heading3"/>
      </w:pPr>
      <w:r w:rsidRPr="00ED7C2F">
        <w:t>Focus areas and themes:</w:t>
      </w:r>
    </w:p>
    <w:p w14:paraId="7626A749" w14:textId="0FFEAF63" w:rsidR="000F184F" w:rsidRPr="00ED7C2F" w:rsidRDefault="00EF0385" w:rsidP="000F184F">
      <w:r w:rsidRPr="265CD42F">
        <w:rPr>
          <w:rFonts w:eastAsia="Arial" w:cs="Arial"/>
          <w:szCs w:val="24"/>
        </w:rPr>
        <w:t xml:space="preserve">Collaboration, insight, and funding. </w:t>
      </w:r>
      <w:r w:rsidRPr="265CD42F">
        <w:rPr>
          <w:rFonts w:eastAsia="Arial" w:cs="Arial"/>
          <w:i/>
          <w:iCs/>
          <w:szCs w:val="24"/>
        </w:rPr>
        <w:t>One System, One Story</w:t>
      </w:r>
      <w:r w:rsidRPr="265CD42F">
        <w:rPr>
          <w:rFonts w:eastAsia="Arial" w:cs="Arial"/>
          <w:szCs w:val="24"/>
        </w:rPr>
        <w:t xml:space="preserve"> — align partners behind clear goals and resident voice.</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D7C2F" w14:paraId="7C818FD5" w14:textId="77777777" w:rsidTr="00FA285B">
        <w:trPr>
          <w:trHeight w:val="567"/>
        </w:trPr>
        <w:tc>
          <w:tcPr>
            <w:tcW w:w="1008" w:type="pct"/>
            <w:shd w:val="clear" w:color="auto" w:fill="D9D9D9" w:themeFill="background1" w:themeFillShade="D9"/>
            <w:vAlign w:val="center"/>
          </w:tcPr>
          <w:p w14:paraId="345BA311" w14:textId="2A3A4554" w:rsidR="50FEDDD4" w:rsidRPr="00ED7C2F" w:rsidRDefault="50FEDDD4" w:rsidP="00FA285B">
            <w:pPr>
              <w:pStyle w:val="Tabletext"/>
              <w:jc w:val="center"/>
              <w:rPr>
                <w:b/>
                <w:bCs/>
              </w:rPr>
            </w:pPr>
            <w:r w:rsidRPr="00ED7C2F">
              <w:rPr>
                <w:b/>
                <w:bCs/>
              </w:rPr>
              <w:t>Objective</w:t>
            </w:r>
          </w:p>
        </w:tc>
        <w:tc>
          <w:tcPr>
            <w:tcW w:w="1008" w:type="pct"/>
            <w:shd w:val="clear" w:color="auto" w:fill="D9D9D9" w:themeFill="background1" w:themeFillShade="D9"/>
            <w:vAlign w:val="center"/>
          </w:tcPr>
          <w:p w14:paraId="114C1FB1" w14:textId="56968F45" w:rsidR="50FEDDD4" w:rsidRPr="00ED7C2F" w:rsidRDefault="50FEDDD4" w:rsidP="00FA285B">
            <w:pPr>
              <w:pStyle w:val="Tabletext"/>
              <w:jc w:val="center"/>
              <w:rPr>
                <w:b/>
                <w:bCs/>
              </w:rPr>
            </w:pPr>
            <w:r w:rsidRPr="00ED7C2F">
              <w:rPr>
                <w:b/>
                <w:bCs/>
              </w:rPr>
              <w:t>1-year actions</w:t>
            </w:r>
          </w:p>
        </w:tc>
        <w:tc>
          <w:tcPr>
            <w:tcW w:w="935" w:type="pct"/>
            <w:shd w:val="clear" w:color="auto" w:fill="D9D9D9" w:themeFill="background1" w:themeFillShade="D9"/>
            <w:vAlign w:val="center"/>
          </w:tcPr>
          <w:p w14:paraId="020BD20B" w14:textId="0954CFE6" w:rsidR="50FEDDD4" w:rsidRPr="00ED7C2F" w:rsidRDefault="50FEDDD4" w:rsidP="00FA285B">
            <w:pPr>
              <w:pStyle w:val="Tabletext"/>
              <w:jc w:val="center"/>
              <w:rPr>
                <w:b/>
                <w:bCs/>
              </w:rPr>
            </w:pPr>
            <w:r w:rsidRPr="00ED7C2F">
              <w:rPr>
                <w:b/>
                <w:bCs/>
              </w:rPr>
              <w:t>3-year actions</w:t>
            </w:r>
          </w:p>
        </w:tc>
        <w:tc>
          <w:tcPr>
            <w:tcW w:w="1040" w:type="pct"/>
            <w:shd w:val="clear" w:color="auto" w:fill="D9D9D9" w:themeFill="background1" w:themeFillShade="D9"/>
            <w:vAlign w:val="center"/>
          </w:tcPr>
          <w:p w14:paraId="3CAD4B73" w14:textId="6170F324" w:rsidR="50FEDDD4" w:rsidRPr="00ED7C2F" w:rsidRDefault="50FEDDD4" w:rsidP="00FA285B">
            <w:pPr>
              <w:pStyle w:val="Tabletext"/>
              <w:jc w:val="center"/>
              <w:rPr>
                <w:b/>
                <w:bCs/>
              </w:rPr>
            </w:pPr>
            <w:r w:rsidRPr="00ED7C2F">
              <w:rPr>
                <w:b/>
                <w:bCs/>
              </w:rPr>
              <w:t>Expected Outcomes</w:t>
            </w:r>
          </w:p>
        </w:tc>
        <w:tc>
          <w:tcPr>
            <w:tcW w:w="1008" w:type="pct"/>
            <w:shd w:val="clear" w:color="auto" w:fill="D9D9D9" w:themeFill="background1" w:themeFillShade="D9"/>
            <w:vAlign w:val="center"/>
          </w:tcPr>
          <w:p w14:paraId="42FF665B" w14:textId="690338E2" w:rsidR="50FEDDD4" w:rsidRPr="00ED7C2F" w:rsidRDefault="50FEDDD4" w:rsidP="00FA285B">
            <w:pPr>
              <w:pStyle w:val="Tabletext"/>
              <w:jc w:val="center"/>
              <w:rPr>
                <w:b/>
                <w:bCs/>
              </w:rPr>
            </w:pPr>
            <w:r w:rsidRPr="00ED7C2F">
              <w:rPr>
                <w:b/>
                <w:bCs/>
              </w:rPr>
              <w:t>Lead</w:t>
            </w:r>
          </w:p>
        </w:tc>
      </w:tr>
      <w:tr w:rsidR="50FEDDD4" w:rsidRPr="00ED7C2F" w14:paraId="196C5E90" w14:textId="77777777" w:rsidTr="000F184F">
        <w:trPr>
          <w:trHeight w:val="300"/>
        </w:trPr>
        <w:tc>
          <w:tcPr>
            <w:tcW w:w="1008" w:type="pct"/>
            <w:shd w:val="clear" w:color="auto" w:fill="D9D9D9" w:themeFill="background1" w:themeFillShade="D9"/>
          </w:tcPr>
          <w:p w14:paraId="5EFDF1CA" w14:textId="30998B49" w:rsidR="50FEDDD4" w:rsidRPr="00ED7C2F" w:rsidRDefault="00EF0385" w:rsidP="00FA285B">
            <w:pPr>
              <w:pStyle w:val="Tabletext"/>
              <w:rPr>
                <w:b/>
                <w:bCs/>
              </w:rPr>
            </w:pPr>
            <w:r w:rsidRPr="00EF0385">
              <w:rPr>
                <w:b/>
                <w:bCs/>
              </w:rPr>
              <w:t>Clarify shared outcomes and expectations across partners; maintain momentum through regular network meetings.</w:t>
            </w:r>
          </w:p>
        </w:tc>
        <w:tc>
          <w:tcPr>
            <w:tcW w:w="1008" w:type="pct"/>
          </w:tcPr>
          <w:p w14:paraId="2510E264" w14:textId="70A80640" w:rsidR="50FEDDD4" w:rsidRPr="00ED7C2F" w:rsidRDefault="00EF0385" w:rsidP="00FA285B">
            <w:pPr>
              <w:pStyle w:val="Tabletext"/>
              <w:rPr>
                <w:rFonts w:eastAsia="Arial"/>
              </w:rPr>
            </w:pPr>
            <w:r w:rsidRPr="265CD42F">
              <w:rPr>
                <w:rFonts w:eastAsia="Arial"/>
              </w:rPr>
              <w:t xml:space="preserve">Publish a one‑page </w:t>
            </w:r>
            <w:r w:rsidRPr="265CD42F">
              <w:rPr>
                <w:rFonts w:eastAsia="Arial"/>
                <w:b/>
                <w:bCs/>
              </w:rPr>
              <w:t>partner charter</w:t>
            </w:r>
            <w:r w:rsidRPr="265CD42F">
              <w:rPr>
                <w:rFonts w:eastAsia="Arial"/>
              </w:rPr>
              <w:t xml:space="preserve"> with shared outcomes and meeting cadence.</w:t>
            </w:r>
          </w:p>
        </w:tc>
        <w:tc>
          <w:tcPr>
            <w:tcW w:w="935" w:type="pct"/>
          </w:tcPr>
          <w:p w14:paraId="6C7CEC78" w14:textId="77777777" w:rsidR="00EF0385" w:rsidRDefault="00EF0385" w:rsidP="00EF0385">
            <w:pPr>
              <w:spacing w:before="0" w:after="0" w:line="252" w:lineRule="auto"/>
              <w:rPr>
                <w:rFonts w:eastAsia="Arial" w:cs="Arial"/>
                <w:szCs w:val="24"/>
              </w:rPr>
            </w:pPr>
            <w:r w:rsidRPr="265CD42F">
              <w:rPr>
                <w:rFonts w:eastAsia="Arial" w:cs="Arial"/>
                <w:szCs w:val="24"/>
              </w:rPr>
              <w:t>Evidence partner contributions with outcome dashboards.</w:t>
            </w:r>
          </w:p>
          <w:p w14:paraId="0F889EC6" w14:textId="77777777" w:rsidR="00EF0385" w:rsidRDefault="00EF0385" w:rsidP="00EF0385">
            <w:pPr>
              <w:spacing w:before="0" w:after="0" w:line="252" w:lineRule="auto"/>
              <w:rPr>
                <w:rFonts w:eastAsia="Arial" w:cs="Arial"/>
                <w:szCs w:val="24"/>
              </w:rPr>
            </w:pPr>
          </w:p>
          <w:p w14:paraId="4835556F" w14:textId="073FCA0E" w:rsidR="50FEDDD4" w:rsidRPr="00ED7C2F" w:rsidRDefault="00EF0385" w:rsidP="00EF0385">
            <w:pPr>
              <w:pStyle w:val="Tabletext"/>
            </w:pPr>
            <w:r w:rsidRPr="265CD42F">
              <w:rPr>
                <w:rFonts w:eastAsia="Arial"/>
              </w:rPr>
              <w:t>Refresh shared outcomes.</w:t>
            </w:r>
          </w:p>
        </w:tc>
        <w:tc>
          <w:tcPr>
            <w:tcW w:w="1040" w:type="pct"/>
          </w:tcPr>
          <w:p w14:paraId="687F29F9" w14:textId="77F2877E" w:rsidR="50FEDDD4" w:rsidRPr="00ED7C2F" w:rsidRDefault="00EF0385" w:rsidP="00FA285B">
            <w:pPr>
              <w:pStyle w:val="Tabletext"/>
            </w:pPr>
            <w:r w:rsidRPr="265CD42F">
              <w:rPr>
                <w:rFonts w:eastAsia="Arial"/>
              </w:rPr>
              <w:t>Clearer roles, fewer duplications.</w:t>
            </w:r>
          </w:p>
        </w:tc>
        <w:tc>
          <w:tcPr>
            <w:tcW w:w="1008" w:type="pct"/>
          </w:tcPr>
          <w:p w14:paraId="4DF12D8F" w14:textId="359A33CE" w:rsidR="50FEDDD4" w:rsidRPr="00ED7C2F" w:rsidRDefault="50FEDDD4" w:rsidP="00FA285B">
            <w:pPr>
              <w:pStyle w:val="Tabletext"/>
            </w:pPr>
          </w:p>
        </w:tc>
      </w:tr>
      <w:tr w:rsidR="50FEDDD4" w:rsidRPr="00ED7C2F" w14:paraId="11603188" w14:textId="77777777" w:rsidTr="000F184F">
        <w:trPr>
          <w:trHeight w:val="300"/>
        </w:trPr>
        <w:tc>
          <w:tcPr>
            <w:tcW w:w="1008" w:type="pct"/>
            <w:shd w:val="clear" w:color="auto" w:fill="D9D9D9" w:themeFill="background1" w:themeFillShade="D9"/>
          </w:tcPr>
          <w:p w14:paraId="34ADE554" w14:textId="273A0A62" w:rsidR="50FEDDD4" w:rsidRPr="00ED7C2F" w:rsidRDefault="00EF0385" w:rsidP="00FA285B">
            <w:pPr>
              <w:pStyle w:val="Tabletext"/>
              <w:rPr>
                <w:b/>
                <w:bCs/>
              </w:rPr>
            </w:pPr>
            <w:r w:rsidRPr="00EF0385">
              <w:rPr>
                <w:b/>
                <w:bCs/>
              </w:rPr>
              <w:t>Confirm who’s “in” and how each contributes; showcase venues and capabilities.</w:t>
            </w:r>
          </w:p>
        </w:tc>
        <w:tc>
          <w:tcPr>
            <w:tcW w:w="1008" w:type="pct"/>
          </w:tcPr>
          <w:p w14:paraId="091E16F0" w14:textId="77777777" w:rsidR="00EF0385" w:rsidRDefault="00EF0385" w:rsidP="00EF0385">
            <w:pPr>
              <w:spacing w:before="0" w:after="0"/>
              <w:rPr>
                <w:rFonts w:eastAsia="Arial" w:cs="Arial"/>
                <w:szCs w:val="24"/>
              </w:rPr>
            </w:pPr>
            <w:r w:rsidRPr="265CD42F">
              <w:rPr>
                <w:rFonts w:eastAsia="Arial" w:cs="Arial"/>
                <w:szCs w:val="24"/>
              </w:rPr>
              <w:t>Confirm with partners.</w:t>
            </w:r>
          </w:p>
          <w:p w14:paraId="6262ACB5" w14:textId="77777777" w:rsidR="00EF0385" w:rsidRDefault="00EF0385" w:rsidP="00EF0385">
            <w:pPr>
              <w:spacing w:before="0" w:after="0"/>
              <w:rPr>
                <w:rFonts w:eastAsia="Arial" w:cs="Arial"/>
                <w:szCs w:val="24"/>
              </w:rPr>
            </w:pPr>
          </w:p>
          <w:p w14:paraId="032E662B" w14:textId="7E888C71" w:rsidR="50FEDDD4" w:rsidRPr="00ED7C2F" w:rsidRDefault="00EF0385" w:rsidP="00EF0385">
            <w:pPr>
              <w:pStyle w:val="Tabletext"/>
            </w:pPr>
            <w:r w:rsidRPr="265CD42F">
              <w:rPr>
                <w:rFonts w:eastAsia="Arial"/>
              </w:rPr>
              <w:t>Rotate meeting venues to showcase assets.</w:t>
            </w:r>
          </w:p>
        </w:tc>
        <w:tc>
          <w:tcPr>
            <w:tcW w:w="935" w:type="pct"/>
          </w:tcPr>
          <w:p w14:paraId="44C1DF21" w14:textId="77CA1FC2" w:rsidR="50FEDDD4" w:rsidRPr="00ED7C2F" w:rsidRDefault="50FEDDD4" w:rsidP="00FA285B">
            <w:pPr>
              <w:pStyle w:val="Tabletext"/>
            </w:pPr>
          </w:p>
        </w:tc>
        <w:tc>
          <w:tcPr>
            <w:tcW w:w="1040" w:type="pct"/>
          </w:tcPr>
          <w:p w14:paraId="5E8690D5" w14:textId="32FEE67E" w:rsidR="50FEDDD4" w:rsidRPr="00ED7C2F" w:rsidRDefault="00EF0385" w:rsidP="00FA285B">
            <w:pPr>
              <w:pStyle w:val="Tabletext"/>
            </w:pPr>
            <w:r w:rsidRPr="265CD42F">
              <w:rPr>
                <w:rFonts w:eastAsia="Arial"/>
              </w:rPr>
              <w:t xml:space="preserve">A learning system that continually adapts and delivers for </w:t>
            </w:r>
            <w:proofErr w:type="spellStart"/>
            <w:r w:rsidRPr="265CD42F">
              <w:rPr>
                <w:rFonts w:eastAsia="Arial"/>
              </w:rPr>
              <w:t>Coxmoor</w:t>
            </w:r>
            <w:proofErr w:type="spellEnd"/>
            <w:r w:rsidRPr="265CD42F">
              <w:rPr>
                <w:rFonts w:eastAsia="Arial"/>
              </w:rPr>
              <w:t>.</w:t>
            </w:r>
          </w:p>
        </w:tc>
        <w:tc>
          <w:tcPr>
            <w:tcW w:w="1008" w:type="pct"/>
          </w:tcPr>
          <w:p w14:paraId="0154FC56" w14:textId="352DE6EA" w:rsidR="50FEDDD4" w:rsidRPr="00ED7C2F" w:rsidRDefault="50FEDDD4" w:rsidP="00FA285B">
            <w:pPr>
              <w:pStyle w:val="Tabletext"/>
            </w:pPr>
          </w:p>
        </w:tc>
      </w:tr>
      <w:tr w:rsidR="50FEDDD4" w:rsidRPr="00ED7C2F" w14:paraId="75298353" w14:textId="77777777" w:rsidTr="000F184F">
        <w:trPr>
          <w:trHeight w:val="300"/>
        </w:trPr>
        <w:tc>
          <w:tcPr>
            <w:tcW w:w="1008" w:type="pct"/>
            <w:shd w:val="clear" w:color="auto" w:fill="D9D9D9" w:themeFill="background1" w:themeFillShade="D9"/>
          </w:tcPr>
          <w:p w14:paraId="4BC78A8E" w14:textId="5A4186AF" w:rsidR="50FEDDD4" w:rsidRPr="00ED7C2F" w:rsidRDefault="00EF0385" w:rsidP="00FA285B">
            <w:pPr>
              <w:pStyle w:val="Tabletext"/>
              <w:rPr>
                <w:b/>
                <w:bCs/>
              </w:rPr>
            </w:pPr>
            <w:r w:rsidRPr="00EF0385">
              <w:rPr>
                <w:b/>
                <w:bCs/>
              </w:rPr>
              <w:t>Influence wider commissioning via ground</w:t>
            </w:r>
            <w:r w:rsidRPr="00EF0385">
              <w:rPr>
                <w:rFonts w:ascii="Cambria Math" w:hAnsi="Cambria Math" w:cs="Cambria Math"/>
                <w:b/>
                <w:bCs/>
              </w:rPr>
              <w:t>‑</w:t>
            </w:r>
            <w:r w:rsidRPr="00EF0385">
              <w:rPr>
                <w:b/>
                <w:bCs/>
              </w:rPr>
              <w:t>up insight and a transparent “You said, we did” loop.</w:t>
            </w:r>
          </w:p>
        </w:tc>
        <w:tc>
          <w:tcPr>
            <w:tcW w:w="1008" w:type="pct"/>
          </w:tcPr>
          <w:p w14:paraId="1730ECF6" w14:textId="1C32B853" w:rsidR="50FEDDD4" w:rsidRPr="00ED7C2F" w:rsidRDefault="00EF0385" w:rsidP="00FA285B">
            <w:pPr>
              <w:pStyle w:val="Tabletext"/>
            </w:pPr>
            <w:r w:rsidRPr="265CD42F">
              <w:rPr>
                <w:rFonts w:eastAsia="Arial"/>
              </w:rPr>
              <w:t xml:space="preserve">Map </w:t>
            </w:r>
            <w:r w:rsidRPr="265CD42F">
              <w:rPr>
                <w:rFonts w:eastAsia="Arial"/>
                <w:b/>
                <w:bCs/>
              </w:rPr>
              <w:t>influence meetings</w:t>
            </w:r>
            <w:r w:rsidRPr="265CD42F">
              <w:rPr>
                <w:rFonts w:eastAsia="Arial"/>
              </w:rPr>
              <w:t xml:space="preserve"> across the system and schedule regular insight feeds from residents.</w:t>
            </w:r>
          </w:p>
        </w:tc>
        <w:tc>
          <w:tcPr>
            <w:tcW w:w="935" w:type="pct"/>
          </w:tcPr>
          <w:p w14:paraId="1EF7BEAF" w14:textId="60E5F72D" w:rsidR="50FEDDD4" w:rsidRPr="00EF0385" w:rsidRDefault="00EF0385" w:rsidP="00EF0385">
            <w:pPr>
              <w:spacing w:before="0" w:after="0" w:line="252" w:lineRule="auto"/>
              <w:rPr>
                <w:rFonts w:eastAsia="Arial" w:cs="Arial"/>
                <w:szCs w:val="24"/>
              </w:rPr>
            </w:pPr>
            <w:r w:rsidRPr="265CD42F">
              <w:rPr>
                <w:rFonts w:eastAsia="Arial" w:cs="Arial"/>
                <w:szCs w:val="24"/>
              </w:rPr>
              <w:t xml:space="preserve">Start a </w:t>
            </w:r>
            <w:r w:rsidRPr="265CD42F">
              <w:rPr>
                <w:rFonts w:eastAsia="Arial" w:cs="Arial"/>
                <w:b/>
                <w:bCs/>
                <w:szCs w:val="24"/>
              </w:rPr>
              <w:t>“You said, we did”</w:t>
            </w:r>
            <w:r w:rsidRPr="265CD42F">
              <w:rPr>
                <w:rFonts w:eastAsia="Arial" w:cs="Arial"/>
                <w:szCs w:val="24"/>
              </w:rPr>
              <w:t xml:space="preserve"> tracker and share quick wins in the </w:t>
            </w:r>
            <w:r w:rsidRPr="265CD42F">
              <w:rPr>
                <w:rFonts w:eastAsia="Arial" w:cs="Arial"/>
                <w:b/>
                <w:bCs/>
                <w:szCs w:val="24"/>
              </w:rPr>
              <w:t>Network News</w:t>
            </w:r>
            <w:r w:rsidRPr="265CD42F">
              <w:rPr>
                <w:rFonts w:eastAsia="Arial" w:cs="Arial"/>
                <w:szCs w:val="24"/>
              </w:rPr>
              <w:t>.</w:t>
            </w:r>
          </w:p>
        </w:tc>
        <w:tc>
          <w:tcPr>
            <w:tcW w:w="1040" w:type="pct"/>
          </w:tcPr>
          <w:p w14:paraId="654416BF" w14:textId="6E66B267" w:rsidR="00EF0385" w:rsidRDefault="00EF0385" w:rsidP="00EF0385">
            <w:pPr>
              <w:spacing w:before="0"/>
              <w:rPr>
                <w:rFonts w:eastAsia="Arial" w:cs="Arial"/>
                <w:szCs w:val="24"/>
              </w:rPr>
            </w:pPr>
            <w:r w:rsidRPr="265CD42F">
              <w:rPr>
                <w:rFonts w:eastAsia="Arial" w:cs="Arial"/>
                <w:szCs w:val="24"/>
              </w:rPr>
              <w:t>Joined‑up commissioning with resident insight at the centre.</w:t>
            </w:r>
          </w:p>
          <w:p w14:paraId="549F6433" w14:textId="00298BE9" w:rsidR="50FEDDD4" w:rsidRPr="00ED7C2F" w:rsidRDefault="00EF0385" w:rsidP="00EF0385">
            <w:pPr>
              <w:pStyle w:val="Tabletext"/>
            </w:pPr>
            <w:r w:rsidRPr="265CD42F">
              <w:rPr>
                <w:rFonts w:eastAsia="Arial"/>
              </w:rPr>
              <w:t>Visible “wins” to residents.</w:t>
            </w:r>
          </w:p>
        </w:tc>
        <w:tc>
          <w:tcPr>
            <w:tcW w:w="1008" w:type="pct"/>
          </w:tcPr>
          <w:p w14:paraId="25D6A2CD" w14:textId="2E2484CF" w:rsidR="50FEDDD4" w:rsidRPr="00ED7C2F" w:rsidRDefault="50FEDDD4" w:rsidP="00FA285B">
            <w:pPr>
              <w:pStyle w:val="Tabletext"/>
            </w:pPr>
          </w:p>
        </w:tc>
      </w:tr>
      <w:tr w:rsidR="00680E7E" w:rsidRPr="00ED7C2F" w14:paraId="3D85BB1B" w14:textId="77777777" w:rsidTr="000F184F">
        <w:trPr>
          <w:trHeight w:val="300"/>
        </w:trPr>
        <w:tc>
          <w:tcPr>
            <w:tcW w:w="1008" w:type="pct"/>
            <w:shd w:val="clear" w:color="auto" w:fill="D9D9D9" w:themeFill="background1" w:themeFillShade="D9"/>
          </w:tcPr>
          <w:p w14:paraId="432ABBBD" w14:textId="3D1D9B2C" w:rsidR="00680E7E" w:rsidRPr="00EF0385" w:rsidRDefault="00680E7E" w:rsidP="00FA285B">
            <w:pPr>
              <w:pStyle w:val="Tabletext"/>
              <w:rPr>
                <w:b/>
                <w:bCs/>
              </w:rPr>
            </w:pPr>
            <w:r w:rsidRPr="00680E7E">
              <w:rPr>
                <w:b/>
                <w:bCs/>
              </w:rPr>
              <w:t>Manage funding pipeline (Kirkby Pride in Place Fund, UKSPF, transport, regeneration, safety etc.).</w:t>
            </w:r>
          </w:p>
        </w:tc>
        <w:tc>
          <w:tcPr>
            <w:tcW w:w="1008" w:type="pct"/>
          </w:tcPr>
          <w:p w14:paraId="59710864" w14:textId="5B71CF6E" w:rsidR="00680E7E" w:rsidRPr="265CD42F" w:rsidRDefault="00680E7E" w:rsidP="00FA285B">
            <w:pPr>
              <w:pStyle w:val="Tabletext"/>
              <w:rPr>
                <w:rFonts w:eastAsia="Arial"/>
              </w:rPr>
            </w:pPr>
            <w:r w:rsidRPr="265CD42F">
              <w:rPr>
                <w:rFonts w:eastAsia="Arial"/>
              </w:rPr>
              <w:t xml:space="preserve">Run quarterly </w:t>
            </w:r>
            <w:r w:rsidRPr="265CD42F">
              <w:rPr>
                <w:rFonts w:eastAsia="Arial"/>
                <w:b/>
                <w:bCs/>
              </w:rPr>
              <w:t>funding briefings</w:t>
            </w:r>
            <w:r w:rsidRPr="265CD42F">
              <w:rPr>
                <w:rFonts w:eastAsia="Arial"/>
              </w:rPr>
              <w:t xml:space="preserve"> and bid‑writing support sessions.</w:t>
            </w:r>
          </w:p>
        </w:tc>
        <w:tc>
          <w:tcPr>
            <w:tcW w:w="935" w:type="pct"/>
          </w:tcPr>
          <w:p w14:paraId="605BD026" w14:textId="2B33D361" w:rsidR="00680E7E" w:rsidRPr="265CD42F" w:rsidRDefault="00680E7E" w:rsidP="00EF0385">
            <w:pPr>
              <w:spacing w:before="0" w:after="0" w:line="252" w:lineRule="auto"/>
              <w:rPr>
                <w:rFonts w:eastAsia="Arial" w:cs="Arial"/>
                <w:szCs w:val="24"/>
              </w:rPr>
            </w:pPr>
            <w:r w:rsidRPr="265CD42F">
              <w:rPr>
                <w:rFonts w:eastAsia="Arial" w:cs="Arial"/>
                <w:szCs w:val="24"/>
              </w:rPr>
              <w:t xml:space="preserve">Secure </w:t>
            </w:r>
            <w:r w:rsidRPr="265CD42F">
              <w:rPr>
                <w:rFonts w:eastAsia="Arial" w:cs="Arial"/>
                <w:b/>
                <w:bCs/>
                <w:szCs w:val="24"/>
              </w:rPr>
              <w:t>multi‑year</w:t>
            </w:r>
            <w:r w:rsidRPr="265CD42F">
              <w:rPr>
                <w:rFonts w:eastAsia="Arial" w:cs="Arial"/>
                <w:szCs w:val="24"/>
              </w:rPr>
              <w:t xml:space="preserve"> funding for key strands.</w:t>
            </w:r>
          </w:p>
        </w:tc>
        <w:tc>
          <w:tcPr>
            <w:tcW w:w="1040" w:type="pct"/>
          </w:tcPr>
          <w:p w14:paraId="3D4D2A41" w14:textId="01D9F50C" w:rsidR="00680E7E" w:rsidRPr="265CD42F" w:rsidRDefault="00680E7E" w:rsidP="00EF0385">
            <w:pPr>
              <w:spacing w:before="0"/>
              <w:rPr>
                <w:rFonts w:eastAsia="Arial" w:cs="Arial"/>
                <w:szCs w:val="24"/>
              </w:rPr>
            </w:pPr>
            <w:r w:rsidRPr="265CD42F">
              <w:rPr>
                <w:rFonts w:eastAsia="Arial" w:cs="Arial"/>
                <w:szCs w:val="24"/>
              </w:rPr>
              <w:t>More stable funding.</w:t>
            </w:r>
          </w:p>
        </w:tc>
        <w:tc>
          <w:tcPr>
            <w:tcW w:w="1008" w:type="pct"/>
          </w:tcPr>
          <w:p w14:paraId="545AE165" w14:textId="77777777" w:rsidR="00680E7E" w:rsidRPr="00ED7C2F" w:rsidRDefault="00680E7E" w:rsidP="00FA285B">
            <w:pPr>
              <w:pStyle w:val="Tabletext"/>
            </w:pPr>
          </w:p>
        </w:tc>
      </w:tr>
    </w:tbl>
    <w:p w14:paraId="24743AC8" w14:textId="77777777" w:rsidR="00FA285B" w:rsidRPr="00ED7C2F" w:rsidRDefault="00FA285B" w:rsidP="00FA285B">
      <w:pPr>
        <w:pStyle w:val="inbetween"/>
      </w:pPr>
    </w:p>
    <w:p w14:paraId="18547053" w14:textId="77777777" w:rsidR="00FA285B" w:rsidRPr="00ED7C2F" w:rsidRDefault="00FA285B" w:rsidP="00FA285B">
      <w:pPr>
        <w:pStyle w:val="inbetween"/>
        <w:sectPr w:rsidR="00FA285B" w:rsidRPr="00ED7C2F" w:rsidSect="008F5FE6">
          <w:pgSz w:w="16840" w:h="11910" w:orient="landscape"/>
          <w:pgMar w:top="840" w:right="708" w:bottom="280" w:left="708" w:header="720" w:footer="720" w:gutter="0"/>
          <w:cols w:space="720"/>
        </w:sectPr>
      </w:pPr>
    </w:p>
    <w:p w14:paraId="7A65D1C0" w14:textId="693965D4" w:rsidR="00FA285B" w:rsidRPr="00ED7C2F" w:rsidRDefault="00FA285B" w:rsidP="00FA285B">
      <w:pPr>
        <w:pStyle w:val="inbetween"/>
        <w:sectPr w:rsidR="00FA285B" w:rsidRPr="00ED7C2F" w:rsidSect="008F5FE6">
          <w:pgSz w:w="16840" w:h="11910" w:orient="landscape"/>
          <w:pgMar w:top="840" w:right="708" w:bottom="280" w:left="708" w:header="720" w:footer="720" w:gutter="0"/>
          <w:cols w:space="720"/>
        </w:sectPr>
      </w:pPr>
    </w:p>
    <w:p w14:paraId="1DF18DC0" w14:textId="77777777" w:rsidR="00FA285B" w:rsidRPr="00ED7C2F" w:rsidRDefault="00FA285B" w:rsidP="00FA285B">
      <w:pPr>
        <w:pStyle w:val="inbetween"/>
      </w:pPr>
    </w:p>
    <w:p w14:paraId="2F19077F" w14:textId="1EC8E4AD" w:rsidR="00FA285B" w:rsidRPr="00ED7C2F" w:rsidRDefault="00FA285B" w:rsidP="00C10397">
      <w:pPr>
        <w:pStyle w:val="Purpleboxedheading2"/>
      </w:pPr>
      <w:r w:rsidRPr="00ED7C2F">
        <w:t>Measuring success</w:t>
      </w:r>
    </w:p>
    <w:p w14:paraId="5F494121" w14:textId="3D8FB09B" w:rsidR="00FA285B" w:rsidRPr="00ED7C2F" w:rsidRDefault="00FA285B" w:rsidP="00FA285B">
      <w:r w:rsidRPr="00ED7C2F">
        <w:rPr>
          <w:color w:val="231F20"/>
        </w:rPr>
        <w:t xml:space="preserve">Each year, the </w:t>
      </w:r>
      <w:proofErr w:type="spellStart"/>
      <w:r w:rsidR="00680E7E">
        <w:rPr>
          <w:color w:val="231F20"/>
        </w:rPr>
        <w:t>Coxmoor</w:t>
      </w:r>
      <w:proofErr w:type="spellEnd"/>
      <w:r w:rsidR="00680E7E">
        <w:rPr>
          <w:color w:val="231F20"/>
        </w:rPr>
        <w:t xml:space="preserve"> Community Partnership</w:t>
      </w:r>
      <w:r w:rsidRPr="00ED7C2F">
        <w:rPr>
          <w:color w:val="231F20"/>
        </w:rPr>
        <w:t xml:space="preserve"> will produce a detailed annual review that clearly sets out the work undertaken, the successes</w:t>
      </w:r>
      <w:r w:rsidRPr="00ED7C2F">
        <w:rPr>
          <w:color w:val="231F20"/>
          <w:spacing w:val="-5"/>
        </w:rPr>
        <w:t xml:space="preserve"> </w:t>
      </w:r>
      <w:r w:rsidRPr="00ED7C2F">
        <w:rPr>
          <w:color w:val="231F20"/>
        </w:rPr>
        <w:t>achieved,</w:t>
      </w:r>
      <w:r w:rsidRPr="00ED7C2F">
        <w:rPr>
          <w:color w:val="231F20"/>
          <w:spacing w:val="-5"/>
        </w:rPr>
        <w:t xml:space="preserve"> </w:t>
      </w:r>
      <w:r w:rsidRPr="00ED7C2F">
        <w:rPr>
          <w:color w:val="231F20"/>
        </w:rPr>
        <w:t>and</w:t>
      </w:r>
      <w:r w:rsidRPr="00ED7C2F">
        <w:rPr>
          <w:color w:val="231F20"/>
          <w:spacing w:val="-5"/>
        </w:rPr>
        <w:t xml:space="preserve"> </w:t>
      </w:r>
      <w:r w:rsidRPr="00ED7C2F">
        <w:rPr>
          <w:color w:val="231F20"/>
        </w:rPr>
        <w:t>the</w:t>
      </w:r>
      <w:r w:rsidRPr="00ED7C2F">
        <w:rPr>
          <w:color w:val="231F20"/>
          <w:spacing w:val="-5"/>
        </w:rPr>
        <w:t xml:space="preserve"> </w:t>
      </w:r>
      <w:r w:rsidRPr="00ED7C2F">
        <w:rPr>
          <w:color w:val="231F20"/>
        </w:rPr>
        <w:t>challenges</w:t>
      </w:r>
      <w:r w:rsidRPr="00ED7C2F">
        <w:rPr>
          <w:color w:val="231F20"/>
          <w:spacing w:val="-5"/>
        </w:rPr>
        <w:t xml:space="preserve"> </w:t>
      </w:r>
      <w:r w:rsidRPr="00ED7C2F">
        <w:rPr>
          <w:color w:val="231F20"/>
        </w:rPr>
        <w:t>faced</w:t>
      </w:r>
      <w:r w:rsidRPr="00ED7C2F">
        <w:rPr>
          <w:color w:val="231F20"/>
          <w:spacing w:val="-5"/>
        </w:rPr>
        <w:t xml:space="preserve"> </w:t>
      </w:r>
      <w:r w:rsidRPr="00ED7C2F">
        <w:rPr>
          <w:color w:val="231F20"/>
        </w:rPr>
        <w:t>over</w:t>
      </w:r>
      <w:r w:rsidRPr="00ED7C2F">
        <w:rPr>
          <w:color w:val="231F20"/>
          <w:spacing w:val="-5"/>
        </w:rPr>
        <w:t xml:space="preserve"> </w:t>
      </w:r>
      <w:r w:rsidRPr="00ED7C2F">
        <w:rPr>
          <w:color w:val="231F20"/>
        </w:rPr>
        <w:t>the</w:t>
      </w:r>
      <w:r w:rsidRPr="00ED7C2F">
        <w:rPr>
          <w:color w:val="231F20"/>
          <w:spacing w:val="-5"/>
        </w:rPr>
        <w:t xml:space="preserve"> </w:t>
      </w:r>
      <w:r w:rsidRPr="00ED7C2F">
        <w:rPr>
          <w:color w:val="231F20"/>
        </w:rPr>
        <w:t>previous 12 months. This review will be grounded in the same data sources that informed the original priorities, enabling partners to assess what has changed and why.</w:t>
      </w:r>
    </w:p>
    <w:p w14:paraId="2904C3E5" w14:textId="4C770C50" w:rsidR="00FA285B" w:rsidRPr="00ED7C2F" w:rsidRDefault="00FA285B" w:rsidP="00FA285B">
      <w:r w:rsidRPr="00ED7C2F">
        <w:rPr>
          <w:color w:val="231F20"/>
        </w:rPr>
        <w:t>Alongside this, project level information—such as participation numbers, reflections, observations, and case studies—will be gathered</w:t>
      </w:r>
      <w:r w:rsidRPr="00ED7C2F">
        <w:rPr>
          <w:color w:val="231F20"/>
          <w:spacing w:val="-5"/>
        </w:rPr>
        <w:t xml:space="preserve"> </w:t>
      </w:r>
      <w:r w:rsidRPr="00ED7C2F">
        <w:rPr>
          <w:color w:val="231F20"/>
        </w:rPr>
        <w:t>to</w:t>
      </w:r>
      <w:r w:rsidRPr="00ED7C2F">
        <w:rPr>
          <w:color w:val="231F20"/>
          <w:spacing w:val="-5"/>
        </w:rPr>
        <w:t xml:space="preserve"> </w:t>
      </w:r>
      <w:r w:rsidRPr="00ED7C2F">
        <w:rPr>
          <w:color w:val="231F20"/>
        </w:rPr>
        <w:t>ensure</w:t>
      </w:r>
      <w:r w:rsidRPr="00ED7C2F">
        <w:rPr>
          <w:color w:val="231F20"/>
          <w:spacing w:val="-5"/>
        </w:rPr>
        <w:t xml:space="preserve"> </w:t>
      </w:r>
      <w:r w:rsidRPr="00ED7C2F">
        <w:rPr>
          <w:color w:val="231F20"/>
        </w:rPr>
        <w:t>every</w:t>
      </w:r>
      <w:r w:rsidRPr="00ED7C2F">
        <w:rPr>
          <w:color w:val="231F20"/>
          <w:spacing w:val="-5"/>
        </w:rPr>
        <w:t xml:space="preserve"> </w:t>
      </w:r>
      <w:r w:rsidRPr="00ED7C2F">
        <w:rPr>
          <w:color w:val="231F20"/>
        </w:rPr>
        <w:t>action</w:t>
      </w:r>
      <w:r w:rsidRPr="00ED7C2F">
        <w:rPr>
          <w:color w:val="231F20"/>
          <w:spacing w:val="-5"/>
        </w:rPr>
        <w:t xml:space="preserve"> </w:t>
      </w:r>
      <w:r w:rsidRPr="00ED7C2F">
        <w:rPr>
          <w:color w:val="231F20"/>
        </w:rPr>
        <w:t>is</w:t>
      </w:r>
      <w:r w:rsidRPr="00ED7C2F">
        <w:rPr>
          <w:color w:val="231F20"/>
          <w:spacing w:val="-5"/>
        </w:rPr>
        <w:t xml:space="preserve"> </w:t>
      </w:r>
      <w:r w:rsidRPr="00ED7C2F">
        <w:rPr>
          <w:color w:val="231F20"/>
        </w:rPr>
        <w:t>evidenced</w:t>
      </w:r>
      <w:r w:rsidRPr="00ED7C2F">
        <w:rPr>
          <w:color w:val="231F20"/>
          <w:spacing w:val="-5"/>
        </w:rPr>
        <w:t xml:space="preserve"> </w:t>
      </w:r>
      <w:r w:rsidRPr="00ED7C2F">
        <w:rPr>
          <w:color w:val="231F20"/>
        </w:rPr>
        <w:t>and</w:t>
      </w:r>
      <w:r w:rsidRPr="00ED7C2F">
        <w:rPr>
          <w:color w:val="231F20"/>
          <w:spacing w:val="-5"/>
        </w:rPr>
        <w:t xml:space="preserve"> </w:t>
      </w:r>
      <w:r w:rsidRPr="00ED7C2F">
        <w:rPr>
          <w:color w:val="231F20"/>
        </w:rPr>
        <w:t>accountable</w:t>
      </w:r>
      <w:r w:rsidR="00680E7E">
        <w:rPr>
          <w:color w:val="231F20"/>
        </w:rPr>
        <w:t>.</w:t>
      </w:r>
    </w:p>
    <w:p w14:paraId="36DBFD3C" w14:textId="77777777" w:rsidR="00FA285B" w:rsidRPr="00ED7C2F" w:rsidRDefault="00FA285B" w:rsidP="00FA285B">
      <w:pPr>
        <w:pStyle w:val="BodyText"/>
        <w:spacing w:before="12" w:line="249" w:lineRule="auto"/>
        <w:ind w:right="472"/>
        <w:rPr>
          <w:lang w:val="en-GB"/>
        </w:rPr>
      </w:pPr>
      <w:r w:rsidRPr="00ED7C2F">
        <w:rPr>
          <w:color w:val="231F20"/>
          <w:lang w:val="en-GB"/>
        </w:rPr>
        <w:t>The review will also assess the insight gained throughout the</w:t>
      </w:r>
      <w:r w:rsidRPr="00ED7C2F">
        <w:rPr>
          <w:color w:val="231F20"/>
          <w:spacing w:val="-6"/>
          <w:lang w:val="en-GB"/>
        </w:rPr>
        <w:t xml:space="preserve"> </w:t>
      </w:r>
      <w:r w:rsidRPr="00ED7C2F">
        <w:rPr>
          <w:color w:val="231F20"/>
          <w:lang w:val="en-GB"/>
        </w:rPr>
        <w:t>year,</w:t>
      </w:r>
      <w:r w:rsidRPr="00ED7C2F">
        <w:rPr>
          <w:color w:val="231F20"/>
          <w:spacing w:val="-6"/>
          <w:lang w:val="en-GB"/>
        </w:rPr>
        <w:t xml:space="preserve"> </w:t>
      </w:r>
      <w:r w:rsidRPr="00ED7C2F">
        <w:rPr>
          <w:color w:val="231F20"/>
          <w:lang w:val="en-GB"/>
        </w:rPr>
        <w:t>how</w:t>
      </w:r>
      <w:r w:rsidRPr="00ED7C2F">
        <w:rPr>
          <w:color w:val="231F20"/>
          <w:spacing w:val="-6"/>
          <w:lang w:val="en-GB"/>
        </w:rPr>
        <w:t xml:space="preserve"> </w:t>
      </w:r>
      <w:r w:rsidRPr="00ED7C2F">
        <w:rPr>
          <w:color w:val="231F20"/>
          <w:lang w:val="en-GB"/>
        </w:rPr>
        <w:t>learning</w:t>
      </w:r>
      <w:r w:rsidRPr="00ED7C2F">
        <w:rPr>
          <w:color w:val="231F20"/>
          <w:spacing w:val="-6"/>
          <w:lang w:val="en-GB"/>
        </w:rPr>
        <w:t xml:space="preserve"> </w:t>
      </w:r>
      <w:r w:rsidRPr="00ED7C2F">
        <w:rPr>
          <w:color w:val="231F20"/>
          <w:lang w:val="en-GB"/>
        </w:rPr>
        <w:t>has</w:t>
      </w:r>
      <w:r w:rsidRPr="00ED7C2F">
        <w:rPr>
          <w:color w:val="231F20"/>
          <w:spacing w:val="-6"/>
          <w:lang w:val="en-GB"/>
        </w:rPr>
        <w:t xml:space="preserve"> </w:t>
      </w:r>
      <w:r w:rsidRPr="00ED7C2F">
        <w:rPr>
          <w:color w:val="231F20"/>
          <w:lang w:val="en-GB"/>
        </w:rPr>
        <w:t>been</w:t>
      </w:r>
      <w:r w:rsidRPr="00ED7C2F">
        <w:rPr>
          <w:color w:val="231F20"/>
          <w:spacing w:val="-6"/>
          <w:lang w:val="en-GB"/>
        </w:rPr>
        <w:t xml:space="preserve"> </w:t>
      </w:r>
      <w:r w:rsidRPr="00ED7C2F">
        <w:rPr>
          <w:color w:val="231F20"/>
          <w:lang w:val="en-GB"/>
        </w:rPr>
        <w:t>shared</w:t>
      </w:r>
      <w:r w:rsidRPr="00ED7C2F">
        <w:rPr>
          <w:color w:val="231F20"/>
          <w:spacing w:val="-6"/>
          <w:lang w:val="en-GB"/>
        </w:rPr>
        <w:t xml:space="preserve"> </w:t>
      </w:r>
      <w:r w:rsidRPr="00ED7C2F">
        <w:rPr>
          <w:color w:val="231F20"/>
          <w:lang w:val="en-GB"/>
        </w:rPr>
        <w:t>across</w:t>
      </w:r>
      <w:r w:rsidRPr="00ED7C2F">
        <w:rPr>
          <w:color w:val="231F20"/>
          <w:spacing w:val="-6"/>
          <w:lang w:val="en-GB"/>
        </w:rPr>
        <w:t xml:space="preserve"> </w:t>
      </w:r>
      <w:r w:rsidRPr="00ED7C2F">
        <w:rPr>
          <w:color w:val="231F20"/>
          <w:lang w:val="en-GB"/>
        </w:rPr>
        <w:t>partners,</w:t>
      </w:r>
      <w:r w:rsidRPr="00ED7C2F">
        <w:rPr>
          <w:color w:val="231F20"/>
          <w:spacing w:val="-6"/>
          <w:lang w:val="en-GB"/>
        </w:rPr>
        <w:t xml:space="preserve"> </w:t>
      </w:r>
      <w:r w:rsidRPr="00ED7C2F">
        <w:rPr>
          <w:color w:val="231F20"/>
          <w:lang w:val="en-GB"/>
        </w:rPr>
        <w:t>the</w:t>
      </w:r>
    </w:p>
    <w:p w14:paraId="308EC6DB" w14:textId="77777777" w:rsidR="00FA285B" w:rsidRPr="00ED7C2F" w:rsidRDefault="00FA285B" w:rsidP="00FA285B">
      <w:r w:rsidRPr="00ED7C2F">
        <w:rPr>
          <w:color w:val="231F20"/>
        </w:rPr>
        <w:t>stories that demonstrate impact, and the new or strengthened connections that have developed. Crucially, it will outline how each action has made a measurable difference, making clear where</w:t>
      </w:r>
      <w:r w:rsidRPr="00ED7C2F">
        <w:rPr>
          <w:color w:val="231F20"/>
          <w:spacing w:val="-5"/>
        </w:rPr>
        <w:t xml:space="preserve"> </w:t>
      </w:r>
      <w:r w:rsidRPr="00ED7C2F">
        <w:rPr>
          <w:color w:val="231F20"/>
        </w:rPr>
        <w:t>progress</w:t>
      </w:r>
      <w:r w:rsidRPr="00ED7C2F">
        <w:rPr>
          <w:color w:val="231F20"/>
          <w:spacing w:val="-5"/>
        </w:rPr>
        <w:t xml:space="preserve"> </w:t>
      </w:r>
      <w:r w:rsidRPr="00ED7C2F">
        <w:rPr>
          <w:color w:val="231F20"/>
        </w:rPr>
        <w:t>has</w:t>
      </w:r>
      <w:r w:rsidRPr="00ED7C2F">
        <w:rPr>
          <w:color w:val="231F20"/>
          <w:spacing w:val="-5"/>
        </w:rPr>
        <w:t xml:space="preserve"> </w:t>
      </w:r>
      <w:r w:rsidRPr="00ED7C2F">
        <w:rPr>
          <w:color w:val="231F20"/>
        </w:rPr>
        <w:t>been</w:t>
      </w:r>
      <w:r w:rsidRPr="00ED7C2F">
        <w:rPr>
          <w:color w:val="231F20"/>
          <w:spacing w:val="-5"/>
        </w:rPr>
        <w:t xml:space="preserve"> </w:t>
      </w:r>
      <w:r w:rsidRPr="00ED7C2F">
        <w:rPr>
          <w:color w:val="231F20"/>
        </w:rPr>
        <w:t>strong</w:t>
      </w:r>
      <w:r w:rsidRPr="00ED7C2F">
        <w:rPr>
          <w:color w:val="231F20"/>
          <w:spacing w:val="-5"/>
        </w:rPr>
        <w:t xml:space="preserve"> </w:t>
      </w:r>
      <w:r w:rsidRPr="00ED7C2F">
        <w:rPr>
          <w:color w:val="231F20"/>
        </w:rPr>
        <w:t>and</w:t>
      </w:r>
      <w:r w:rsidRPr="00ED7C2F">
        <w:rPr>
          <w:color w:val="231F20"/>
          <w:spacing w:val="-5"/>
        </w:rPr>
        <w:t xml:space="preserve"> </w:t>
      </w:r>
      <w:r w:rsidRPr="00ED7C2F">
        <w:rPr>
          <w:color w:val="231F20"/>
        </w:rPr>
        <w:t>where</w:t>
      </w:r>
      <w:r w:rsidRPr="00ED7C2F">
        <w:rPr>
          <w:color w:val="231F20"/>
          <w:spacing w:val="-5"/>
        </w:rPr>
        <w:t xml:space="preserve"> </w:t>
      </w:r>
      <w:r w:rsidRPr="00ED7C2F">
        <w:rPr>
          <w:color w:val="231F20"/>
        </w:rPr>
        <w:t>further</w:t>
      </w:r>
      <w:r w:rsidRPr="00ED7C2F">
        <w:rPr>
          <w:color w:val="231F20"/>
          <w:spacing w:val="-5"/>
        </w:rPr>
        <w:t xml:space="preserve"> </w:t>
      </w:r>
      <w:r w:rsidRPr="00ED7C2F">
        <w:rPr>
          <w:color w:val="231F20"/>
        </w:rPr>
        <w:t>improvement is required</w:t>
      </w:r>
    </w:p>
    <w:p w14:paraId="027DBE6E" w14:textId="77777777" w:rsidR="00680E7E" w:rsidRDefault="00FA285B" w:rsidP="00680E7E">
      <w:pPr>
        <w:rPr>
          <w:color w:val="231F20"/>
        </w:rPr>
      </w:pPr>
      <w:r w:rsidRPr="00ED7C2F">
        <w:rPr>
          <w:color w:val="231F20"/>
        </w:rPr>
        <w:t>The completed annual review will be presented to the Be Healthy,</w:t>
      </w:r>
      <w:r w:rsidRPr="00ED7C2F">
        <w:rPr>
          <w:color w:val="231F20"/>
          <w:spacing w:val="-8"/>
        </w:rPr>
        <w:t xml:space="preserve"> </w:t>
      </w:r>
      <w:r w:rsidRPr="00ED7C2F">
        <w:rPr>
          <w:color w:val="231F20"/>
        </w:rPr>
        <w:t>Be</w:t>
      </w:r>
      <w:r w:rsidRPr="00ED7C2F">
        <w:rPr>
          <w:color w:val="231F20"/>
          <w:spacing w:val="-8"/>
        </w:rPr>
        <w:t xml:space="preserve"> </w:t>
      </w:r>
      <w:r w:rsidRPr="00ED7C2F">
        <w:rPr>
          <w:color w:val="231F20"/>
        </w:rPr>
        <w:t>Happy</w:t>
      </w:r>
      <w:r w:rsidRPr="00ED7C2F">
        <w:rPr>
          <w:color w:val="231F20"/>
          <w:spacing w:val="-8"/>
        </w:rPr>
        <w:t xml:space="preserve"> </w:t>
      </w:r>
      <w:r w:rsidRPr="00ED7C2F">
        <w:rPr>
          <w:color w:val="231F20"/>
        </w:rPr>
        <w:t>Management</w:t>
      </w:r>
      <w:r w:rsidRPr="00ED7C2F">
        <w:rPr>
          <w:color w:val="231F20"/>
          <w:spacing w:val="-8"/>
        </w:rPr>
        <w:t xml:space="preserve"> </w:t>
      </w:r>
      <w:r w:rsidRPr="00ED7C2F">
        <w:rPr>
          <w:color w:val="231F20"/>
        </w:rPr>
        <w:t>Group.</w:t>
      </w:r>
      <w:r w:rsidRPr="00ED7C2F">
        <w:rPr>
          <w:color w:val="231F20"/>
          <w:spacing w:val="-8"/>
        </w:rPr>
        <w:t xml:space="preserve"> </w:t>
      </w:r>
      <w:r w:rsidRPr="00ED7C2F">
        <w:rPr>
          <w:color w:val="231F20"/>
        </w:rPr>
        <w:t>Each</w:t>
      </w:r>
      <w:r w:rsidRPr="00ED7C2F">
        <w:rPr>
          <w:color w:val="231F20"/>
          <w:spacing w:val="-8"/>
        </w:rPr>
        <w:t xml:space="preserve"> </w:t>
      </w:r>
      <w:r w:rsidRPr="00ED7C2F">
        <w:rPr>
          <w:color w:val="231F20"/>
        </w:rPr>
        <w:t>lead</w:t>
      </w:r>
      <w:r w:rsidRPr="00ED7C2F">
        <w:rPr>
          <w:color w:val="231F20"/>
          <w:spacing w:val="-8"/>
        </w:rPr>
        <w:t xml:space="preserve"> </w:t>
      </w:r>
      <w:r w:rsidRPr="00ED7C2F">
        <w:rPr>
          <w:color w:val="231F20"/>
        </w:rPr>
        <w:t>organisation is directly accountable for the actions they committed to, including delivering progress, monitoring outcomes, and providing timely and accurate contributions to the re</w:t>
      </w:r>
      <w:r w:rsidRPr="00ED7C2F">
        <w:rPr>
          <w:color w:val="231F20"/>
        </w:rPr>
        <w:t>view</w:t>
      </w:r>
    </w:p>
    <w:p w14:paraId="54B7C69D" w14:textId="77777777" w:rsidR="00680E7E" w:rsidRDefault="00680E7E" w:rsidP="00680E7E">
      <w:pPr>
        <w:jc w:val="center"/>
        <w:rPr>
          <w:color w:val="231F20"/>
        </w:rPr>
      </w:pPr>
    </w:p>
    <w:p w14:paraId="706F9426" w14:textId="03D0F619" w:rsidR="00FA285B" w:rsidRPr="00ED7C2F" w:rsidRDefault="00680E7E" w:rsidP="00680E7E">
      <w:pPr>
        <w:jc w:val="center"/>
      </w:pPr>
      <w:r>
        <w:rPr>
          <w:color w:val="231F20"/>
        </w:rPr>
        <w:br w:type="column"/>
      </w:r>
      <w:r>
        <w:rPr>
          <w:noProof/>
          <w:sz w:val="2"/>
          <w:szCs w:val="2"/>
        </w:rPr>
        <mc:AlternateContent>
          <mc:Choice Requires="wpg">
            <w:drawing>
              <wp:inline distT="0" distB="0" distL="0" distR="0" wp14:anchorId="408D9014" wp14:editId="3DDFA1E9">
                <wp:extent cx="2561760" cy="5436000"/>
                <wp:effectExtent l="0" t="0" r="0" b="12700"/>
                <wp:docPr id="216" name="Group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561760" cy="5436000"/>
                          <a:chOff x="0" y="0"/>
                          <a:chExt cx="3564254" cy="7560309"/>
                        </a:xfrm>
                      </wpg:grpSpPr>
                      <wps:wsp>
                        <wps:cNvPr id="217" name="Graphic 217"/>
                        <wps:cNvSpPr/>
                        <wps:spPr>
                          <a:xfrm>
                            <a:off x="1782122" y="0"/>
                            <a:ext cx="1270" cy="7560309"/>
                          </a:xfrm>
                          <a:custGeom>
                            <a:avLst/>
                            <a:gdLst/>
                            <a:ahLst/>
                            <a:cxnLst/>
                            <a:rect l="l" t="t" r="r" b="b"/>
                            <a:pathLst>
                              <a:path h="7560309">
                                <a:moveTo>
                                  <a:pt x="0" y="7559992"/>
                                </a:moveTo>
                                <a:lnTo>
                                  <a:pt x="0" y="0"/>
                                </a:lnTo>
                              </a:path>
                            </a:pathLst>
                          </a:custGeom>
                          <a:ln w="63500">
                            <a:solidFill>
                              <a:srgbClr val="92278F"/>
                            </a:solidFill>
                            <a:prstDash val="dot"/>
                          </a:ln>
                        </wps:spPr>
                        <wps:bodyPr wrap="square" lIns="0" tIns="0" rIns="0" bIns="0" rtlCol="0">
                          <a:prstTxWarp prst="textNoShape">
                            <a:avLst/>
                          </a:prstTxWarp>
                          <a:noAutofit/>
                        </wps:bodyPr>
                      </wps:wsp>
                      <pic:pic xmlns:pic="http://schemas.openxmlformats.org/drawingml/2006/picture">
                        <pic:nvPicPr>
                          <pic:cNvPr id="218" name="Image 218"/>
                          <pic:cNvPicPr/>
                        </pic:nvPicPr>
                        <pic:blipFill>
                          <a:blip r:embed="rId96" cstate="print"/>
                          <a:stretch>
                            <a:fillRect/>
                          </a:stretch>
                        </pic:blipFill>
                        <pic:spPr>
                          <a:xfrm>
                            <a:off x="0" y="1997855"/>
                            <a:ext cx="3564255" cy="3564242"/>
                          </a:xfrm>
                          <a:prstGeom prst="rect">
                            <a:avLst/>
                          </a:prstGeom>
                        </pic:spPr>
                      </pic:pic>
                    </wpg:wgp>
                  </a:graphicData>
                </a:graphic>
              </wp:inline>
            </w:drawing>
          </mc:Choice>
          <mc:Fallback>
            <w:pict>
              <v:group w14:anchorId="152DF266" id="Group 216" o:spid="_x0000_s1026" alt="&quot;&quot;" style="width:201.7pt;height:428.05pt;mso-position-horizontal-relative:char;mso-position-vertical-relative:line" coordsize="3564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">
                <o:lock v:ext="edit" aspectratio="t"/>
                <v:shape id="Graphic 217" o:spid="_x0000_s1027" style="position:absolute;left:17821;width:12;height:75603;visibility:visible;mso-wrap-style:square;v-text-anchor:top" coordsize="12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" path="m,7559992l,e" filled="f" strokecolor="#92278f" strokeweight="5pt">
                  <v:stroke dashstyle="dot"/>
                  <v:path arrowok="t"/>
                </v:shape>
                <v:shape id="Image 218" o:spid="_x0000_s1028" type="#_x0000_t75" style="position:absolute;top:19978;width:35642;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">
                  <v:imagedata r:id="rId97" o:title=""/>
                </v:shape>
                <w10:anchorlock/>
              </v:group>
            </w:pict>
          </mc:Fallback>
        </mc:AlternateContent>
      </w:r>
    </w:p>
    <w:p w14:paraId="662DBE78" w14:textId="137B1BD8" w:rsidR="00E327E0" w:rsidRPr="00ED7C2F" w:rsidRDefault="00E327E0" w:rsidP="00680E7E"/>
    <w:p w14:paraId="398A231D" w14:textId="742322A8" w:rsidR="00E327E0" w:rsidRPr="00ED7C2F" w:rsidRDefault="00E327E0" w:rsidP="00E327E0">
      <w:pPr>
        <w:sectPr w:rsidR="00E327E0" w:rsidRPr="00ED7C2F" w:rsidSect="00680E7E">
          <w:type w:val="continuous"/>
          <w:pgSz w:w="16840" w:h="11910" w:orient="landscape"/>
          <w:pgMar w:top="840" w:right="708" w:bottom="280" w:left="708" w:header="720" w:footer="720" w:gutter="0"/>
          <w:cols w:num="2" w:space="720" w:equalWidth="0">
            <w:col w:w="7352" w:space="720"/>
            <w:col w:w="7352"/>
          </w:cols>
        </w:sectPr>
      </w:pPr>
    </w:p>
    <w:p w14:paraId="4A418172" w14:textId="647F4153" w:rsidR="00E327E0" w:rsidRPr="00ED7C2F" w:rsidRDefault="00E327E0" w:rsidP="00C10397">
      <w:pPr>
        <w:pStyle w:val="Blackboxedheading2-OurValues"/>
      </w:pPr>
      <w:r w:rsidRPr="00ED7C2F">
        <w:lastRenderedPageBreak/>
        <w:t>Call to action</w:t>
      </w:r>
    </w:p>
    <w:p w14:paraId="021E90C5" w14:textId="77777777" w:rsidR="000B3F6B" w:rsidRPr="00ED7C2F" w:rsidRDefault="000B3F6B" w:rsidP="000B3F6B">
      <w:pPr>
        <w:pStyle w:val="inbetween"/>
      </w:pPr>
    </w:p>
    <w:p w14:paraId="6D9F7874" w14:textId="4B89D789" w:rsidR="00E327E0" w:rsidRPr="00ED7C2F" w:rsidRDefault="006477D9" w:rsidP="00E327E0">
      <w:pPr>
        <w:rPr>
          <w:b/>
          <w:color w:val="231F20"/>
          <w:sz w:val="28"/>
        </w:rPr>
      </w:pPr>
      <w:r w:rsidRPr="00ED7C2F">
        <w:rPr>
          <w:b/>
          <w:color w:val="231F20"/>
          <w:sz w:val="28"/>
        </w:rPr>
        <w:t>Achieving our vision of a healthier and happier</w:t>
      </w:r>
      <w:r w:rsidRPr="00ED7C2F">
        <w:rPr>
          <w:b/>
          <w:color w:val="231F20"/>
          <w:spacing w:val="-1"/>
          <w:sz w:val="28"/>
        </w:rPr>
        <w:t xml:space="preserve"> </w:t>
      </w:r>
      <w:r w:rsidRPr="00ED7C2F">
        <w:rPr>
          <w:b/>
          <w:color w:val="231F20"/>
          <w:sz w:val="28"/>
        </w:rPr>
        <w:t>Ashfield requires everyone—residents,</w:t>
      </w:r>
      <w:r w:rsidRPr="00ED7C2F">
        <w:rPr>
          <w:b/>
          <w:color w:val="231F20"/>
          <w:spacing w:val="-5"/>
          <w:sz w:val="28"/>
        </w:rPr>
        <w:t xml:space="preserve"> </w:t>
      </w:r>
      <w:r w:rsidRPr="00ED7C2F">
        <w:rPr>
          <w:b/>
          <w:color w:val="231F20"/>
          <w:sz w:val="28"/>
        </w:rPr>
        <w:t>organisations,</w:t>
      </w:r>
      <w:r w:rsidRPr="00ED7C2F">
        <w:rPr>
          <w:b/>
          <w:color w:val="231F20"/>
          <w:spacing w:val="-5"/>
          <w:sz w:val="28"/>
        </w:rPr>
        <w:t xml:space="preserve"> </w:t>
      </w:r>
      <w:r w:rsidRPr="00ED7C2F">
        <w:rPr>
          <w:b/>
          <w:color w:val="231F20"/>
          <w:sz w:val="28"/>
        </w:rPr>
        <w:t>businesses,</w:t>
      </w:r>
      <w:r w:rsidRPr="00ED7C2F">
        <w:rPr>
          <w:b/>
          <w:color w:val="231F20"/>
          <w:spacing w:val="-5"/>
          <w:sz w:val="28"/>
        </w:rPr>
        <w:t xml:space="preserve"> </w:t>
      </w:r>
      <w:r w:rsidRPr="00ED7C2F">
        <w:rPr>
          <w:b/>
          <w:color w:val="231F20"/>
          <w:sz w:val="28"/>
        </w:rPr>
        <w:t>and</w:t>
      </w:r>
      <w:r w:rsidRPr="00ED7C2F">
        <w:rPr>
          <w:b/>
          <w:color w:val="231F20"/>
          <w:spacing w:val="-5"/>
          <w:sz w:val="28"/>
        </w:rPr>
        <w:t xml:space="preserve"> </w:t>
      </w:r>
      <w:r w:rsidRPr="00ED7C2F">
        <w:rPr>
          <w:b/>
          <w:color w:val="231F20"/>
          <w:sz w:val="28"/>
        </w:rPr>
        <w:t>community</w:t>
      </w:r>
      <w:r w:rsidRPr="00ED7C2F">
        <w:rPr>
          <w:b/>
          <w:color w:val="231F20"/>
          <w:spacing w:val="-5"/>
          <w:sz w:val="28"/>
        </w:rPr>
        <w:t xml:space="preserve"> </w:t>
      </w:r>
      <w:r w:rsidRPr="00ED7C2F">
        <w:rPr>
          <w:b/>
          <w:color w:val="231F20"/>
          <w:sz w:val="28"/>
        </w:rPr>
        <w:t>groups—to</w:t>
      </w:r>
      <w:r w:rsidRPr="00ED7C2F">
        <w:rPr>
          <w:b/>
          <w:color w:val="231F20"/>
          <w:spacing w:val="-5"/>
          <w:sz w:val="28"/>
        </w:rPr>
        <w:t xml:space="preserve"> </w:t>
      </w:r>
      <w:r w:rsidRPr="00ED7C2F">
        <w:rPr>
          <w:b/>
          <w:color w:val="231F20"/>
          <w:sz w:val="28"/>
        </w:rPr>
        <w:t>play</w:t>
      </w:r>
      <w:r w:rsidRPr="00ED7C2F">
        <w:rPr>
          <w:b/>
          <w:color w:val="231F20"/>
          <w:spacing w:val="-5"/>
          <w:sz w:val="28"/>
        </w:rPr>
        <w:t xml:space="preserve"> </w:t>
      </w:r>
      <w:r w:rsidRPr="00ED7C2F">
        <w:rPr>
          <w:b/>
          <w:color w:val="231F20"/>
          <w:sz w:val="28"/>
        </w:rPr>
        <w:t>their</w:t>
      </w:r>
      <w:r w:rsidRPr="00ED7C2F">
        <w:rPr>
          <w:b/>
          <w:color w:val="231F20"/>
          <w:spacing w:val="-5"/>
          <w:sz w:val="28"/>
        </w:rPr>
        <w:t xml:space="preserve"> </w:t>
      </w:r>
      <w:r w:rsidRPr="00ED7C2F">
        <w:rPr>
          <w:b/>
          <w:color w:val="231F20"/>
          <w:sz w:val="28"/>
        </w:rPr>
        <w:t>part. Here are six key actions you can take:</w:t>
      </w:r>
    </w:p>
    <w:p w14:paraId="1A27BAF3" w14:textId="77777777" w:rsidR="000B3F6B" w:rsidRPr="00ED7C2F" w:rsidRDefault="000B3F6B" w:rsidP="00E327E0">
      <w:pPr>
        <w:rPr>
          <w:b/>
          <w:color w:val="231F20"/>
          <w:sz w:val="28"/>
        </w:rPr>
      </w:pPr>
    </w:p>
    <w:p w14:paraId="2DD57649" w14:textId="77777777" w:rsidR="000B3F6B" w:rsidRPr="00ED7C2F" w:rsidRDefault="000B3F6B" w:rsidP="000B3F6B">
      <w:pPr>
        <w:pStyle w:val="inbetween"/>
        <w:sectPr w:rsidR="000B3F6B" w:rsidRPr="00ED7C2F" w:rsidSect="000B3F6B">
          <w:footerReference w:type="default" r:id="rId98"/>
          <w:pgSz w:w="16838" w:h="11906" w:orient="landscape" w:code="9"/>
          <w:pgMar w:top="567" w:right="567" w:bottom="567" w:left="567" w:header="709" w:footer="709" w:gutter="0"/>
          <w:cols w:space="708"/>
          <w:docGrid w:linePitch="360"/>
        </w:sectPr>
      </w:pPr>
    </w:p>
    <w:p w14:paraId="7A4EA96F" w14:textId="77777777" w:rsidR="00CD1726" w:rsidRPr="00ED7C2F" w:rsidRDefault="00CD1726" w:rsidP="00CD1726">
      <w:pPr>
        <w:pStyle w:val="inbetween"/>
        <w:rPr>
          <w:shd w:val="clear" w:color="auto" w:fill="A71E28"/>
        </w:rPr>
      </w:pPr>
    </w:p>
    <w:p w14:paraId="5D23D212" w14:textId="77777777" w:rsidR="00CD1726" w:rsidRPr="00ED7C2F" w:rsidRDefault="000B3F6B" w:rsidP="00CD1726">
      <w:pPr>
        <w:pStyle w:val="Tableheader-purple-3"/>
        <w:rPr>
          <w:shd w:val="clear" w:color="auto" w:fill="A71E28"/>
        </w:rPr>
      </w:pPr>
      <w:r w:rsidRPr="00680E7E">
        <w:t>COLLABORATE</w:t>
      </w:r>
    </w:p>
    <w:p w14:paraId="46610E7D" w14:textId="6914C704" w:rsidR="000B3F6B" w:rsidRPr="00ED7C2F" w:rsidRDefault="000B3F6B" w:rsidP="00CD1726">
      <w:pPr>
        <w:pStyle w:val="inbetween"/>
      </w:pPr>
      <w:r w:rsidRPr="00ED7C2F">
        <w:rPr>
          <w:shd w:val="clear" w:color="auto" w:fill="A71E28"/>
        </w:rPr>
        <w:t xml:space="preserve"> </w:t>
      </w:r>
    </w:p>
    <w:p w14:paraId="1475A75B" w14:textId="7E926D43" w:rsidR="000B3F6B" w:rsidRPr="00680E7E" w:rsidRDefault="000B3F6B" w:rsidP="00680E7E">
      <w:pPr>
        <w:pStyle w:val="Tableheader-purple-3"/>
      </w:pPr>
      <w:r w:rsidRPr="00680E7E">
        <w:t xml:space="preserve">FOR CHANGE </w:t>
      </w:r>
    </w:p>
    <w:p w14:paraId="00A20EA7" w14:textId="77777777" w:rsidR="000B3F6B" w:rsidRPr="00ED7C2F" w:rsidRDefault="000B3F6B" w:rsidP="000B3F6B">
      <w:pPr>
        <w:pStyle w:val="BodyText"/>
        <w:spacing w:before="45" w:line="249" w:lineRule="auto"/>
        <w:ind w:right="269"/>
        <w:rPr>
          <w:lang w:val="en-GB"/>
        </w:rPr>
      </w:pPr>
      <w:r w:rsidRPr="00ED7C2F">
        <w:rPr>
          <w:color w:val="231F20"/>
          <w:lang w:val="en-GB"/>
        </w:rPr>
        <w:t>Work together—whether you’re a resident,</w:t>
      </w:r>
      <w:r w:rsidRPr="00ED7C2F">
        <w:rPr>
          <w:color w:val="231F20"/>
          <w:spacing w:val="-17"/>
          <w:lang w:val="en-GB"/>
        </w:rPr>
        <w:t xml:space="preserve"> </w:t>
      </w:r>
      <w:r w:rsidRPr="00ED7C2F">
        <w:rPr>
          <w:color w:val="231F20"/>
          <w:lang w:val="en-GB"/>
        </w:rPr>
        <w:t>business, or organisation.</w:t>
      </w:r>
    </w:p>
    <w:p w14:paraId="6418BFCF" w14:textId="77777777" w:rsidR="000B3F6B" w:rsidRPr="00ED7C2F" w:rsidRDefault="000B3F6B" w:rsidP="000B3F6B">
      <w:pPr>
        <w:pStyle w:val="BodyText"/>
        <w:spacing w:line="249" w:lineRule="auto"/>
        <w:ind w:right="17"/>
        <w:rPr>
          <w:lang w:val="en-GB"/>
        </w:rPr>
      </w:pPr>
      <w:r w:rsidRPr="00ED7C2F">
        <w:rPr>
          <w:sz w:val="2"/>
          <w:szCs w:val="2"/>
          <w:lang w:val="en-GB"/>
        </w:rPr>
        <mc:AlternateContent>
          <mc:Choice Requires="wpg">
            <w:drawing>
              <wp:anchor distT="0" distB="0" distL="0" distR="0" simplePos="0" relativeHeight="251653178" behindDoc="1" locked="0" layoutInCell="1" allowOverlap="1" wp14:anchorId="5BA02A39" wp14:editId="1380BC7C">
                <wp:simplePos x="0" y="0"/>
                <wp:positionH relativeFrom="page">
                  <wp:posOffset>48895</wp:posOffset>
                </wp:positionH>
                <wp:positionV relativeFrom="page">
                  <wp:posOffset>5556250</wp:posOffset>
                </wp:positionV>
                <wp:extent cx="10541635" cy="1678939"/>
                <wp:effectExtent l="0" t="0" r="0" b="0"/>
                <wp:wrapNone/>
                <wp:docPr id="789" name="Group 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41635" cy="1678939"/>
                          <a:chOff x="0" y="0"/>
                          <a:chExt cx="10541635" cy="1678939"/>
                        </a:xfrm>
                      </wpg:grpSpPr>
                      <wps:wsp>
                        <wps:cNvPr id="790" name="Graphic 790"/>
                        <wps:cNvSpPr/>
                        <wps:spPr>
                          <a:xfrm>
                            <a:off x="95056" y="1395172"/>
                            <a:ext cx="10446385" cy="1270"/>
                          </a:xfrm>
                          <a:custGeom>
                            <a:avLst/>
                            <a:gdLst/>
                            <a:ahLst/>
                            <a:cxnLst/>
                            <a:rect l="l" t="t" r="r" b="b"/>
                            <a:pathLst>
                              <a:path w="10446385">
                                <a:moveTo>
                                  <a:pt x="10446321" y="0"/>
                                </a:moveTo>
                                <a:lnTo>
                                  <a:pt x="0" y="0"/>
                                </a:lnTo>
                              </a:path>
                            </a:pathLst>
                          </a:custGeom>
                          <a:ln w="63500">
                            <a:solidFill>
                              <a:srgbClr val="A71E28"/>
                            </a:solidFill>
                            <a:prstDash val="dot"/>
                          </a:ln>
                        </wps:spPr>
                        <wps:bodyPr wrap="square" lIns="0" tIns="0" rIns="0" bIns="0" rtlCol="0">
                          <a:prstTxWarp prst="textNoShape">
                            <a:avLst/>
                          </a:prstTxWarp>
                          <a:noAutofit/>
                        </wps:bodyPr>
                      </wps:wsp>
                      <wps:wsp>
                        <wps:cNvPr id="791" name="Graphic 791"/>
                        <wps:cNvSpPr/>
                        <wps:spPr>
                          <a:xfrm>
                            <a:off x="0" y="1363422"/>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A71E28"/>
                          </a:solidFill>
                        </wps:spPr>
                        <wps:bodyPr wrap="square" lIns="0" tIns="0" rIns="0" bIns="0" rtlCol="0">
                          <a:prstTxWarp prst="textNoShape">
                            <a:avLst/>
                          </a:prstTxWarp>
                          <a:noAutofit/>
                        </wps:bodyPr>
                      </wps:wsp>
                      <pic:pic xmlns:pic="http://schemas.openxmlformats.org/drawingml/2006/picture">
                        <pic:nvPicPr>
                          <pic:cNvPr id="792" name="Image 792"/>
                          <pic:cNvPicPr/>
                        </pic:nvPicPr>
                        <pic:blipFill>
                          <a:blip r:embed="rId99" cstate="print"/>
                          <a:stretch>
                            <a:fillRect/>
                          </a:stretch>
                        </pic:blipFill>
                        <pic:spPr>
                          <a:xfrm>
                            <a:off x="7773718" y="0"/>
                            <a:ext cx="1678914" cy="1678914"/>
                          </a:xfrm>
                          <a:prstGeom prst="rect">
                            <a:avLst/>
                          </a:prstGeom>
                        </pic:spPr>
                      </pic:pic>
                    </wpg:wgp>
                  </a:graphicData>
                </a:graphic>
              </wp:anchor>
            </w:drawing>
          </mc:Choice>
          <mc:Fallback>
            <w:pict>
              <v:group w14:anchorId="00EE555A" id="Group 789" o:spid="_x0000_s1026" alt="&quot;&quot;" style="position:absolute;margin-left:3.85pt;margin-top:437.5pt;width:830.05pt;height:132.2pt;z-index:-251663302;mso-wrap-distance-left:0;mso-wrap-distance-right:0;mso-position-horizontal-relative:page;mso-position-vertical-relative:page" coordsize="105416,16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">
                <v:shape id="Graphic 790" o:spid="_x0000_s1027" style="position:absolute;left:950;top:13951;width:104464;height:13;visibility:visible;mso-wrap-style:square;v-text-anchor:top" coordsize="10446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" path="m10446321,l,e" filled="f" strokecolor="#a71e28" strokeweight="5pt">
                  <v:stroke dashstyle="dot"/>
                  <v:path arrowok="t"/>
                </v:shape>
                <v:shape id="Graphic 791" o:spid="_x0000_s1028" style="position:absolute;top:136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" path="m,31750l9299,9299,31750,,54200,9299r9300,22451l54200,54200,31750,63500,9299,54200,,31750xe" fillcolor="#a71e28" stroked="f">
                  <v:path arrowok="t"/>
                </v:shape>
                <v:shape id="Image 792" o:spid="_x0000_s1029" type="#_x0000_t75" style="position:absolute;left:77737;width:16789;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">
                  <v:imagedata r:id="rId100" o:title=""/>
                </v:shape>
                <w10:wrap anchorx="page" anchory="page"/>
              </v:group>
            </w:pict>
          </mc:Fallback>
        </mc:AlternateContent>
      </w:r>
      <w:r w:rsidRPr="00ED7C2F">
        <w:rPr>
          <w:color w:val="231F20"/>
          <w:lang w:val="en-GB"/>
        </w:rPr>
        <w:t>Pool resources, share expertise, and commit</w:t>
      </w:r>
      <w:r w:rsidRPr="00ED7C2F">
        <w:rPr>
          <w:color w:val="231F20"/>
          <w:spacing w:val="-13"/>
          <w:lang w:val="en-GB"/>
        </w:rPr>
        <w:t xml:space="preserve"> </w:t>
      </w:r>
      <w:r w:rsidRPr="00ED7C2F">
        <w:rPr>
          <w:color w:val="231F20"/>
          <w:lang w:val="en-GB"/>
        </w:rPr>
        <w:t>to</w:t>
      </w:r>
      <w:r w:rsidRPr="00ED7C2F">
        <w:rPr>
          <w:color w:val="231F20"/>
          <w:spacing w:val="-13"/>
          <w:lang w:val="en-GB"/>
        </w:rPr>
        <w:t xml:space="preserve"> </w:t>
      </w:r>
      <w:r w:rsidRPr="00ED7C2F">
        <w:rPr>
          <w:color w:val="231F20"/>
          <w:lang w:val="en-GB"/>
        </w:rPr>
        <w:t>joint</w:t>
      </w:r>
      <w:r w:rsidRPr="00ED7C2F">
        <w:rPr>
          <w:color w:val="231F20"/>
          <w:spacing w:val="-13"/>
          <w:lang w:val="en-GB"/>
        </w:rPr>
        <w:t xml:space="preserve"> </w:t>
      </w:r>
      <w:r w:rsidRPr="00ED7C2F">
        <w:rPr>
          <w:color w:val="231F20"/>
          <w:lang w:val="en-GB"/>
        </w:rPr>
        <w:t>action to tackle inequalities and create lasting impact.</w:t>
      </w:r>
      <w:r w:rsidRPr="00ED7C2F">
        <w:rPr>
          <w:color w:val="231F20"/>
          <w:spacing w:val="-2"/>
          <w:lang w:val="en-GB"/>
        </w:rPr>
        <w:t xml:space="preserve"> </w:t>
      </w:r>
      <w:r w:rsidRPr="00ED7C2F">
        <w:rPr>
          <w:color w:val="231F20"/>
          <w:lang w:val="en-GB"/>
        </w:rPr>
        <w:t>Align strategies, plans and policies to the priorities within</w:t>
      </w:r>
    </w:p>
    <w:p w14:paraId="28279495" w14:textId="77777777" w:rsidR="000B3F6B" w:rsidRPr="00ED7C2F" w:rsidRDefault="000B3F6B" w:rsidP="000B3F6B">
      <w:pPr>
        <w:spacing w:before="20"/>
        <w:ind w:left="20"/>
        <w:rPr>
          <w:color w:val="231F20"/>
          <w:spacing w:val="-2"/>
        </w:rPr>
      </w:pPr>
      <w:r w:rsidRPr="00ED7C2F">
        <w:rPr>
          <w:color w:val="231F20"/>
        </w:rPr>
        <w:t>this strategy and share insight, ideas,</w:t>
      </w:r>
      <w:r w:rsidRPr="00ED7C2F">
        <w:rPr>
          <w:color w:val="231F20"/>
          <w:spacing w:val="-17"/>
        </w:rPr>
        <w:t xml:space="preserve"> </w:t>
      </w:r>
      <w:r w:rsidRPr="00ED7C2F">
        <w:rPr>
          <w:color w:val="231F20"/>
        </w:rPr>
        <w:t>solutions</w:t>
      </w:r>
      <w:r w:rsidRPr="00ED7C2F">
        <w:rPr>
          <w:color w:val="231F20"/>
          <w:spacing w:val="-17"/>
        </w:rPr>
        <w:t xml:space="preserve"> </w:t>
      </w:r>
      <w:r w:rsidRPr="00ED7C2F">
        <w:rPr>
          <w:color w:val="231F20"/>
        </w:rPr>
        <w:t xml:space="preserve">and </w:t>
      </w:r>
      <w:r w:rsidRPr="00ED7C2F">
        <w:rPr>
          <w:color w:val="231F20"/>
          <w:spacing w:val="-2"/>
        </w:rPr>
        <w:t>challenges.</w:t>
      </w:r>
    </w:p>
    <w:p w14:paraId="78D0343F" w14:textId="77777777" w:rsidR="00CD1726" w:rsidRPr="00ED7C2F" w:rsidRDefault="00CD1726" w:rsidP="000B3F6B">
      <w:pPr>
        <w:spacing w:before="20"/>
        <w:ind w:left="20"/>
        <w:rPr>
          <w:color w:val="231F20"/>
          <w:spacing w:val="-2"/>
        </w:rPr>
      </w:pPr>
    </w:p>
    <w:p w14:paraId="38EC6C65" w14:textId="77777777" w:rsidR="00CD1726" w:rsidRPr="00ED7C2F" w:rsidRDefault="000B3F6B" w:rsidP="00CD1726">
      <w:pPr>
        <w:pStyle w:val="inbetween"/>
      </w:pPr>
      <w:r w:rsidRPr="00ED7C2F">
        <w:br w:type="column"/>
      </w:r>
    </w:p>
    <w:p w14:paraId="12EDAD25" w14:textId="0AC81579" w:rsidR="000B3F6B" w:rsidRPr="00680E7E" w:rsidRDefault="000B3F6B" w:rsidP="00680E7E">
      <w:pPr>
        <w:pStyle w:val="Tableheader-purple-3"/>
      </w:pPr>
      <w:r w:rsidRPr="00680E7E">
        <w:t xml:space="preserve">PROMOTE </w:t>
      </w:r>
    </w:p>
    <w:p w14:paraId="3171682B" w14:textId="77777777" w:rsidR="00CD1726" w:rsidRPr="00ED7C2F" w:rsidRDefault="00CD1726" w:rsidP="00CD1726">
      <w:pPr>
        <w:pStyle w:val="inbetween"/>
      </w:pPr>
    </w:p>
    <w:p w14:paraId="43182867" w14:textId="4FF4D4BE" w:rsidR="000B3F6B" w:rsidRPr="00680E7E" w:rsidRDefault="000B3F6B" w:rsidP="00680E7E">
      <w:pPr>
        <w:pStyle w:val="Tableheader-purple-3"/>
      </w:pPr>
      <w:r w:rsidRPr="00680E7E">
        <w:t xml:space="preserve">HEALTH </w:t>
      </w:r>
    </w:p>
    <w:p w14:paraId="51FBEDF2" w14:textId="77777777" w:rsidR="00CD1726" w:rsidRPr="00ED7C2F" w:rsidRDefault="00CD1726" w:rsidP="00CD1726">
      <w:pPr>
        <w:pStyle w:val="inbetween"/>
      </w:pPr>
    </w:p>
    <w:p w14:paraId="46B01355" w14:textId="5A7B86F2" w:rsidR="00CD1726" w:rsidRPr="00680E7E" w:rsidRDefault="000B3F6B" w:rsidP="00680E7E">
      <w:pPr>
        <w:pStyle w:val="Tableheader-purple-3"/>
      </w:pPr>
      <w:r w:rsidRPr="00680E7E">
        <w:t xml:space="preserve">AND </w:t>
      </w:r>
    </w:p>
    <w:p w14:paraId="6C623D7A" w14:textId="77777777" w:rsidR="00CD1726" w:rsidRPr="00ED7C2F" w:rsidRDefault="00CD1726" w:rsidP="00CD1726">
      <w:pPr>
        <w:pStyle w:val="inbetween"/>
        <w:rPr>
          <w:shd w:val="clear" w:color="auto" w:fill="A71E28"/>
        </w:rPr>
      </w:pPr>
    </w:p>
    <w:p w14:paraId="10D2C798" w14:textId="6BE28702" w:rsidR="000B3F6B" w:rsidRPr="00680E7E" w:rsidRDefault="000B3F6B" w:rsidP="00680E7E">
      <w:pPr>
        <w:pStyle w:val="Tableheader-purple-3"/>
      </w:pPr>
      <w:r w:rsidRPr="00680E7E">
        <w:t xml:space="preserve">LIFESTYLE </w:t>
      </w:r>
    </w:p>
    <w:p w14:paraId="013FD356" w14:textId="77777777" w:rsidR="000B3F6B" w:rsidRPr="00ED7C2F" w:rsidRDefault="000B3F6B" w:rsidP="000B3F6B">
      <w:r w:rsidRPr="00ED7C2F">
        <w:rPr>
          <w:color w:val="231F20"/>
        </w:rPr>
        <w:t xml:space="preserve">Promote healthy lifestyles by sharing local wellbeing </w:t>
      </w:r>
      <w:r w:rsidRPr="00ED7C2F">
        <w:rPr>
          <w:color w:val="231F20"/>
          <w:spacing w:val="-2"/>
        </w:rPr>
        <w:t xml:space="preserve">opportunities, </w:t>
      </w:r>
      <w:r w:rsidRPr="00ED7C2F">
        <w:rPr>
          <w:color w:val="231F20"/>
        </w:rPr>
        <w:t>encouraging others to join, and taking part yourself. Raise awareness</w:t>
      </w:r>
      <w:r w:rsidRPr="00ED7C2F">
        <w:rPr>
          <w:color w:val="231F20"/>
          <w:spacing w:val="-17"/>
        </w:rPr>
        <w:t xml:space="preserve"> </w:t>
      </w:r>
      <w:r w:rsidRPr="00ED7C2F">
        <w:rPr>
          <w:color w:val="231F20"/>
        </w:rPr>
        <w:t>of</w:t>
      </w:r>
      <w:r w:rsidRPr="00ED7C2F">
        <w:rPr>
          <w:color w:val="231F20"/>
          <w:spacing w:val="-17"/>
        </w:rPr>
        <w:t xml:space="preserve"> </w:t>
      </w:r>
      <w:r w:rsidRPr="00ED7C2F">
        <w:rPr>
          <w:color w:val="231F20"/>
        </w:rPr>
        <w:t>healthy habits, support proactive health management and foster</w:t>
      </w:r>
      <w:r w:rsidRPr="00ED7C2F">
        <w:rPr>
          <w:color w:val="231F20"/>
          <w:spacing w:val="-12"/>
        </w:rPr>
        <w:t xml:space="preserve"> </w:t>
      </w:r>
      <w:r w:rsidRPr="00ED7C2F">
        <w:rPr>
          <w:color w:val="231F20"/>
        </w:rPr>
        <w:t>movement</w:t>
      </w:r>
      <w:r w:rsidRPr="00ED7C2F">
        <w:rPr>
          <w:color w:val="231F20"/>
          <w:spacing w:val="-12"/>
        </w:rPr>
        <w:t xml:space="preserve"> </w:t>
      </w:r>
      <w:r w:rsidRPr="00ED7C2F">
        <w:rPr>
          <w:color w:val="231F20"/>
        </w:rPr>
        <w:t>and balance at work.</w:t>
      </w:r>
    </w:p>
    <w:p w14:paraId="1D262DA7" w14:textId="77777777" w:rsidR="00CD1726" w:rsidRPr="00ED7C2F" w:rsidRDefault="000B3F6B" w:rsidP="00CD1726">
      <w:pPr>
        <w:pStyle w:val="inbetween"/>
      </w:pPr>
      <w:r w:rsidRPr="00ED7C2F">
        <w:br w:type="column"/>
      </w:r>
    </w:p>
    <w:p w14:paraId="06E25B08" w14:textId="7BC37845" w:rsidR="000B3F6B" w:rsidRPr="00680E7E" w:rsidRDefault="000B3F6B" w:rsidP="00680E7E">
      <w:pPr>
        <w:pStyle w:val="Tableheader-purple-3"/>
      </w:pPr>
      <w:r w:rsidRPr="00680E7E">
        <w:t>STRENGTHEN</w:t>
      </w:r>
    </w:p>
    <w:p w14:paraId="42D12911" w14:textId="77777777" w:rsidR="00CD1726" w:rsidRPr="00ED7C2F" w:rsidRDefault="00CD1726" w:rsidP="00CD1726">
      <w:pPr>
        <w:pStyle w:val="inbetween"/>
      </w:pPr>
    </w:p>
    <w:p w14:paraId="34CB015F" w14:textId="749954E3" w:rsidR="000B3F6B" w:rsidRPr="00680E7E" w:rsidRDefault="000B3F6B" w:rsidP="00680E7E">
      <w:pPr>
        <w:pStyle w:val="Tableheader-purple-3"/>
      </w:pPr>
      <w:r w:rsidRPr="00680E7E">
        <w:t>RESIDENT</w:t>
      </w:r>
    </w:p>
    <w:p w14:paraId="066554B6" w14:textId="77777777" w:rsidR="00CD1726" w:rsidRPr="00ED7C2F" w:rsidRDefault="00CD1726" w:rsidP="00CD1726">
      <w:pPr>
        <w:pStyle w:val="inbetween"/>
      </w:pPr>
    </w:p>
    <w:p w14:paraId="6B006D94" w14:textId="0788FDC2" w:rsidR="000B3F6B" w:rsidRPr="00680E7E" w:rsidRDefault="000B3F6B" w:rsidP="00680E7E">
      <w:pPr>
        <w:pStyle w:val="Tableheader-purple-3"/>
      </w:pPr>
      <w:r w:rsidRPr="00680E7E">
        <w:t>VOICE</w:t>
      </w:r>
    </w:p>
    <w:p w14:paraId="0A78BF54" w14:textId="77777777" w:rsidR="000B3F6B" w:rsidRPr="00ED7C2F" w:rsidRDefault="000B3F6B" w:rsidP="000B3F6B">
      <w:r w:rsidRPr="00ED7C2F">
        <w:rPr>
          <w:color w:val="231F20"/>
        </w:rPr>
        <w:t>Enable and support residents to create the change, they wish to see. Join or create</w:t>
      </w:r>
      <w:r w:rsidRPr="00ED7C2F">
        <w:rPr>
          <w:color w:val="231F20"/>
          <w:spacing w:val="-17"/>
        </w:rPr>
        <w:t xml:space="preserve"> </w:t>
      </w:r>
      <w:r w:rsidRPr="00ED7C2F">
        <w:rPr>
          <w:color w:val="231F20"/>
        </w:rPr>
        <w:t>local</w:t>
      </w:r>
      <w:r w:rsidRPr="00ED7C2F">
        <w:rPr>
          <w:color w:val="231F20"/>
          <w:spacing w:val="-17"/>
        </w:rPr>
        <w:t xml:space="preserve"> </w:t>
      </w:r>
      <w:r w:rsidRPr="00ED7C2F">
        <w:rPr>
          <w:color w:val="231F20"/>
        </w:rPr>
        <w:t xml:space="preserve">resident groups. Share your ideas, co-design solutions, and influence decisions that shape each </w:t>
      </w:r>
      <w:r w:rsidRPr="00ED7C2F">
        <w:rPr>
          <w:color w:val="231F20"/>
          <w:spacing w:val="-2"/>
        </w:rPr>
        <w:t>community.</w:t>
      </w:r>
    </w:p>
    <w:p w14:paraId="7A7FDD40" w14:textId="77777777" w:rsidR="00CD1726" w:rsidRPr="00ED7C2F" w:rsidRDefault="000B3F6B" w:rsidP="00CD1726">
      <w:pPr>
        <w:pStyle w:val="inbetween"/>
      </w:pPr>
      <w:r w:rsidRPr="00ED7C2F">
        <w:br w:type="column"/>
      </w:r>
    </w:p>
    <w:p w14:paraId="3CBC1A50" w14:textId="7E4383F8" w:rsidR="000B3F6B" w:rsidRPr="00680E7E" w:rsidRDefault="000B3F6B" w:rsidP="00680E7E">
      <w:pPr>
        <w:pStyle w:val="Tableheader-purple-3"/>
      </w:pPr>
      <w:r w:rsidRPr="00680E7E">
        <w:t>SHARE</w:t>
      </w:r>
    </w:p>
    <w:p w14:paraId="133B1662" w14:textId="77777777" w:rsidR="00CD1726" w:rsidRPr="00ED7C2F" w:rsidRDefault="00CD1726" w:rsidP="00CD1726">
      <w:pPr>
        <w:pStyle w:val="inbetween"/>
      </w:pPr>
    </w:p>
    <w:p w14:paraId="04F37BDB" w14:textId="27132624" w:rsidR="00CD1726" w:rsidRPr="00680E7E" w:rsidRDefault="000B3F6B" w:rsidP="00680E7E">
      <w:pPr>
        <w:pStyle w:val="Tableheader-purple-3"/>
      </w:pPr>
      <w:r w:rsidRPr="00680E7E">
        <w:t>INFORMATION</w:t>
      </w:r>
    </w:p>
    <w:p w14:paraId="174A5425" w14:textId="637B1C24" w:rsidR="000B3F6B" w:rsidRPr="00ED7C2F" w:rsidRDefault="000B3F6B" w:rsidP="00CD1726">
      <w:pPr>
        <w:pStyle w:val="inbetween"/>
      </w:pPr>
      <w:r w:rsidRPr="00ED7C2F">
        <w:rPr>
          <w:shd w:val="clear" w:color="auto" w:fill="A71E28"/>
        </w:rPr>
        <w:t xml:space="preserve"> </w:t>
      </w:r>
    </w:p>
    <w:p w14:paraId="198AD294" w14:textId="24E3A0E0" w:rsidR="000B3F6B" w:rsidRPr="00680E7E" w:rsidRDefault="000B3F6B" w:rsidP="00680E7E">
      <w:pPr>
        <w:pStyle w:val="Tableheader-purple-3"/>
      </w:pPr>
      <w:r w:rsidRPr="00680E7E">
        <w:t xml:space="preserve">AND </w:t>
      </w:r>
    </w:p>
    <w:p w14:paraId="0873D5E0" w14:textId="77777777" w:rsidR="00CD1726" w:rsidRPr="00ED7C2F" w:rsidRDefault="00CD1726" w:rsidP="00CD1726">
      <w:pPr>
        <w:pStyle w:val="inbetween"/>
      </w:pPr>
    </w:p>
    <w:p w14:paraId="7DBD4803" w14:textId="1FCC4FF0" w:rsidR="000B3F6B" w:rsidRPr="00680E7E" w:rsidRDefault="000B3F6B" w:rsidP="00680E7E">
      <w:pPr>
        <w:pStyle w:val="Tableheader-purple-3"/>
      </w:pPr>
      <w:r w:rsidRPr="00680E7E">
        <w:t xml:space="preserve">RESOURCES </w:t>
      </w:r>
    </w:p>
    <w:p w14:paraId="769543A6" w14:textId="77777777" w:rsidR="00CD1726" w:rsidRPr="00ED7C2F" w:rsidRDefault="000B3F6B" w:rsidP="00CD1726">
      <w:r w:rsidRPr="00ED7C2F">
        <w:t>Help improve communication by sharing updates about services, events,</w:t>
      </w:r>
      <w:r w:rsidRPr="00ED7C2F">
        <w:rPr>
          <w:spacing w:val="-17"/>
        </w:rPr>
        <w:t xml:space="preserve"> </w:t>
      </w:r>
      <w:r w:rsidRPr="00ED7C2F">
        <w:t>and</w:t>
      </w:r>
      <w:r w:rsidRPr="00ED7C2F">
        <w:rPr>
          <w:spacing w:val="-17"/>
        </w:rPr>
        <w:t xml:space="preserve"> </w:t>
      </w:r>
      <w:r w:rsidRPr="00ED7C2F">
        <w:t>support. Use noticeboards, social media, and word of mouth to keep each community</w:t>
      </w:r>
      <w:r w:rsidRPr="00ED7C2F">
        <w:rPr>
          <w:spacing w:val="-17"/>
        </w:rPr>
        <w:t xml:space="preserve"> </w:t>
      </w:r>
      <w:r w:rsidRPr="00ED7C2F">
        <w:t>informed</w:t>
      </w:r>
    </w:p>
    <w:p w14:paraId="5E531002" w14:textId="77777777" w:rsidR="00CD1726" w:rsidRPr="00ED7C2F" w:rsidRDefault="00CD1726" w:rsidP="00CD1726">
      <w:pPr>
        <w:pStyle w:val="inbetween"/>
      </w:pPr>
    </w:p>
    <w:p w14:paraId="517089EB" w14:textId="5751205A" w:rsidR="00CD1726" w:rsidRPr="00ED7C2F" w:rsidRDefault="000B3F6B" w:rsidP="00CD1726">
      <w:pPr>
        <w:pStyle w:val="inbetween"/>
      </w:pPr>
      <w:r w:rsidRPr="00ED7C2F">
        <w:t>.</w:t>
      </w:r>
      <w:r w:rsidRPr="00ED7C2F">
        <w:br w:type="column"/>
      </w:r>
    </w:p>
    <w:p w14:paraId="7F217F6B" w14:textId="3FF88E7A" w:rsidR="000B3F6B" w:rsidRPr="00680E7E" w:rsidRDefault="000B3F6B" w:rsidP="00680E7E">
      <w:pPr>
        <w:pStyle w:val="Tableheader-purple-3"/>
      </w:pPr>
      <w:r w:rsidRPr="00680E7E">
        <w:t>CHAMPION</w:t>
      </w:r>
    </w:p>
    <w:p w14:paraId="3EA41F58" w14:textId="77777777" w:rsidR="00CD1726" w:rsidRPr="00ED7C2F" w:rsidRDefault="00CD1726" w:rsidP="00CD1726">
      <w:pPr>
        <w:pStyle w:val="inbetween"/>
      </w:pPr>
    </w:p>
    <w:p w14:paraId="43223776" w14:textId="57B7C475" w:rsidR="000B3F6B" w:rsidRPr="00680E7E" w:rsidRDefault="000B3F6B" w:rsidP="00680E7E">
      <w:pPr>
        <w:pStyle w:val="Tableheader-purple-3"/>
      </w:pPr>
      <w:r w:rsidRPr="00680E7E">
        <w:t>COMMUNITY</w:t>
      </w:r>
    </w:p>
    <w:p w14:paraId="2FA4774E" w14:textId="77777777" w:rsidR="00CD1726" w:rsidRPr="00ED7C2F" w:rsidRDefault="00CD1726" w:rsidP="00CD1726">
      <w:pPr>
        <w:pStyle w:val="inbetween"/>
      </w:pPr>
    </w:p>
    <w:p w14:paraId="12B692FF" w14:textId="3D7EAD38" w:rsidR="000B3F6B" w:rsidRPr="00680E7E" w:rsidRDefault="000B3F6B" w:rsidP="00680E7E">
      <w:pPr>
        <w:pStyle w:val="Tableheader-purple-3"/>
      </w:pPr>
      <w:r w:rsidRPr="00680E7E">
        <w:t>ASSETS</w:t>
      </w:r>
    </w:p>
    <w:p w14:paraId="0131EE0C" w14:textId="77777777" w:rsidR="000B3F6B" w:rsidRPr="00ED7C2F" w:rsidRDefault="000B3F6B" w:rsidP="000B3F6B">
      <w:pPr>
        <w:pStyle w:val="BodyText"/>
        <w:spacing w:before="45" w:line="249" w:lineRule="auto"/>
        <w:ind w:right="613"/>
        <w:rPr>
          <w:lang w:val="en-GB"/>
        </w:rPr>
      </w:pPr>
      <w:r w:rsidRPr="00ED7C2F">
        <w:rPr>
          <w:color w:val="231F20"/>
          <w:lang w:val="en-GB"/>
        </w:rPr>
        <w:t>Support and use</w:t>
      </w:r>
      <w:r w:rsidRPr="00ED7C2F">
        <w:rPr>
          <w:color w:val="231F20"/>
          <w:spacing w:val="-17"/>
          <w:lang w:val="en-GB"/>
        </w:rPr>
        <w:t xml:space="preserve"> </w:t>
      </w:r>
      <w:r w:rsidRPr="00ED7C2F">
        <w:rPr>
          <w:color w:val="231F20"/>
          <w:lang w:val="en-GB"/>
        </w:rPr>
        <w:t>local</w:t>
      </w:r>
      <w:r w:rsidRPr="00ED7C2F">
        <w:rPr>
          <w:color w:val="231F20"/>
          <w:spacing w:val="-17"/>
          <w:lang w:val="en-GB"/>
        </w:rPr>
        <w:t xml:space="preserve"> </w:t>
      </w:r>
      <w:r w:rsidRPr="00ED7C2F">
        <w:rPr>
          <w:color w:val="231F20"/>
          <w:lang w:val="en-GB"/>
        </w:rPr>
        <w:t>hubs,</w:t>
      </w:r>
    </w:p>
    <w:p w14:paraId="7385F8AE" w14:textId="77777777" w:rsidR="000B3F6B" w:rsidRPr="00ED7C2F" w:rsidRDefault="000B3F6B" w:rsidP="000B3F6B">
      <w:pPr>
        <w:rPr>
          <w:color w:val="231F20"/>
        </w:rPr>
      </w:pPr>
      <w:r w:rsidRPr="00ED7C2F">
        <w:rPr>
          <w:color w:val="231F20"/>
        </w:rPr>
        <w:t>community centres, and green spaces. Encourage others to get</w:t>
      </w:r>
      <w:r w:rsidRPr="00ED7C2F">
        <w:rPr>
          <w:color w:val="231F20"/>
          <w:spacing w:val="-13"/>
        </w:rPr>
        <w:t xml:space="preserve"> </w:t>
      </w:r>
      <w:r w:rsidRPr="00ED7C2F">
        <w:rPr>
          <w:color w:val="231F20"/>
        </w:rPr>
        <w:t>involved</w:t>
      </w:r>
      <w:r w:rsidRPr="00ED7C2F">
        <w:rPr>
          <w:color w:val="231F20"/>
          <w:spacing w:val="-13"/>
        </w:rPr>
        <w:t xml:space="preserve"> </w:t>
      </w:r>
      <w:r w:rsidRPr="00ED7C2F">
        <w:rPr>
          <w:color w:val="231F20"/>
        </w:rPr>
        <w:t>and</w:t>
      </w:r>
      <w:r w:rsidRPr="00ED7C2F">
        <w:rPr>
          <w:color w:val="231F20"/>
          <w:spacing w:val="-13"/>
        </w:rPr>
        <w:t xml:space="preserve"> </w:t>
      </w:r>
      <w:r w:rsidRPr="00ED7C2F">
        <w:rPr>
          <w:color w:val="231F20"/>
        </w:rPr>
        <w:t>help make these spaces vibrant, inclusive,</w:t>
      </w:r>
      <w:r w:rsidRPr="00ED7C2F">
        <w:rPr>
          <w:color w:val="231F20"/>
          <w:spacing w:val="40"/>
        </w:rPr>
        <w:t xml:space="preserve"> </w:t>
      </w:r>
      <w:r w:rsidRPr="00ED7C2F">
        <w:rPr>
          <w:color w:val="231F20"/>
        </w:rPr>
        <w:t>and sustainable.</w:t>
      </w:r>
    </w:p>
    <w:p w14:paraId="3E6C8386" w14:textId="77777777" w:rsidR="00CD1726" w:rsidRPr="00ED7C2F" w:rsidRDefault="000B3F6B" w:rsidP="00CD1726">
      <w:pPr>
        <w:pStyle w:val="inbetween"/>
      </w:pPr>
      <w:r w:rsidRPr="00ED7C2F">
        <w:br w:type="column"/>
      </w:r>
    </w:p>
    <w:p w14:paraId="6EC8E705" w14:textId="7BB80606" w:rsidR="000B3F6B" w:rsidRPr="00680E7E" w:rsidRDefault="000B3F6B" w:rsidP="00680E7E">
      <w:pPr>
        <w:pStyle w:val="Tableheader-purple-3"/>
      </w:pPr>
      <w:r w:rsidRPr="00680E7E">
        <w:t>VOLUNTEER</w:t>
      </w:r>
    </w:p>
    <w:p w14:paraId="4D58DAB4" w14:textId="77777777" w:rsidR="00CD1726" w:rsidRPr="00ED7C2F" w:rsidRDefault="00CD1726" w:rsidP="00CD1726">
      <w:pPr>
        <w:pStyle w:val="inbetween"/>
      </w:pPr>
    </w:p>
    <w:p w14:paraId="2C538E8C" w14:textId="3FC82173" w:rsidR="000B3F6B" w:rsidRPr="00680E7E" w:rsidRDefault="000B3F6B" w:rsidP="00680E7E">
      <w:pPr>
        <w:pStyle w:val="Tableheader-purple-3"/>
      </w:pPr>
      <w:r w:rsidRPr="00680E7E">
        <w:t>AND LEAD</w:t>
      </w:r>
    </w:p>
    <w:p w14:paraId="6A293FF2" w14:textId="1C9061B6" w:rsidR="00F533D9" w:rsidRPr="00ED7C2F" w:rsidRDefault="000B3F6B" w:rsidP="000B3F6B">
      <w:pPr>
        <w:rPr>
          <w:b/>
          <w:color w:val="231F20"/>
          <w:sz w:val="28"/>
        </w:rPr>
      </w:pPr>
      <w:r w:rsidRPr="00ED7C2F">
        <w:rPr>
          <w:color w:val="231F20"/>
        </w:rPr>
        <w:t xml:space="preserve">Become a </w:t>
      </w:r>
      <w:r w:rsidRPr="00ED7C2F">
        <w:rPr>
          <w:color w:val="231F20"/>
          <w:spacing w:val="-2"/>
        </w:rPr>
        <w:t xml:space="preserve">Community </w:t>
      </w:r>
      <w:r w:rsidRPr="00ED7C2F">
        <w:rPr>
          <w:color w:val="231F20"/>
        </w:rPr>
        <w:t>Champion or volunteer for local projects. Your time and skills can make a real difference in reducing inequalities and</w:t>
      </w:r>
      <w:r w:rsidRPr="00ED7C2F">
        <w:rPr>
          <w:color w:val="231F20"/>
          <w:spacing w:val="-17"/>
        </w:rPr>
        <w:t xml:space="preserve"> </w:t>
      </w:r>
      <w:r w:rsidRPr="00ED7C2F">
        <w:rPr>
          <w:color w:val="231F20"/>
        </w:rPr>
        <w:t>building</w:t>
      </w:r>
      <w:r w:rsidRPr="00ED7C2F">
        <w:rPr>
          <w:color w:val="231F20"/>
          <w:spacing w:val="-17"/>
        </w:rPr>
        <w:t xml:space="preserve"> </w:t>
      </w:r>
      <w:r w:rsidRPr="00ED7C2F">
        <w:rPr>
          <w:color w:val="231F20"/>
        </w:rPr>
        <w:t xml:space="preserve">stronger </w:t>
      </w:r>
      <w:r w:rsidRPr="00ED7C2F">
        <w:rPr>
          <w:color w:val="231F20"/>
          <w:spacing w:val="-2"/>
        </w:rPr>
        <w:t>network.</w:t>
      </w:r>
    </w:p>
    <w:p w14:paraId="5FCD2FF2" w14:textId="77777777" w:rsidR="000B3F6B" w:rsidRPr="00ED7C2F" w:rsidRDefault="000B3F6B" w:rsidP="00E327E0">
      <w:pPr>
        <w:rPr>
          <w:b/>
          <w:color w:val="231F20"/>
          <w:sz w:val="28"/>
        </w:rPr>
      </w:pPr>
    </w:p>
    <w:p w14:paraId="3AFD2192" w14:textId="6CC983D5" w:rsidR="000B3F6B" w:rsidRPr="00ED7C2F" w:rsidRDefault="000B3F6B" w:rsidP="00E327E0">
      <w:pPr>
        <w:rPr>
          <w:b/>
          <w:color w:val="231F20"/>
          <w:sz w:val="28"/>
        </w:rPr>
        <w:sectPr w:rsidR="000B3F6B" w:rsidRPr="00ED7C2F" w:rsidSect="000B3F6B">
          <w:type w:val="continuous"/>
          <w:pgSz w:w="16838" w:h="11906" w:orient="landscape" w:code="9"/>
          <w:pgMar w:top="567" w:right="567" w:bottom="567" w:left="567" w:header="709" w:footer="709" w:gutter="0"/>
          <w:cols w:num="6" w:space="340"/>
          <w:docGrid w:linePitch="360"/>
        </w:sectPr>
      </w:pPr>
    </w:p>
    <w:p w14:paraId="7CB7544D" w14:textId="77777777" w:rsidR="00AF1AFF" w:rsidRDefault="00AF1AFF" w:rsidP="00B46D75">
      <w:pPr>
        <w:pStyle w:val="1text"/>
      </w:pPr>
    </w:p>
    <w:sectPr w:rsidR="00AF1AFF" w:rsidSect="00B46D75">
      <w:type w:val="continuous"/>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E30A" w14:textId="77777777" w:rsidR="00ED1330" w:rsidRPr="00ED7C2F" w:rsidRDefault="00ED1330" w:rsidP="002A454D">
      <w:pPr>
        <w:spacing w:after="0" w:line="240" w:lineRule="auto"/>
      </w:pPr>
      <w:r w:rsidRPr="00ED7C2F">
        <w:separator/>
      </w:r>
    </w:p>
  </w:endnote>
  <w:endnote w:type="continuationSeparator" w:id="0">
    <w:p w14:paraId="675F7A34" w14:textId="77777777" w:rsidR="00ED1330" w:rsidRPr="00ED7C2F" w:rsidRDefault="00ED1330" w:rsidP="002A454D">
      <w:pPr>
        <w:spacing w:after="0" w:line="240" w:lineRule="auto"/>
      </w:pPr>
      <w:r w:rsidRPr="00ED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5C74" w14:textId="77777777" w:rsidR="002A454D" w:rsidRPr="00ED7C2F" w:rsidRDefault="002A454D" w:rsidP="004B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CE292" w14:textId="77777777" w:rsidR="00ED1330" w:rsidRPr="00ED7C2F" w:rsidRDefault="00ED1330" w:rsidP="002A454D">
      <w:pPr>
        <w:spacing w:after="0" w:line="240" w:lineRule="auto"/>
      </w:pPr>
      <w:r w:rsidRPr="00ED7C2F">
        <w:separator/>
      </w:r>
    </w:p>
  </w:footnote>
  <w:footnote w:type="continuationSeparator" w:id="0">
    <w:p w14:paraId="109AE78A" w14:textId="77777777" w:rsidR="00ED1330" w:rsidRPr="00ED7C2F" w:rsidRDefault="00ED1330" w:rsidP="002A454D">
      <w:pPr>
        <w:spacing w:after="0" w:line="240" w:lineRule="auto"/>
      </w:pPr>
      <w:r w:rsidRPr="00ED7C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4AC"/>
    <w:multiLevelType w:val="hybridMultilevel"/>
    <w:tmpl w:val="F00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79C44"/>
    <w:multiLevelType w:val="hybridMultilevel"/>
    <w:tmpl w:val="E59C3A24"/>
    <w:lvl w:ilvl="0" w:tplc="CC242A3C">
      <w:start w:val="1"/>
      <w:numFmt w:val="bullet"/>
      <w:lvlText w:val=""/>
      <w:lvlJc w:val="left"/>
      <w:pPr>
        <w:ind w:left="720" w:hanging="360"/>
      </w:pPr>
      <w:rPr>
        <w:rFonts w:ascii="Symbol" w:hAnsi="Symbol" w:hint="default"/>
      </w:rPr>
    </w:lvl>
    <w:lvl w:ilvl="1" w:tplc="94FAD514">
      <w:start w:val="1"/>
      <w:numFmt w:val="bullet"/>
      <w:lvlText w:val="o"/>
      <w:lvlJc w:val="left"/>
      <w:pPr>
        <w:ind w:left="1440" w:hanging="360"/>
      </w:pPr>
      <w:rPr>
        <w:rFonts w:ascii="Courier New" w:hAnsi="Courier New" w:hint="default"/>
      </w:rPr>
    </w:lvl>
    <w:lvl w:ilvl="2" w:tplc="1124EBEC">
      <w:start w:val="1"/>
      <w:numFmt w:val="bullet"/>
      <w:lvlText w:val=""/>
      <w:lvlJc w:val="left"/>
      <w:pPr>
        <w:ind w:left="2160" w:hanging="360"/>
      </w:pPr>
      <w:rPr>
        <w:rFonts w:ascii="Wingdings" w:hAnsi="Wingdings" w:hint="default"/>
      </w:rPr>
    </w:lvl>
    <w:lvl w:ilvl="3" w:tplc="7C565C48">
      <w:start w:val="1"/>
      <w:numFmt w:val="bullet"/>
      <w:lvlText w:val=""/>
      <w:lvlJc w:val="left"/>
      <w:pPr>
        <w:ind w:left="2880" w:hanging="360"/>
      </w:pPr>
      <w:rPr>
        <w:rFonts w:ascii="Symbol" w:hAnsi="Symbol" w:hint="default"/>
      </w:rPr>
    </w:lvl>
    <w:lvl w:ilvl="4" w:tplc="9B08E6EA">
      <w:start w:val="1"/>
      <w:numFmt w:val="bullet"/>
      <w:lvlText w:val="o"/>
      <w:lvlJc w:val="left"/>
      <w:pPr>
        <w:ind w:left="3600" w:hanging="360"/>
      </w:pPr>
      <w:rPr>
        <w:rFonts w:ascii="Courier New" w:hAnsi="Courier New" w:hint="default"/>
      </w:rPr>
    </w:lvl>
    <w:lvl w:ilvl="5" w:tplc="66C4C69E">
      <w:start w:val="1"/>
      <w:numFmt w:val="bullet"/>
      <w:lvlText w:val=""/>
      <w:lvlJc w:val="left"/>
      <w:pPr>
        <w:ind w:left="4320" w:hanging="360"/>
      </w:pPr>
      <w:rPr>
        <w:rFonts w:ascii="Wingdings" w:hAnsi="Wingdings" w:hint="default"/>
      </w:rPr>
    </w:lvl>
    <w:lvl w:ilvl="6" w:tplc="1D3E4F72">
      <w:start w:val="1"/>
      <w:numFmt w:val="bullet"/>
      <w:lvlText w:val=""/>
      <w:lvlJc w:val="left"/>
      <w:pPr>
        <w:ind w:left="5040" w:hanging="360"/>
      </w:pPr>
      <w:rPr>
        <w:rFonts w:ascii="Symbol" w:hAnsi="Symbol" w:hint="default"/>
      </w:rPr>
    </w:lvl>
    <w:lvl w:ilvl="7" w:tplc="2FD09D9A">
      <w:start w:val="1"/>
      <w:numFmt w:val="bullet"/>
      <w:lvlText w:val="o"/>
      <w:lvlJc w:val="left"/>
      <w:pPr>
        <w:ind w:left="5760" w:hanging="360"/>
      </w:pPr>
      <w:rPr>
        <w:rFonts w:ascii="Courier New" w:hAnsi="Courier New" w:hint="default"/>
      </w:rPr>
    </w:lvl>
    <w:lvl w:ilvl="8" w:tplc="C8E82854">
      <w:start w:val="1"/>
      <w:numFmt w:val="bullet"/>
      <w:lvlText w:val=""/>
      <w:lvlJc w:val="left"/>
      <w:pPr>
        <w:ind w:left="6480" w:hanging="360"/>
      </w:pPr>
      <w:rPr>
        <w:rFonts w:ascii="Wingdings" w:hAnsi="Wingdings" w:hint="default"/>
      </w:rPr>
    </w:lvl>
  </w:abstractNum>
  <w:abstractNum w:abstractNumId="2" w15:restartNumberingAfterBreak="0">
    <w:nsid w:val="1AAAA072"/>
    <w:multiLevelType w:val="hybridMultilevel"/>
    <w:tmpl w:val="F63CF432"/>
    <w:lvl w:ilvl="0" w:tplc="C242D7A8">
      <w:start w:val="1"/>
      <w:numFmt w:val="bullet"/>
      <w:lvlText w:val="-"/>
      <w:lvlJc w:val="left"/>
      <w:pPr>
        <w:ind w:left="720" w:hanging="360"/>
      </w:pPr>
      <w:rPr>
        <w:rFonts w:ascii="Symbol" w:hAnsi="Symbol" w:hint="default"/>
      </w:rPr>
    </w:lvl>
    <w:lvl w:ilvl="1" w:tplc="F24E4E40">
      <w:start w:val="1"/>
      <w:numFmt w:val="lowerLetter"/>
      <w:lvlText w:val="%2."/>
      <w:lvlJc w:val="left"/>
      <w:pPr>
        <w:ind w:left="1440" w:hanging="360"/>
      </w:pPr>
    </w:lvl>
    <w:lvl w:ilvl="2" w:tplc="3ECEC66E">
      <w:start w:val="1"/>
      <w:numFmt w:val="lowerRoman"/>
      <w:lvlText w:val="%3."/>
      <w:lvlJc w:val="right"/>
      <w:pPr>
        <w:ind w:left="2160" w:hanging="180"/>
      </w:pPr>
    </w:lvl>
    <w:lvl w:ilvl="3" w:tplc="EBC46128">
      <w:start w:val="1"/>
      <w:numFmt w:val="decimal"/>
      <w:lvlText w:val="%4."/>
      <w:lvlJc w:val="left"/>
      <w:pPr>
        <w:ind w:left="2880" w:hanging="360"/>
      </w:pPr>
    </w:lvl>
    <w:lvl w:ilvl="4" w:tplc="997CC3C4">
      <w:start w:val="1"/>
      <w:numFmt w:val="lowerLetter"/>
      <w:lvlText w:val="%5."/>
      <w:lvlJc w:val="left"/>
      <w:pPr>
        <w:ind w:left="3600" w:hanging="360"/>
      </w:pPr>
    </w:lvl>
    <w:lvl w:ilvl="5" w:tplc="BE5EB042">
      <w:start w:val="1"/>
      <w:numFmt w:val="lowerRoman"/>
      <w:lvlText w:val="%6."/>
      <w:lvlJc w:val="right"/>
      <w:pPr>
        <w:ind w:left="4320" w:hanging="180"/>
      </w:pPr>
    </w:lvl>
    <w:lvl w:ilvl="6" w:tplc="74F66BC6">
      <w:start w:val="1"/>
      <w:numFmt w:val="decimal"/>
      <w:lvlText w:val="%7."/>
      <w:lvlJc w:val="left"/>
      <w:pPr>
        <w:ind w:left="5040" w:hanging="360"/>
      </w:pPr>
    </w:lvl>
    <w:lvl w:ilvl="7" w:tplc="EE9EB388">
      <w:start w:val="1"/>
      <w:numFmt w:val="lowerLetter"/>
      <w:lvlText w:val="%8."/>
      <w:lvlJc w:val="left"/>
      <w:pPr>
        <w:ind w:left="5760" w:hanging="360"/>
      </w:pPr>
    </w:lvl>
    <w:lvl w:ilvl="8" w:tplc="1D768210">
      <w:start w:val="1"/>
      <w:numFmt w:val="lowerRoman"/>
      <w:lvlText w:val="%9."/>
      <w:lvlJc w:val="right"/>
      <w:pPr>
        <w:ind w:left="6480" w:hanging="180"/>
      </w:pPr>
    </w:lvl>
  </w:abstractNum>
  <w:abstractNum w:abstractNumId="3" w15:restartNumberingAfterBreak="0">
    <w:nsid w:val="1B2B0827"/>
    <w:multiLevelType w:val="hybridMultilevel"/>
    <w:tmpl w:val="BFE43FF0"/>
    <w:lvl w:ilvl="0" w:tplc="3FC4ADB4">
      <w:start w:val="1"/>
      <w:numFmt w:val="bullet"/>
      <w:lvlText w:val=""/>
      <w:lvlJc w:val="left"/>
      <w:pPr>
        <w:tabs>
          <w:tab w:val="num" w:pos="720"/>
        </w:tabs>
        <w:ind w:left="720" w:hanging="360"/>
      </w:pPr>
      <w:rPr>
        <w:rFonts w:ascii="Wingdings 3" w:hAnsi="Wingdings 3" w:hint="default"/>
      </w:rPr>
    </w:lvl>
    <w:lvl w:ilvl="1" w:tplc="7E7AB042" w:tentative="1">
      <w:start w:val="1"/>
      <w:numFmt w:val="bullet"/>
      <w:lvlText w:val=""/>
      <w:lvlJc w:val="left"/>
      <w:pPr>
        <w:tabs>
          <w:tab w:val="num" w:pos="1440"/>
        </w:tabs>
        <w:ind w:left="1440" w:hanging="360"/>
      </w:pPr>
      <w:rPr>
        <w:rFonts w:ascii="Wingdings 3" w:hAnsi="Wingdings 3" w:hint="default"/>
      </w:rPr>
    </w:lvl>
    <w:lvl w:ilvl="2" w:tplc="5366C6C4" w:tentative="1">
      <w:start w:val="1"/>
      <w:numFmt w:val="bullet"/>
      <w:lvlText w:val=""/>
      <w:lvlJc w:val="left"/>
      <w:pPr>
        <w:tabs>
          <w:tab w:val="num" w:pos="2160"/>
        </w:tabs>
        <w:ind w:left="2160" w:hanging="360"/>
      </w:pPr>
      <w:rPr>
        <w:rFonts w:ascii="Wingdings 3" w:hAnsi="Wingdings 3" w:hint="default"/>
      </w:rPr>
    </w:lvl>
    <w:lvl w:ilvl="3" w:tplc="C95C464E" w:tentative="1">
      <w:start w:val="1"/>
      <w:numFmt w:val="bullet"/>
      <w:lvlText w:val=""/>
      <w:lvlJc w:val="left"/>
      <w:pPr>
        <w:tabs>
          <w:tab w:val="num" w:pos="2880"/>
        </w:tabs>
        <w:ind w:left="2880" w:hanging="360"/>
      </w:pPr>
      <w:rPr>
        <w:rFonts w:ascii="Wingdings 3" w:hAnsi="Wingdings 3" w:hint="default"/>
      </w:rPr>
    </w:lvl>
    <w:lvl w:ilvl="4" w:tplc="71D203FC" w:tentative="1">
      <w:start w:val="1"/>
      <w:numFmt w:val="bullet"/>
      <w:lvlText w:val=""/>
      <w:lvlJc w:val="left"/>
      <w:pPr>
        <w:tabs>
          <w:tab w:val="num" w:pos="3600"/>
        </w:tabs>
        <w:ind w:left="3600" w:hanging="360"/>
      </w:pPr>
      <w:rPr>
        <w:rFonts w:ascii="Wingdings 3" w:hAnsi="Wingdings 3" w:hint="default"/>
      </w:rPr>
    </w:lvl>
    <w:lvl w:ilvl="5" w:tplc="37E22E68" w:tentative="1">
      <w:start w:val="1"/>
      <w:numFmt w:val="bullet"/>
      <w:lvlText w:val=""/>
      <w:lvlJc w:val="left"/>
      <w:pPr>
        <w:tabs>
          <w:tab w:val="num" w:pos="4320"/>
        </w:tabs>
        <w:ind w:left="4320" w:hanging="360"/>
      </w:pPr>
      <w:rPr>
        <w:rFonts w:ascii="Wingdings 3" w:hAnsi="Wingdings 3" w:hint="default"/>
      </w:rPr>
    </w:lvl>
    <w:lvl w:ilvl="6" w:tplc="B888CD54" w:tentative="1">
      <w:start w:val="1"/>
      <w:numFmt w:val="bullet"/>
      <w:lvlText w:val=""/>
      <w:lvlJc w:val="left"/>
      <w:pPr>
        <w:tabs>
          <w:tab w:val="num" w:pos="5040"/>
        </w:tabs>
        <w:ind w:left="5040" w:hanging="360"/>
      </w:pPr>
      <w:rPr>
        <w:rFonts w:ascii="Wingdings 3" w:hAnsi="Wingdings 3" w:hint="default"/>
      </w:rPr>
    </w:lvl>
    <w:lvl w:ilvl="7" w:tplc="A894C4C4" w:tentative="1">
      <w:start w:val="1"/>
      <w:numFmt w:val="bullet"/>
      <w:lvlText w:val=""/>
      <w:lvlJc w:val="left"/>
      <w:pPr>
        <w:tabs>
          <w:tab w:val="num" w:pos="5760"/>
        </w:tabs>
        <w:ind w:left="5760" w:hanging="360"/>
      </w:pPr>
      <w:rPr>
        <w:rFonts w:ascii="Wingdings 3" w:hAnsi="Wingdings 3" w:hint="default"/>
      </w:rPr>
    </w:lvl>
    <w:lvl w:ilvl="8" w:tplc="2D72B86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02D15B5"/>
    <w:multiLevelType w:val="multilevel"/>
    <w:tmpl w:val="D63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A21432"/>
    <w:multiLevelType w:val="hybridMultilevel"/>
    <w:tmpl w:val="C944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9D59EC"/>
    <w:multiLevelType w:val="hybridMultilevel"/>
    <w:tmpl w:val="4F38714C"/>
    <w:lvl w:ilvl="0" w:tplc="260E6306">
      <w:start w:val="2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E2CD4"/>
    <w:multiLevelType w:val="multilevel"/>
    <w:tmpl w:val="0780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9639AB"/>
    <w:multiLevelType w:val="multilevel"/>
    <w:tmpl w:val="352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B6315"/>
    <w:multiLevelType w:val="hybridMultilevel"/>
    <w:tmpl w:val="EC38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96A2A4"/>
    <w:multiLevelType w:val="hybridMultilevel"/>
    <w:tmpl w:val="B2CCD0F0"/>
    <w:lvl w:ilvl="0" w:tplc="24B6AA8A">
      <w:start w:val="1"/>
      <w:numFmt w:val="bullet"/>
      <w:lvlText w:val=""/>
      <w:lvlJc w:val="left"/>
      <w:pPr>
        <w:ind w:left="720" w:hanging="360"/>
      </w:pPr>
      <w:rPr>
        <w:rFonts w:ascii="Symbol" w:hAnsi="Symbol" w:hint="default"/>
      </w:rPr>
    </w:lvl>
    <w:lvl w:ilvl="1" w:tplc="D99CBE88">
      <w:start w:val="1"/>
      <w:numFmt w:val="bullet"/>
      <w:lvlText w:val="o"/>
      <w:lvlJc w:val="left"/>
      <w:pPr>
        <w:ind w:left="1440" w:hanging="360"/>
      </w:pPr>
      <w:rPr>
        <w:rFonts w:ascii="Courier New" w:hAnsi="Courier New" w:hint="default"/>
      </w:rPr>
    </w:lvl>
    <w:lvl w:ilvl="2" w:tplc="224C12FA">
      <w:start w:val="1"/>
      <w:numFmt w:val="bullet"/>
      <w:lvlText w:val=""/>
      <w:lvlJc w:val="left"/>
      <w:pPr>
        <w:ind w:left="2160" w:hanging="360"/>
      </w:pPr>
      <w:rPr>
        <w:rFonts w:ascii="Wingdings" w:hAnsi="Wingdings" w:hint="default"/>
      </w:rPr>
    </w:lvl>
    <w:lvl w:ilvl="3" w:tplc="7D466718">
      <w:start w:val="1"/>
      <w:numFmt w:val="bullet"/>
      <w:lvlText w:val=""/>
      <w:lvlJc w:val="left"/>
      <w:pPr>
        <w:ind w:left="2880" w:hanging="360"/>
      </w:pPr>
      <w:rPr>
        <w:rFonts w:ascii="Symbol" w:hAnsi="Symbol" w:hint="default"/>
      </w:rPr>
    </w:lvl>
    <w:lvl w:ilvl="4" w:tplc="7AD8501C">
      <w:start w:val="1"/>
      <w:numFmt w:val="bullet"/>
      <w:lvlText w:val="o"/>
      <w:lvlJc w:val="left"/>
      <w:pPr>
        <w:ind w:left="3600" w:hanging="360"/>
      </w:pPr>
      <w:rPr>
        <w:rFonts w:ascii="Courier New" w:hAnsi="Courier New" w:hint="default"/>
      </w:rPr>
    </w:lvl>
    <w:lvl w:ilvl="5" w:tplc="C742C438">
      <w:start w:val="1"/>
      <w:numFmt w:val="bullet"/>
      <w:lvlText w:val=""/>
      <w:lvlJc w:val="left"/>
      <w:pPr>
        <w:ind w:left="4320" w:hanging="360"/>
      </w:pPr>
      <w:rPr>
        <w:rFonts w:ascii="Wingdings" w:hAnsi="Wingdings" w:hint="default"/>
      </w:rPr>
    </w:lvl>
    <w:lvl w:ilvl="6" w:tplc="4DC883FE">
      <w:start w:val="1"/>
      <w:numFmt w:val="bullet"/>
      <w:lvlText w:val=""/>
      <w:lvlJc w:val="left"/>
      <w:pPr>
        <w:ind w:left="5040" w:hanging="360"/>
      </w:pPr>
      <w:rPr>
        <w:rFonts w:ascii="Symbol" w:hAnsi="Symbol" w:hint="default"/>
      </w:rPr>
    </w:lvl>
    <w:lvl w:ilvl="7" w:tplc="405C7230">
      <w:start w:val="1"/>
      <w:numFmt w:val="bullet"/>
      <w:lvlText w:val="o"/>
      <w:lvlJc w:val="left"/>
      <w:pPr>
        <w:ind w:left="5760" w:hanging="360"/>
      </w:pPr>
      <w:rPr>
        <w:rFonts w:ascii="Courier New" w:hAnsi="Courier New" w:hint="default"/>
      </w:rPr>
    </w:lvl>
    <w:lvl w:ilvl="8" w:tplc="008678E8">
      <w:start w:val="1"/>
      <w:numFmt w:val="bullet"/>
      <w:lvlText w:val=""/>
      <w:lvlJc w:val="left"/>
      <w:pPr>
        <w:ind w:left="6480" w:hanging="360"/>
      </w:pPr>
      <w:rPr>
        <w:rFonts w:ascii="Wingdings" w:hAnsi="Wingdings" w:hint="default"/>
      </w:rPr>
    </w:lvl>
  </w:abstractNum>
  <w:abstractNum w:abstractNumId="11" w15:restartNumberingAfterBreak="0">
    <w:nsid w:val="63C15798"/>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E20E49"/>
    <w:multiLevelType w:val="multilevel"/>
    <w:tmpl w:val="560ED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348C2"/>
    <w:multiLevelType w:val="hybridMultilevel"/>
    <w:tmpl w:val="215AD92E"/>
    <w:lvl w:ilvl="0" w:tplc="64FA4E04">
      <w:start w:val="1"/>
      <w:numFmt w:val="bullet"/>
      <w:lvlText w:val=""/>
      <w:lvlJc w:val="left"/>
      <w:pPr>
        <w:ind w:left="720" w:hanging="360"/>
      </w:pPr>
      <w:rPr>
        <w:rFonts w:ascii="Symbol" w:hAnsi="Symbol" w:hint="default"/>
      </w:rPr>
    </w:lvl>
    <w:lvl w:ilvl="1" w:tplc="68D66E02">
      <w:start w:val="1"/>
      <w:numFmt w:val="bullet"/>
      <w:lvlText w:val="o"/>
      <w:lvlJc w:val="left"/>
      <w:pPr>
        <w:ind w:left="1440" w:hanging="360"/>
      </w:pPr>
      <w:rPr>
        <w:rFonts w:ascii="Courier New" w:hAnsi="Courier New" w:hint="default"/>
      </w:rPr>
    </w:lvl>
    <w:lvl w:ilvl="2" w:tplc="CD0CDEEE">
      <w:start w:val="1"/>
      <w:numFmt w:val="bullet"/>
      <w:lvlText w:val=""/>
      <w:lvlJc w:val="left"/>
      <w:pPr>
        <w:ind w:left="2160" w:hanging="360"/>
      </w:pPr>
      <w:rPr>
        <w:rFonts w:ascii="Wingdings" w:hAnsi="Wingdings" w:hint="default"/>
      </w:rPr>
    </w:lvl>
    <w:lvl w:ilvl="3" w:tplc="0E66DCDC">
      <w:start w:val="1"/>
      <w:numFmt w:val="bullet"/>
      <w:lvlText w:val=""/>
      <w:lvlJc w:val="left"/>
      <w:pPr>
        <w:ind w:left="2880" w:hanging="360"/>
      </w:pPr>
      <w:rPr>
        <w:rFonts w:ascii="Symbol" w:hAnsi="Symbol" w:hint="default"/>
      </w:rPr>
    </w:lvl>
    <w:lvl w:ilvl="4" w:tplc="8CA659EA">
      <w:start w:val="1"/>
      <w:numFmt w:val="bullet"/>
      <w:lvlText w:val="o"/>
      <w:lvlJc w:val="left"/>
      <w:pPr>
        <w:ind w:left="3600" w:hanging="360"/>
      </w:pPr>
      <w:rPr>
        <w:rFonts w:ascii="Courier New" w:hAnsi="Courier New" w:hint="default"/>
      </w:rPr>
    </w:lvl>
    <w:lvl w:ilvl="5" w:tplc="CAA6B9EA">
      <w:start w:val="1"/>
      <w:numFmt w:val="bullet"/>
      <w:lvlText w:val=""/>
      <w:lvlJc w:val="left"/>
      <w:pPr>
        <w:ind w:left="4320" w:hanging="360"/>
      </w:pPr>
      <w:rPr>
        <w:rFonts w:ascii="Wingdings" w:hAnsi="Wingdings" w:hint="default"/>
      </w:rPr>
    </w:lvl>
    <w:lvl w:ilvl="6" w:tplc="C9985A78">
      <w:start w:val="1"/>
      <w:numFmt w:val="bullet"/>
      <w:lvlText w:val=""/>
      <w:lvlJc w:val="left"/>
      <w:pPr>
        <w:ind w:left="5040" w:hanging="360"/>
      </w:pPr>
      <w:rPr>
        <w:rFonts w:ascii="Symbol" w:hAnsi="Symbol" w:hint="default"/>
      </w:rPr>
    </w:lvl>
    <w:lvl w:ilvl="7" w:tplc="1072514A">
      <w:start w:val="1"/>
      <w:numFmt w:val="bullet"/>
      <w:lvlText w:val="o"/>
      <w:lvlJc w:val="left"/>
      <w:pPr>
        <w:ind w:left="5760" w:hanging="360"/>
      </w:pPr>
      <w:rPr>
        <w:rFonts w:ascii="Courier New" w:hAnsi="Courier New" w:hint="default"/>
      </w:rPr>
    </w:lvl>
    <w:lvl w:ilvl="8" w:tplc="08C6CEFC">
      <w:start w:val="1"/>
      <w:numFmt w:val="bullet"/>
      <w:lvlText w:val=""/>
      <w:lvlJc w:val="left"/>
      <w:pPr>
        <w:ind w:left="6480" w:hanging="360"/>
      </w:pPr>
      <w:rPr>
        <w:rFonts w:ascii="Wingdings" w:hAnsi="Wingdings" w:hint="default"/>
      </w:rPr>
    </w:lvl>
  </w:abstractNum>
  <w:abstractNum w:abstractNumId="14" w15:restartNumberingAfterBreak="0">
    <w:nsid w:val="77891B76"/>
    <w:multiLevelType w:val="hybridMultilevel"/>
    <w:tmpl w:val="1368E7BE"/>
    <w:lvl w:ilvl="0" w:tplc="0F4644B2">
      <w:start w:val="1"/>
      <w:numFmt w:val="bullet"/>
      <w:lvlText w:val=""/>
      <w:lvlJc w:val="left"/>
      <w:pPr>
        <w:ind w:left="720" w:hanging="360"/>
      </w:pPr>
      <w:rPr>
        <w:rFonts w:ascii="Symbol" w:hAnsi="Symbol" w:hint="default"/>
      </w:rPr>
    </w:lvl>
    <w:lvl w:ilvl="1" w:tplc="D1123440">
      <w:start w:val="1"/>
      <w:numFmt w:val="bullet"/>
      <w:lvlText w:val="o"/>
      <w:lvlJc w:val="left"/>
      <w:pPr>
        <w:ind w:left="1440" w:hanging="360"/>
      </w:pPr>
      <w:rPr>
        <w:rFonts w:ascii="Courier New" w:hAnsi="Courier New" w:hint="default"/>
      </w:rPr>
    </w:lvl>
    <w:lvl w:ilvl="2" w:tplc="FE8E4F86">
      <w:start w:val="1"/>
      <w:numFmt w:val="bullet"/>
      <w:lvlText w:val=""/>
      <w:lvlJc w:val="left"/>
      <w:pPr>
        <w:ind w:left="2160" w:hanging="360"/>
      </w:pPr>
      <w:rPr>
        <w:rFonts w:ascii="Wingdings" w:hAnsi="Wingdings" w:hint="default"/>
      </w:rPr>
    </w:lvl>
    <w:lvl w:ilvl="3" w:tplc="2878E4DA">
      <w:start w:val="1"/>
      <w:numFmt w:val="bullet"/>
      <w:lvlText w:val=""/>
      <w:lvlJc w:val="left"/>
      <w:pPr>
        <w:ind w:left="2880" w:hanging="360"/>
      </w:pPr>
      <w:rPr>
        <w:rFonts w:ascii="Symbol" w:hAnsi="Symbol" w:hint="default"/>
      </w:rPr>
    </w:lvl>
    <w:lvl w:ilvl="4" w:tplc="3FA87DEC">
      <w:start w:val="1"/>
      <w:numFmt w:val="bullet"/>
      <w:lvlText w:val="o"/>
      <w:lvlJc w:val="left"/>
      <w:pPr>
        <w:ind w:left="3600" w:hanging="360"/>
      </w:pPr>
      <w:rPr>
        <w:rFonts w:ascii="Courier New" w:hAnsi="Courier New" w:hint="default"/>
      </w:rPr>
    </w:lvl>
    <w:lvl w:ilvl="5" w:tplc="34EC8C70">
      <w:start w:val="1"/>
      <w:numFmt w:val="bullet"/>
      <w:lvlText w:val=""/>
      <w:lvlJc w:val="left"/>
      <w:pPr>
        <w:ind w:left="4320" w:hanging="360"/>
      </w:pPr>
      <w:rPr>
        <w:rFonts w:ascii="Wingdings" w:hAnsi="Wingdings" w:hint="default"/>
      </w:rPr>
    </w:lvl>
    <w:lvl w:ilvl="6" w:tplc="2F7CF1EE">
      <w:start w:val="1"/>
      <w:numFmt w:val="bullet"/>
      <w:lvlText w:val=""/>
      <w:lvlJc w:val="left"/>
      <w:pPr>
        <w:ind w:left="5040" w:hanging="360"/>
      </w:pPr>
      <w:rPr>
        <w:rFonts w:ascii="Symbol" w:hAnsi="Symbol" w:hint="default"/>
      </w:rPr>
    </w:lvl>
    <w:lvl w:ilvl="7" w:tplc="CF929218">
      <w:start w:val="1"/>
      <w:numFmt w:val="bullet"/>
      <w:lvlText w:val="o"/>
      <w:lvlJc w:val="left"/>
      <w:pPr>
        <w:ind w:left="5760" w:hanging="360"/>
      </w:pPr>
      <w:rPr>
        <w:rFonts w:ascii="Courier New" w:hAnsi="Courier New" w:hint="default"/>
      </w:rPr>
    </w:lvl>
    <w:lvl w:ilvl="8" w:tplc="12F807F4">
      <w:start w:val="1"/>
      <w:numFmt w:val="bullet"/>
      <w:lvlText w:val=""/>
      <w:lvlJc w:val="left"/>
      <w:pPr>
        <w:ind w:left="6480" w:hanging="360"/>
      </w:pPr>
      <w:rPr>
        <w:rFonts w:ascii="Wingdings" w:hAnsi="Wingdings" w:hint="default"/>
      </w:rPr>
    </w:lvl>
  </w:abstractNum>
  <w:num w:numId="1" w16cid:durableId="1361277648">
    <w:abstractNumId w:val="2"/>
  </w:num>
  <w:num w:numId="2" w16cid:durableId="696809192">
    <w:abstractNumId w:val="11"/>
  </w:num>
  <w:num w:numId="3" w16cid:durableId="1286083113">
    <w:abstractNumId w:val="13"/>
  </w:num>
  <w:num w:numId="4" w16cid:durableId="1885870362">
    <w:abstractNumId w:val="14"/>
  </w:num>
  <w:num w:numId="5" w16cid:durableId="54475282">
    <w:abstractNumId w:val="10"/>
  </w:num>
  <w:num w:numId="6" w16cid:durableId="413404057">
    <w:abstractNumId w:val="1"/>
  </w:num>
  <w:num w:numId="7" w16cid:durableId="1242566903">
    <w:abstractNumId w:val="6"/>
  </w:num>
  <w:num w:numId="8" w16cid:durableId="1412968907">
    <w:abstractNumId w:val="4"/>
  </w:num>
  <w:num w:numId="9" w16cid:durableId="1093470769">
    <w:abstractNumId w:val="7"/>
  </w:num>
  <w:num w:numId="10" w16cid:durableId="1098451067">
    <w:abstractNumId w:val="12"/>
  </w:num>
  <w:num w:numId="11" w16cid:durableId="714040255">
    <w:abstractNumId w:val="8"/>
  </w:num>
  <w:num w:numId="12" w16cid:durableId="503010976">
    <w:abstractNumId w:val="3"/>
  </w:num>
  <w:num w:numId="13" w16cid:durableId="443112010">
    <w:abstractNumId w:val="0"/>
  </w:num>
  <w:num w:numId="14" w16cid:durableId="721447189">
    <w:abstractNumId w:val="5"/>
  </w:num>
  <w:num w:numId="15" w16cid:durableId="772166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4D"/>
    <w:rsid w:val="0000140B"/>
    <w:rsid w:val="00005B05"/>
    <w:rsid w:val="0001551E"/>
    <w:rsid w:val="00023E5F"/>
    <w:rsid w:val="000249DE"/>
    <w:rsid w:val="000302A2"/>
    <w:rsid w:val="00034A47"/>
    <w:rsid w:val="00042323"/>
    <w:rsid w:val="000434E4"/>
    <w:rsid w:val="00046CAC"/>
    <w:rsid w:val="0004781E"/>
    <w:rsid w:val="000563CC"/>
    <w:rsid w:val="0005666B"/>
    <w:rsid w:val="00067EEB"/>
    <w:rsid w:val="000700A8"/>
    <w:rsid w:val="00071A58"/>
    <w:rsid w:val="00071C3C"/>
    <w:rsid w:val="000722A8"/>
    <w:rsid w:val="00073001"/>
    <w:rsid w:val="00087AA7"/>
    <w:rsid w:val="00087DEE"/>
    <w:rsid w:val="000966BF"/>
    <w:rsid w:val="00096C5D"/>
    <w:rsid w:val="000A0AEC"/>
    <w:rsid w:val="000B3F6B"/>
    <w:rsid w:val="000C3607"/>
    <w:rsid w:val="000C47D5"/>
    <w:rsid w:val="000C63DD"/>
    <w:rsid w:val="000C6DEB"/>
    <w:rsid w:val="000D0B88"/>
    <w:rsid w:val="000D51D7"/>
    <w:rsid w:val="000E3489"/>
    <w:rsid w:val="000F184F"/>
    <w:rsid w:val="000F3D20"/>
    <w:rsid w:val="000F58EA"/>
    <w:rsid w:val="0010191B"/>
    <w:rsid w:val="00111C2A"/>
    <w:rsid w:val="00113976"/>
    <w:rsid w:val="00114A28"/>
    <w:rsid w:val="00115BFD"/>
    <w:rsid w:val="00117BC3"/>
    <w:rsid w:val="00120FD0"/>
    <w:rsid w:val="001240DE"/>
    <w:rsid w:val="001242CB"/>
    <w:rsid w:val="001269BB"/>
    <w:rsid w:val="0012760A"/>
    <w:rsid w:val="00130D68"/>
    <w:rsid w:val="00133198"/>
    <w:rsid w:val="00133E02"/>
    <w:rsid w:val="00144C33"/>
    <w:rsid w:val="00146D6D"/>
    <w:rsid w:val="00157E43"/>
    <w:rsid w:val="0016077A"/>
    <w:rsid w:val="001613A1"/>
    <w:rsid w:val="00165E22"/>
    <w:rsid w:val="0017565A"/>
    <w:rsid w:val="001763AB"/>
    <w:rsid w:val="00177F95"/>
    <w:rsid w:val="0019192B"/>
    <w:rsid w:val="00191C19"/>
    <w:rsid w:val="00192817"/>
    <w:rsid w:val="0019328B"/>
    <w:rsid w:val="0019547F"/>
    <w:rsid w:val="001A1BFA"/>
    <w:rsid w:val="001A454E"/>
    <w:rsid w:val="001A7E87"/>
    <w:rsid w:val="001B223B"/>
    <w:rsid w:val="001B40E6"/>
    <w:rsid w:val="001B4206"/>
    <w:rsid w:val="001B4D7D"/>
    <w:rsid w:val="001B7067"/>
    <w:rsid w:val="001C0267"/>
    <w:rsid w:val="001C1AEB"/>
    <w:rsid w:val="001C37E0"/>
    <w:rsid w:val="001C3EAE"/>
    <w:rsid w:val="001C3F1E"/>
    <w:rsid w:val="001D0C28"/>
    <w:rsid w:val="001D0E82"/>
    <w:rsid w:val="001D7E16"/>
    <w:rsid w:val="001E3A53"/>
    <w:rsid w:val="001E56AA"/>
    <w:rsid w:val="001F14FF"/>
    <w:rsid w:val="001F350D"/>
    <w:rsid w:val="001F40BC"/>
    <w:rsid w:val="001F4B01"/>
    <w:rsid w:val="00200692"/>
    <w:rsid w:val="00200E95"/>
    <w:rsid w:val="0020189A"/>
    <w:rsid w:val="00202757"/>
    <w:rsid w:val="0020362A"/>
    <w:rsid w:val="00210D99"/>
    <w:rsid w:val="0021628A"/>
    <w:rsid w:val="00221282"/>
    <w:rsid w:val="00222DF2"/>
    <w:rsid w:val="00222E1C"/>
    <w:rsid w:val="002230AD"/>
    <w:rsid w:val="002230C7"/>
    <w:rsid w:val="002230CD"/>
    <w:rsid w:val="002232CD"/>
    <w:rsid w:val="00224C30"/>
    <w:rsid w:val="0022701E"/>
    <w:rsid w:val="0023561C"/>
    <w:rsid w:val="002365D5"/>
    <w:rsid w:val="00240E51"/>
    <w:rsid w:val="00243150"/>
    <w:rsid w:val="00245734"/>
    <w:rsid w:val="00247653"/>
    <w:rsid w:val="002505A3"/>
    <w:rsid w:val="002539BD"/>
    <w:rsid w:val="00265251"/>
    <w:rsid w:val="00273A2E"/>
    <w:rsid w:val="00275E2C"/>
    <w:rsid w:val="00280277"/>
    <w:rsid w:val="00282561"/>
    <w:rsid w:val="00282B1F"/>
    <w:rsid w:val="00282B41"/>
    <w:rsid w:val="00282F97"/>
    <w:rsid w:val="00284F29"/>
    <w:rsid w:val="002853DF"/>
    <w:rsid w:val="00285F6E"/>
    <w:rsid w:val="002866CE"/>
    <w:rsid w:val="00287907"/>
    <w:rsid w:val="002A454D"/>
    <w:rsid w:val="002A6883"/>
    <w:rsid w:val="002B49A9"/>
    <w:rsid w:val="002B69A1"/>
    <w:rsid w:val="002C095C"/>
    <w:rsid w:val="002D391E"/>
    <w:rsid w:val="002D70CB"/>
    <w:rsid w:val="002D7435"/>
    <w:rsid w:val="002E00B0"/>
    <w:rsid w:val="00300148"/>
    <w:rsid w:val="0030185D"/>
    <w:rsid w:val="00303490"/>
    <w:rsid w:val="00303BED"/>
    <w:rsid w:val="0030584E"/>
    <w:rsid w:val="0031203E"/>
    <w:rsid w:val="0031223B"/>
    <w:rsid w:val="00312311"/>
    <w:rsid w:val="00312740"/>
    <w:rsid w:val="003130D8"/>
    <w:rsid w:val="00315CBB"/>
    <w:rsid w:val="003165E6"/>
    <w:rsid w:val="003207BC"/>
    <w:rsid w:val="00326AC0"/>
    <w:rsid w:val="00331659"/>
    <w:rsid w:val="00331EF8"/>
    <w:rsid w:val="00333E9D"/>
    <w:rsid w:val="0034115D"/>
    <w:rsid w:val="0034244D"/>
    <w:rsid w:val="00345AB2"/>
    <w:rsid w:val="00347207"/>
    <w:rsid w:val="00351436"/>
    <w:rsid w:val="00351CFD"/>
    <w:rsid w:val="00356A6F"/>
    <w:rsid w:val="00356B73"/>
    <w:rsid w:val="003619EE"/>
    <w:rsid w:val="00361A43"/>
    <w:rsid w:val="00367E29"/>
    <w:rsid w:val="003A3E8B"/>
    <w:rsid w:val="003B5EC6"/>
    <w:rsid w:val="003B7454"/>
    <w:rsid w:val="003C749F"/>
    <w:rsid w:val="003D3A9A"/>
    <w:rsid w:val="003E5F41"/>
    <w:rsid w:val="0040224E"/>
    <w:rsid w:val="00404F46"/>
    <w:rsid w:val="00424B41"/>
    <w:rsid w:val="00426C43"/>
    <w:rsid w:val="004272E5"/>
    <w:rsid w:val="00427F14"/>
    <w:rsid w:val="004333AF"/>
    <w:rsid w:val="004407B7"/>
    <w:rsid w:val="0044101A"/>
    <w:rsid w:val="004410AD"/>
    <w:rsid w:val="004542CD"/>
    <w:rsid w:val="0045739F"/>
    <w:rsid w:val="00460D34"/>
    <w:rsid w:val="0046165F"/>
    <w:rsid w:val="00462E2C"/>
    <w:rsid w:val="00463554"/>
    <w:rsid w:val="00466917"/>
    <w:rsid w:val="0047394B"/>
    <w:rsid w:val="00475762"/>
    <w:rsid w:val="00480AD5"/>
    <w:rsid w:val="004856FB"/>
    <w:rsid w:val="004955F6"/>
    <w:rsid w:val="00495AE9"/>
    <w:rsid w:val="00495B8D"/>
    <w:rsid w:val="004A1E7C"/>
    <w:rsid w:val="004A4BD0"/>
    <w:rsid w:val="004B047A"/>
    <w:rsid w:val="004B1E0A"/>
    <w:rsid w:val="004B5C0C"/>
    <w:rsid w:val="004C5239"/>
    <w:rsid w:val="004D5BAC"/>
    <w:rsid w:val="004E1EA2"/>
    <w:rsid w:val="004E365A"/>
    <w:rsid w:val="004F3091"/>
    <w:rsid w:val="004F380A"/>
    <w:rsid w:val="004F45D2"/>
    <w:rsid w:val="004F5373"/>
    <w:rsid w:val="00504309"/>
    <w:rsid w:val="0050746D"/>
    <w:rsid w:val="00511B01"/>
    <w:rsid w:val="00515658"/>
    <w:rsid w:val="005218F8"/>
    <w:rsid w:val="00523A61"/>
    <w:rsid w:val="00525E74"/>
    <w:rsid w:val="0053120A"/>
    <w:rsid w:val="0053128F"/>
    <w:rsid w:val="005342ED"/>
    <w:rsid w:val="00535A26"/>
    <w:rsid w:val="00537E42"/>
    <w:rsid w:val="00541793"/>
    <w:rsid w:val="00543232"/>
    <w:rsid w:val="00544EAB"/>
    <w:rsid w:val="005450EE"/>
    <w:rsid w:val="00550336"/>
    <w:rsid w:val="00551506"/>
    <w:rsid w:val="0056267D"/>
    <w:rsid w:val="005631F3"/>
    <w:rsid w:val="00566584"/>
    <w:rsid w:val="0056737C"/>
    <w:rsid w:val="00572493"/>
    <w:rsid w:val="00573B14"/>
    <w:rsid w:val="00577288"/>
    <w:rsid w:val="005772B3"/>
    <w:rsid w:val="005800D0"/>
    <w:rsid w:val="00581398"/>
    <w:rsid w:val="00585B9B"/>
    <w:rsid w:val="00590F46"/>
    <w:rsid w:val="00596488"/>
    <w:rsid w:val="00597DA7"/>
    <w:rsid w:val="005A6FD5"/>
    <w:rsid w:val="005B1485"/>
    <w:rsid w:val="005B578E"/>
    <w:rsid w:val="005B647F"/>
    <w:rsid w:val="005C0482"/>
    <w:rsid w:val="005C2094"/>
    <w:rsid w:val="005C47E7"/>
    <w:rsid w:val="005C4B6C"/>
    <w:rsid w:val="005D2518"/>
    <w:rsid w:val="005D491B"/>
    <w:rsid w:val="005D71EB"/>
    <w:rsid w:val="005E3B08"/>
    <w:rsid w:val="0060066C"/>
    <w:rsid w:val="0060103E"/>
    <w:rsid w:val="0060406B"/>
    <w:rsid w:val="00604CCA"/>
    <w:rsid w:val="00610F93"/>
    <w:rsid w:val="00611C7A"/>
    <w:rsid w:val="006123C0"/>
    <w:rsid w:val="00612CD4"/>
    <w:rsid w:val="0061441D"/>
    <w:rsid w:val="006163CB"/>
    <w:rsid w:val="00617CBE"/>
    <w:rsid w:val="0062345B"/>
    <w:rsid w:val="006257AA"/>
    <w:rsid w:val="00635B5A"/>
    <w:rsid w:val="00640774"/>
    <w:rsid w:val="00643277"/>
    <w:rsid w:val="00645AFC"/>
    <w:rsid w:val="006477D9"/>
    <w:rsid w:val="00657F99"/>
    <w:rsid w:val="00661CBA"/>
    <w:rsid w:val="00662F4D"/>
    <w:rsid w:val="006636F0"/>
    <w:rsid w:val="006714BE"/>
    <w:rsid w:val="00676BCA"/>
    <w:rsid w:val="00680E7E"/>
    <w:rsid w:val="00682D9F"/>
    <w:rsid w:val="00683EFE"/>
    <w:rsid w:val="006922B5"/>
    <w:rsid w:val="00693A69"/>
    <w:rsid w:val="006960C0"/>
    <w:rsid w:val="006A186F"/>
    <w:rsid w:val="006A1B22"/>
    <w:rsid w:val="006A74C0"/>
    <w:rsid w:val="006B1FDA"/>
    <w:rsid w:val="006C17C7"/>
    <w:rsid w:val="006C431C"/>
    <w:rsid w:val="006D6E7D"/>
    <w:rsid w:val="006D7D26"/>
    <w:rsid w:val="006E07F3"/>
    <w:rsid w:val="006E3B1D"/>
    <w:rsid w:val="006E50DA"/>
    <w:rsid w:val="006F28CE"/>
    <w:rsid w:val="006F2B56"/>
    <w:rsid w:val="006F3BFF"/>
    <w:rsid w:val="006F6294"/>
    <w:rsid w:val="006F759D"/>
    <w:rsid w:val="0070252D"/>
    <w:rsid w:val="007135B0"/>
    <w:rsid w:val="00716289"/>
    <w:rsid w:val="00720C48"/>
    <w:rsid w:val="00721414"/>
    <w:rsid w:val="007225CB"/>
    <w:rsid w:val="00731676"/>
    <w:rsid w:val="00733ABD"/>
    <w:rsid w:val="00745C60"/>
    <w:rsid w:val="00746B6B"/>
    <w:rsid w:val="00751298"/>
    <w:rsid w:val="00754204"/>
    <w:rsid w:val="007559FA"/>
    <w:rsid w:val="0076306C"/>
    <w:rsid w:val="007631F5"/>
    <w:rsid w:val="00764CE0"/>
    <w:rsid w:val="00765E46"/>
    <w:rsid w:val="00766803"/>
    <w:rsid w:val="00773C2C"/>
    <w:rsid w:val="0077759E"/>
    <w:rsid w:val="00783123"/>
    <w:rsid w:val="00783AA5"/>
    <w:rsid w:val="00787871"/>
    <w:rsid w:val="007924F0"/>
    <w:rsid w:val="007933A3"/>
    <w:rsid w:val="007A113D"/>
    <w:rsid w:val="007B6C5F"/>
    <w:rsid w:val="007C4E1C"/>
    <w:rsid w:val="007C7C1D"/>
    <w:rsid w:val="007D292B"/>
    <w:rsid w:val="007D3F73"/>
    <w:rsid w:val="007D4F52"/>
    <w:rsid w:val="007E0B12"/>
    <w:rsid w:val="007E0B39"/>
    <w:rsid w:val="007E2A65"/>
    <w:rsid w:val="007E3926"/>
    <w:rsid w:val="007F0015"/>
    <w:rsid w:val="007F2B92"/>
    <w:rsid w:val="00802422"/>
    <w:rsid w:val="008069AC"/>
    <w:rsid w:val="008103DB"/>
    <w:rsid w:val="00812419"/>
    <w:rsid w:val="00812839"/>
    <w:rsid w:val="00812BC4"/>
    <w:rsid w:val="00812D61"/>
    <w:rsid w:val="0081545C"/>
    <w:rsid w:val="008214D5"/>
    <w:rsid w:val="00824134"/>
    <w:rsid w:val="00825CEC"/>
    <w:rsid w:val="0083088F"/>
    <w:rsid w:val="00833C62"/>
    <w:rsid w:val="00835515"/>
    <w:rsid w:val="00841C98"/>
    <w:rsid w:val="00855513"/>
    <w:rsid w:val="0085732E"/>
    <w:rsid w:val="00857FD5"/>
    <w:rsid w:val="008618B1"/>
    <w:rsid w:val="008650A5"/>
    <w:rsid w:val="008675DD"/>
    <w:rsid w:val="00873319"/>
    <w:rsid w:val="008758BC"/>
    <w:rsid w:val="00891BCF"/>
    <w:rsid w:val="008A07B1"/>
    <w:rsid w:val="008A558A"/>
    <w:rsid w:val="008A625B"/>
    <w:rsid w:val="008A7C85"/>
    <w:rsid w:val="008B2105"/>
    <w:rsid w:val="008B5736"/>
    <w:rsid w:val="008B5D7C"/>
    <w:rsid w:val="008C066F"/>
    <w:rsid w:val="008C7D5D"/>
    <w:rsid w:val="008D51C5"/>
    <w:rsid w:val="008D6E99"/>
    <w:rsid w:val="008D7005"/>
    <w:rsid w:val="008E0AD8"/>
    <w:rsid w:val="008E2739"/>
    <w:rsid w:val="008E3917"/>
    <w:rsid w:val="008E3F90"/>
    <w:rsid w:val="008E4AE7"/>
    <w:rsid w:val="008E4E70"/>
    <w:rsid w:val="008E79C8"/>
    <w:rsid w:val="008F42CD"/>
    <w:rsid w:val="008F46F7"/>
    <w:rsid w:val="008F4C72"/>
    <w:rsid w:val="008F5FE6"/>
    <w:rsid w:val="009010F5"/>
    <w:rsid w:val="00902AD3"/>
    <w:rsid w:val="00905A7F"/>
    <w:rsid w:val="009101D5"/>
    <w:rsid w:val="00911E01"/>
    <w:rsid w:val="00920024"/>
    <w:rsid w:val="0092069E"/>
    <w:rsid w:val="009278A8"/>
    <w:rsid w:val="00937580"/>
    <w:rsid w:val="00946676"/>
    <w:rsid w:val="00947DA1"/>
    <w:rsid w:val="00951CA2"/>
    <w:rsid w:val="00952C4A"/>
    <w:rsid w:val="009727F9"/>
    <w:rsid w:val="00973015"/>
    <w:rsid w:val="00974BAD"/>
    <w:rsid w:val="00977C8B"/>
    <w:rsid w:val="00984265"/>
    <w:rsid w:val="00984FC0"/>
    <w:rsid w:val="00995657"/>
    <w:rsid w:val="0099763E"/>
    <w:rsid w:val="009A1921"/>
    <w:rsid w:val="009B1BF9"/>
    <w:rsid w:val="009B5C27"/>
    <w:rsid w:val="009C1375"/>
    <w:rsid w:val="009C239C"/>
    <w:rsid w:val="009C303F"/>
    <w:rsid w:val="009E4151"/>
    <w:rsid w:val="009E74BE"/>
    <w:rsid w:val="009E7BC3"/>
    <w:rsid w:val="009F57BB"/>
    <w:rsid w:val="009F5ABF"/>
    <w:rsid w:val="00A11604"/>
    <w:rsid w:val="00A12655"/>
    <w:rsid w:val="00A14003"/>
    <w:rsid w:val="00A15961"/>
    <w:rsid w:val="00A22925"/>
    <w:rsid w:val="00A22C9A"/>
    <w:rsid w:val="00A27480"/>
    <w:rsid w:val="00A318F2"/>
    <w:rsid w:val="00A36E00"/>
    <w:rsid w:val="00A40AEF"/>
    <w:rsid w:val="00A42C94"/>
    <w:rsid w:val="00A4371B"/>
    <w:rsid w:val="00A534CD"/>
    <w:rsid w:val="00A668AD"/>
    <w:rsid w:val="00A67BC6"/>
    <w:rsid w:val="00A747E4"/>
    <w:rsid w:val="00A918C4"/>
    <w:rsid w:val="00A95689"/>
    <w:rsid w:val="00A95760"/>
    <w:rsid w:val="00A96693"/>
    <w:rsid w:val="00A975C9"/>
    <w:rsid w:val="00AA2885"/>
    <w:rsid w:val="00AB03F2"/>
    <w:rsid w:val="00AB0DD0"/>
    <w:rsid w:val="00AB28B3"/>
    <w:rsid w:val="00AB53D2"/>
    <w:rsid w:val="00AC46CE"/>
    <w:rsid w:val="00AC628C"/>
    <w:rsid w:val="00AD1DFA"/>
    <w:rsid w:val="00AD22FC"/>
    <w:rsid w:val="00AD37E9"/>
    <w:rsid w:val="00AD7403"/>
    <w:rsid w:val="00AD7D0A"/>
    <w:rsid w:val="00AE5824"/>
    <w:rsid w:val="00AF00B9"/>
    <w:rsid w:val="00AF1AFF"/>
    <w:rsid w:val="00AF7390"/>
    <w:rsid w:val="00B03F47"/>
    <w:rsid w:val="00B074FF"/>
    <w:rsid w:val="00B07590"/>
    <w:rsid w:val="00B11B10"/>
    <w:rsid w:val="00B11B2A"/>
    <w:rsid w:val="00B126E5"/>
    <w:rsid w:val="00B31051"/>
    <w:rsid w:val="00B35BFA"/>
    <w:rsid w:val="00B4248F"/>
    <w:rsid w:val="00B46D75"/>
    <w:rsid w:val="00B47E6B"/>
    <w:rsid w:val="00B51066"/>
    <w:rsid w:val="00B5308B"/>
    <w:rsid w:val="00B53D24"/>
    <w:rsid w:val="00B54D6B"/>
    <w:rsid w:val="00B662B9"/>
    <w:rsid w:val="00B74529"/>
    <w:rsid w:val="00B750BC"/>
    <w:rsid w:val="00B847CA"/>
    <w:rsid w:val="00B85988"/>
    <w:rsid w:val="00B863AE"/>
    <w:rsid w:val="00B87097"/>
    <w:rsid w:val="00B912CD"/>
    <w:rsid w:val="00BA271A"/>
    <w:rsid w:val="00BA37C8"/>
    <w:rsid w:val="00BA5175"/>
    <w:rsid w:val="00BB0447"/>
    <w:rsid w:val="00BB2AFD"/>
    <w:rsid w:val="00BB42A9"/>
    <w:rsid w:val="00BC3770"/>
    <w:rsid w:val="00BC386F"/>
    <w:rsid w:val="00BC66C3"/>
    <w:rsid w:val="00BD0CA9"/>
    <w:rsid w:val="00BD3641"/>
    <w:rsid w:val="00BD41DA"/>
    <w:rsid w:val="00BD4241"/>
    <w:rsid w:val="00BE1000"/>
    <w:rsid w:val="00BE2E73"/>
    <w:rsid w:val="00BE7985"/>
    <w:rsid w:val="00BE7E5B"/>
    <w:rsid w:val="00BE7EDF"/>
    <w:rsid w:val="00BF0866"/>
    <w:rsid w:val="00BF0C55"/>
    <w:rsid w:val="00BF54B3"/>
    <w:rsid w:val="00BF6B29"/>
    <w:rsid w:val="00BF748C"/>
    <w:rsid w:val="00C01FEF"/>
    <w:rsid w:val="00C040E4"/>
    <w:rsid w:val="00C04796"/>
    <w:rsid w:val="00C050A8"/>
    <w:rsid w:val="00C10397"/>
    <w:rsid w:val="00C11C75"/>
    <w:rsid w:val="00C21DDC"/>
    <w:rsid w:val="00C32A1F"/>
    <w:rsid w:val="00C33839"/>
    <w:rsid w:val="00C344C5"/>
    <w:rsid w:val="00C349E0"/>
    <w:rsid w:val="00C4285B"/>
    <w:rsid w:val="00C43BBD"/>
    <w:rsid w:val="00C45C6B"/>
    <w:rsid w:val="00C534D6"/>
    <w:rsid w:val="00C54D2A"/>
    <w:rsid w:val="00C62142"/>
    <w:rsid w:val="00C63CC0"/>
    <w:rsid w:val="00C63F71"/>
    <w:rsid w:val="00C654D2"/>
    <w:rsid w:val="00C668F7"/>
    <w:rsid w:val="00C731EC"/>
    <w:rsid w:val="00C73F09"/>
    <w:rsid w:val="00C80AAF"/>
    <w:rsid w:val="00C819E4"/>
    <w:rsid w:val="00C81DA2"/>
    <w:rsid w:val="00C835D4"/>
    <w:rsid w:val="00C85CD9"/>
    <w:rsid w:val="00C953AB"/>
    <w:rsid w:val="00CA08CC"/>
    <w:rsid w:val="00CA45C4"/>
    <w:rsid w:val="00CA4B6C"/>
    <w:rsid w:val="00CA5B29"/>
    <w:rsid w:val="00CA7DEE"/>
    <w:rsid w:val="00CB02D2"/>
    <w:rsid w:val="00CB072C"/>
    <w:rsid w:val="00CB5350"/>
    <w:rsid w:val="00CC1CC4"/>
    <w:rsid w:val="00CC37A4"/>
    <w:rsid w:val="00CC3C1B"/>
    <w:rsid w:val="00CC640E"/>
    <w:rsid w:val="00CC7FB1"/>
    <w:rsid w:val="00CD08CF"/>
    <w:rsid w:val="00CD0B4F"/>
    <w:rsid w:val="00CD1168"/>
    <w:rsid w:val="00CD1726"/>
    <w:rsid w:val="00CD4C2B"/>
    <w:rsid w:val="00CE02EC"/>
    <w:rsid w:val="00CE73D8"/>
    <w:rsid w:val="00CF2DA4"/>
    <w:rsid w:val="00CF2F23"/>
    <w:rsid w:val="00CF51ED"/>
    <w:rsid w:val="00D01B65"/>
    <w:rsid w:val="00D01DE6"/>
    <w:rsid w:val="00D17DBD"/>
    <w:rsid w:val="00D22801"/>
    <w:rsid w:val="00D31AC2"/>
    <w:rsid w:val="00D34E36"/>
    <w:rsid w:val="00D36732"/>
    <w:rsid w:val="00D40D23"/>
    <w:rsid w:val="00D42F5E"/>
    <w:rsid w:val="00D44001"/>
    <w:rsid w:val="00D51312"/>
    <w:rsid w:val="00D52719"/>
    <w:rsid w:val="00D534AF"/>
    <w:rsid w:val="00D55FC6"/>
    <w:rsid w:val="00D56BB3"/>
    <w:rsid w:val="00D702D2"/>
    <w:rsid w:val="00D7086D"/>
    <w:rsid w:val="00D7141D"/>
    <w:rsid w:val="00D737D7"/>
    <w:rsid w:val="00D73F27"/>
    <w:rsid w:val="00D7496F"/>
    <w:rsid w:val="00D770EF"/>
    <w:rsid w:val="00D77ED3"/>
    <w:rsid w:val="00D81A9B"/>
    <w:rsid w:val="00D82FF0"/>
    <w:rsid w:val="00D83007"/>
    <w:rsid w:val="00D879B9"/>
    <w:rsid w:val="00D947FC"/>
    <w:rsid w:val="00D973A3"/>
    <w:rsid w:val="00DA1BF0"/>
    <w:rsid w:val="00DA3FDA"/>
    <w:rsid w:val="00DB15CA"/>
    <w:rsid w:val="00DB2C93"/>
    <w:rsid w:val="00DB2EF4"/>
    <w:rsid w:val="00DB6337"/>
    <w:rsid w:val="00DC5941"/>
    <w:rsid w:val="00DD7180"/>
    <w:rsid w:val="00DE1077"/>
    <w:rsid w:val="00DE4415"/>
    <w:rsid w:val="00DE4D67"/>
    <w:rsid w:val="00DF6DC4"/>
    <w:rsid w:val="00E03BC0"/>
    <w:rsid w:val="00E100A6"/>
    <w:rsid w:val="00E10FC7"/>
    <w:rsid w:val="00E12D0E"/>
    <w:rsid w:val="00E16DAB"/>
    <w:rsid w:val="00E228DC"/>
    <w:rsid w:val="00E327E0"/>
    <w:rsid w:val="00E35130"/>
    <w:rsid w:val="00E36EA5"/>
    <w:rsid w:val="00E405E4"/>
    <w:rsid w:val="00E41100"/>
    <w:rsid w:val="00E4209B"/>
    <w:rsid w:val="00E52448"/>
    <w:rsid w:val="00E57EDF"/>
    <w:rsid w:val="00E622D9"/>
    <w:rsid w:val="00E62948"/>
    <w:rsid w:val="00E64376"/>
    <w:rsid w:val="00E71391"/>
    <w:rsid w:val="00E7790B"/>
    <w:rsid w:val="00E8073F"/>
    <w:rsid w:val="00E82267"/>
    <w:rsid w:val="00E86C42"/>
    <w:rsid w:val="00E90F9A"/>
    <w:rsid w:val="00E9487E"/>
    <w:rsid w:val="00E9566A"/>
    <w:rsid w:val="00E95BC3"/>
    <w:rsid w:val="00EA04C3"/>
    <w:rsid w:val="00EA05CE"/>
    <w:rsid w:val="00EC0E4E"/>
    <w:rsid w:val="00EC35E7"/>
    <w:rsid w:val="00EC5B33"/>
    <w:rsid w:val="00ED1330"/>
    <w:rsid w:val="00ED4EF1"/>
    <w:rsid w:val="00ED53C2"/>
    <w:rsid w:val="00ED588A"/>
    <w:rsid w:val="00ED7C2F"/>
    <w:rsid w:val="00EE1057"/>
    <w:rsid w:val="00EE1957"/>
    <w:rsid w:val="00EE19B0"/>
    <w:rsid w:val="00EE340B"/>
    <w:rsid w:val="00EE3DEF"/>
    <w:rsid w:val="00EE7A51"/>
    <w:rsid w:val="00EF0385"/>
    <w:rsid w:val="00EF0F13"/>
    <w:rsid w:val="00EF1D1B"/>
    <w:rsid w:val="00EF30CB"/>
    <w:rsid w:val="00EF3EF3"/>
    <w:rsid w:val="00F0309E"/>
    <w:rsid w:val="00F03BA3"/>
    <w:rsid w:val="00F14C65"/>
    <w:rsid w:val="00F15068"/>
    <w:rsid w:val="00F162D0"/>
    <w:rsid w:val="00F16BDD"/>
    <w:rsid w:val="00F1767B"/>
    <w:rsid w:val="00F23657"/>
    <w:rsid w:val="00F27C9B"/>
    <w:rsid w:val="00F324FC"/>
    <w:rsid w:val="00F34DD0"/>
    <w:rsid w:val="00F37543"/>
    <w:rsid w:val="00F448E6"/>
    <w:rsid w:val="00F51DFB"/>
    <w:rsid w:val="00F5278C"/>
    <w:rsid w:val="00F52D9C"/>
    <w:rsid w:val="00F533D9"/>
    <w:rsid w:val="00F576E8"/>
    <w:rsid w:val="00F61D73"/>
    <w:rsid w:val="00F6595C"/>
    <w:rsid w:val="00F67553"/>
    <w:rsid w:val="00F67801"/>
    <w:rsid w:val="00F700F6"/>
    <w:rsid w:val="00F73473"/>
    <w:rsid w:val="00F82DA6"/>
    <w:rsid w:val="00F908C3"/>
    <w:rsid w:val="00FA230C"/>
    <w:rsid w:val="00FA285B"/>
    <w:rsid w:val="00FA2C41"/>
    <w:rsid w:val="00FA6D08"/>
    <w:rsid w:val="00FA7965"/>
    <w:rsid w:val="00FA7BA9"/>
    <w:rsid w:val="00FB3D61"/>
    <w:rsid w:val="00FB3FEA"/>
    <w:rsid w:val="00FC04C4"/>
    <w:rsid w:val="00FC0D2A"/>
    <w:rsid w:val="00FC68C7"/>
    <w:rsid w:val="00FD0DBE"/>
    <w:rsid w:val="00FD1CDF"/>
    <w:rsid w:val="00FD3AF9"/>
    <w:rsid w:val="00FD4FA3"/>
    <w:rsid w:val="00FD69EF"/>
    <w:rsid w:val="00FE2EBA"/>
    <w:rsid w:val="00FE5589"/>
    <w:rsid w:val="00FE7D18"/>
    <w:rsid w:val="00FF0BD3"/>
    <w:rsid w:val="00FF42D6"/>
    <w:rsid w:val="00FF56FC"/>
    <w:rsid w:val="00FF71E9"/>
    <w:rsid w:val="0103C4EC"/>
    <w:rsid w:val="021FBE86"/>
    <w:rsid w:val="0253F8B8"/>
    <w:rsid w:val="02FA7397"/>
    <w:rsid w:val="03189086"/>
    <w:rsid w:val="033AD892"/>
    <w:rsid w:val="0359E342"/>
    <w:rsid w:val="03EA9546"/>
    <w:rsid w:val="03F1A2F3"/>
    <w:rsid w:val="041B6DB5"/>
    <w:rsid w:val="04217749"/>
    <w:rsid w:val="042AAFF8"/>
    <w:rsid w:val="0433AE6B"/>
    <w:rsid w:val="0464046F"/>
    <w:rsid w:val="048FE640"/>
    <w:rsid w:val="050D6D93"/>
    <w:rsid w:val="05281C5A"/>
    <w:rsid w:val="06BD6FA8"/>
    <w:rsid w:val="0710248F"/>
    <w:rsid w:val="075F425F"/>
    <w:rsid w:val="07B8FB5E"/>
    <w:rsid w:val="08450E55"/>
    <w:rsid w:val="0877F977"/>
    <w:rsid w:val="0895B0E2"/>
    <w:rsid w:val="08B1F1CE"/>
    <w:rsid w:val="08E7BC81"/>
    <w:rsid w:val="0949710B"/>
    <w:rsid w:val="0A143EA9"/>
    <w:rsid w:val="0A5EFEC2"/>
    <w:rsid w:val="0B14F55D"/>
    <w:rsid w:val="0B6EF26F"/>
    <w:rsid w:val="0BD66A2C"/>
    <w:rsid w:val="0D60CF3E"/>
    <w:rsid w:val="0E060965"/>
    <w:rsid w:val="0E8C2ED4"/>
    <w:rsid w:val="0FEB0B5A"/>
    <w:rsid w:val="0FEC6537"/>
    <w:rsid w:val="102B5CFC"/>
    <w:rsid w:val="123DA53D"/>
    <w:rsid w:val="12D94F79"/>
    <w:rsid w:val="138739BB"/>
    <w:rsid w:val="13CF189A"/>
    <w:rsid w:val="14A7201D"/>
    <w:rsid w:val="16252DBE"/>
    <w:rsid w:val="1702181A"/>
    <w:rsid w:val="1716C9E0"/>
    <w:rsid w:val="17775F8A"/>
    <w:rsid w:val="17D06D1F"/>
    <w:rsid w:val="1846FD61"/>
    <w:rsid w:val="1925B973"/>
    <w:rsid w:val="197E8383"/>
    <w:rsid w:val="19AEEFBF"/>
    <w:rsid w:val="1A0C30BA"/>
    <w:rsid w:val="1A3BA121"/>
    <w:rsid w:val="1AB7936C"/>
    <w:rsid w:val="1ADE7AC2"/>
    <w:rsid w:val="1B248BD5"/>
    <w:rsid w:val="1C166BFA"/>
    <w:rsid w:val="1CBB8C69"/>
    <w:rsid w:val="1CE2CA04"/>
    <w:rsid w:val="1D10A0D0"/>
    <w:rsid w:val="1E067BAD"/>
    <w:rsid w:val="1EA766ED"/>
    <w:rsid w:val="1F555E14"/>
    <w:rsid w:val="1F8DE742"/>
    <w:rsid w:val="1FD4BD34"/>
    <w:rsid w:val="20AB8CDE"/>
    <w:rsid w:val="22640FAD"/>
    <w:rsid w:val="2375D3A4"/>
    <w:rsid w:val="2394A9CC"/>
    <w:rsid w:val="23BAB252"/>
    <w:rsid w:val="246E0109"/>
    <w:rsid w:val="249069F4"/>
    <w:rsid w:val="24CC5886"/>
    <w:rsid w:val="251FA7C2"/>
    <w:rsid w:val="25347B79"/>
    <w:rsid w:val="2587C7FB"/>
    <w:rsid w:val="25CD34AD"/>
    <w:rsid w:val="25E0F152"/>
    <w:rsid w:val="260FB78F"/>
    <w:rsid w:val="2631A545"/>
    <w:rsid w:val="26E811F8"/>
    <w:rsid w:val="270D300F"/>
    <w:rsid w:val="27780DE5"/>
    <w:rsid w:val="281CEDD8"/>
    <w:rsid w:val="29500E67"/>
    <w:rsid w:val="2A129597"/>
    <w:rsid w:val="2A533F17"/>
    <w:rsid w:val="2AB68CBE"/>
    <w:rsid w:val="2AED6B6E"/>
    <w:rsid w:val="2B21D6F1"/>
    <w:rsid w:val="2B5B422E"/>
    <w:rsid w:val="2B614BFF"/>
    <w:rsid w:val="2C029CF5"/>
    <w:rsid w:val="2C15589C"/>
    <w:rsid w:val="2D08ED3C"/>
    <w:rsid w:val="2D659DE7"/>
    <w:rsid w:val="2D961082"/>
    <w:rsid w:val="2DA2F4D2"/>
    <w:rsid w:val="2DCE0D96"/>
    <w:rsid w:val="2E064081"/>
    <w:rsid w:val="2E174BA9"/>
    <w:rsid w:val="2EB23C08"/>
    <w:rsid w:val="2F4F8E1D"/>
    <w:rsid w:val="2F8C42D6"/>
    <w:rsid w:val="3016CBB7"/>
    <w:rsid w:val="306CCE0A"/>
    <w:rsid w:val="30723EB4"/>
    <w:rsid w:val="308972F1"/>
    <w:rsid w:val="30D9C0C1"/>
    <w:rsid w:val="315F6FFA"/>
    <w:rsid w:val="316C5AA2"/>
    <w:rsid w:val="32069F6D"/>
    <w:rsid w:val="32D17B10"/>
    <w:rsid w:val="32ED7474"/>
    <w:rsid w:val="3393FB37"/>
    <w:rsid w:val="3399D409"/>
    <w:rsid w:val="33CDA440"/>
    <w:rsid w:val="33F17110"/>
    <w:rsid w:val="344920A6"/>
    <w:rsid w:val="345309E6"/>
    <w:rsid w:val="34BB3D7E"/>
    <w:rsid w:val="35A1031B"/>
    <w:rsid w:val="3639E866"/>
    <w:rsid w:val="364D89A5"/>
    <w:rsid w:val="36C9F7DD"/>
    <w:rsid w:val="37A46D21"/>
    <w:rsid w:val="38B51051"/>
    <w:rsid w:val="38CC05EC"/>
    <w:rsid w:val="3A3AF397"/>
    <w:rsid w:val="3B78EF4B"/>
    <w:rsid w:val="3BAC1178"/>
    <w:rsid w:val="3C2A739B"/>
    <w:rsid w:val="3C36E511"/>
    <w:rsid w:val="3E4C8607"/>
    <w:rsid w:val="3E7EF4AC"/>
    <w:rsid w:val="3EB1CDC6"/>
    <w:rsid w:val="3FD20F5C"/>
    <w:rsid w:val="406338D7"/>
    <w:rsid w:val="40BBEB28"/>
    <w:rsid w:val="41512524"/>
    <w:rsid w:val="41D60228"/>
    <w:rsid w:val="424B7895"/>
    <w:rsid w:val="43007214"/>
    <w:rsid w:val="434B4A4F"/>
    <w:rsid w:val="43751D7A"/>
    <w:rsid w:val="43C94FE6"/>
    <w:rsid w:val="4404473A"/>
    <w:rsid w:val="446F2005"/>
    <w:rsid w:val="44CCAD76"/>
    <w:rsid w:val="44F2C12A"/>
    <w:rsid w:val="4581B0A4"/>
    <w:rsid w:val="459B3626"/>
    <w:rsid w:val="4615E066"/>
    <w:rsid w:val="4620E513"/>
    <w:rsid w:val="462DEE77"/>
    <w:rsid w:val="464226BD"/>
    <w:rsid w:val="476EAA2A"/>
    <w:rsid w:val="4797F6D6"/>
    <w:rsid w:val="481DE425"/>
    <w:rsid w:val="48A12420"/>
    <w:rsid w:val="48E8A4EF"/>
    <w:rsid w:val="48F775CA"/>
    <w:rsid w:val="48F977AB"/>
    <w:rsid w:val="4924D2A5"/>
    <w:rsid w:val="492C3DBD"/>
    <w:rsid w:val="4972CF56"/>
    <w:rsid w:val="4AE58374"/>
    <w:rsid w:val="4AF23E50"/>
    <w:rsid w:val="4B3A1C89"/>
    <w:rsid w:val="4C7AB2AD"/>
    <w:rsid w:val="4CC63141"/>
    <w:rsid w:val="4DAE95F9"/>
    <w:rsid w:val="4DE38157"/>
    <w:rsid w:val="4E413CF7"/>
    <w:rsid w:val="4E80CE40"/>
    <w:rsid w:val="4F20903E"/>
    <w:rsid w:val="4F66F151"/>
    <w:rsid w:val="4F8F013F"/>
    <w:rsid w:val="4FD76F13"/>
    <w:rsid w:val="4FEC0967"/>
    <w:rsid w:val="50277772"/>
    <w:rsid w:val="50FEDDD4"/>
    <w:rsid w:val="5124468F"/>
    <w:rsid w:val="512540E1"/>
    <w:rsid w:val="51A0A0D4"/>
    <w:rsid w:val="52407896"/>
    <w:rsid w:val="526F7A2D"/>
    <w:rsid w:val="52F7422C"/>
    <w:rsid w:val="538C255C"/>
    <w:rsid w:val="540C9974"/>
    <w:rsid w:val="54361706"/>
    <w:rsid w:val="54A27981"/>
    <w:rsid w:val="54DBDD43"/>
    <w:rsid w:val="54FC8246"/>
    <w:rsid w:val="5571558E"/>
    <w:rsid w:val="55F2184B"/>
    <w:rsid w:val="57749C78"/>
    <w:rsid w:val="58C56D79"/>
    <w:rsid w:val="58C98B7C"/>
    <w:rsid w:val="58EF72DA"/>
    <w:rsid w:val="598616CE"/>
    <w:rsid w:val="59A36461"/>
    <w:rsid w:val="5A63B74E"/>
    <w:rsid w:val="5ACB619B"/>
    <w:rsid w:val="5AE2F276"/>
    <w:rsid w:val="5AFA99A7"/>
    <w:rsid w:val="5B3B5873"/>
    <w:rsid w:val="5B867DC3"/>
    <w:rsid w:val="5B94F5EC"/>
    <w:rsid w:val="5CD7C727"/>
    <w:rsid w:val="5E332A46"/>
    <w:rsid w:val="5E70D167"/>
    <w:rsid w:val="5EC756D9"/>
    <w:rsid w:val="5F9F6531"/>
    <w:rsid w:val="5FD798CB"/>
    <w:rsid w:val="5FE92D15"/>
    <w:rsid w:val="5FED7624"/>
    <w:rsid w:val="60C136CE"/>
    <w:rsid w:val="62286FD8"/>
    <w:rsid w:val="6273A2E5"/>
    <w:rsid w:val="6275EF60"/>
    <w:rsid w:val="62B953CB"/>
    <w:rsid w:val="62E89CB3"/>
    <w:rsid w:val="631F5BED"/>
    <w:rsid w:val="635D7744"/>
    <w:rsid w:val="63897E82"/>
    <w:rsid w:val="63EBE87C"/>
    <w:rsid w:val="63EE0240"/>
    <w:rsid w:val="6435CC77"/>
    <w:rsid w:val="65A13DE6"/>
    <w:rsid w:val="6648E524"/>
    <w:rsid w:val="66BC3C7F"/>
    <w:rsid w:val="676CDC69"/>
    <w:rsid w:val="682C051D"/>
    <w:rsid w:val="68549205"/>
    <w:rsid w:val="69631E3C"/>
    <w:rsid w:val="69CFB26E"/>
    <w:rsid w:val="6AED5A1D"/>
    <w:rsid w:val="6B0B1911"/>
    <w:rsid w:val="6BBE4EE6"/>
    <w:rsid w:val="6BD985A2"/>
    <w:rsid w:val="6BF2160C"/>
    <w:rsid w:val="6C70065C"/>
    <w:rsid w:val="6D021844"/>
    <w:rsid w:val="6D900EA1"/>
    <w:rsid w:val="6DFD5566"/>
    <w:rsid w:val="6E9445AD"/>
    <w:rsid w:val="6EB47334"/>
    <w:rsid w:val="6F75C57E"/>
    <w:rsid w:val="6F78B53C"/>
    <w:rsid w:val="6FF2F72E"/>
    <w:rsid w:val="70251205"/>
    <w:rsid w:val="702ACEA3"/>
    <w:rsid w:val="70703998"/>
    <w:rsid w:val="7126C7FC"/>
    <w:rsid w:val="71703735"/>
    <w:rsid w:val="71A4D624"/>
    <w:rsid w:val="7286BAA7"/>
    <w:rsid w:val="73A78868"/>
    <w:rsid w:val="740FFA3F"/>
    <w:rsid w:val="74F5FC08"/>
    <w:rsid w:val="75065226"/>
    <w:rsid w:val="7567CBE5"/>
    <w:rsid w:val="75AC6722"/>
    <w:rsid w:val="75AD2191"/>
    <w:rsid w:val="75CB4C42"/>
    <w:rsid w:val="763FA10D"/>
    <w:rsid w:val="76B7B05F"/>
    <w:rsid w:val="772D05A2"/>
    <w:rsid w:val="776A24F0"/>
    <w:rsid w:val="77FC002C"/>
    <w:rsid w:val="78114A3B"/>
    <w:rsid w:val="7856EABF"/>
    <w:rsid w:val="793793B2"/>
    <w:rsid w:val="793A270B"/>
    <w:rsid w:val="7A304F1C"/>
    <w:rsid w:val="7AD520A4"/>
    <w:rsid w:val="7B3C0221"/>
    <w:rsid w:val="7B3D2E5A"/>
    <w:rsid w:val="7C2E264D"/>
    <w:rsid w:val="7C46D9FA"/>
    <w:rsid w:val="7C6440DB"/>
    <w:rsid w:val="7C65A0B8"/>
    <w:rsid w:val="7C8D8D71"/>
    <w:rsid w:val="7CCA2627"/>
    <w:rsid w:val="7D42C9BC"/>
    <w:rsid w:val="7DCB1115"/>
    <w:rsid w:val="7E88D61F"/>
    <w:rsid w:val="7EA890B4"/>
    <w:rsid w:val="7EBF6881"/>
    <w:rsid w:val="7F1FB00D"/>
    <w:rsid w:val="7F65CE49"/>
    <w:rsid w:val="7F721DB6"/>
    <w:rsid w:val="7FAD0C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90FC"/>
  <w15:chartTrackingRefBased/>
  <w15:docId w15:val="{B085CF32-EDC6-4283-8F8A-FFAE56FE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5"/>
    <w:pPr>
      <w:spacing w:before="120" w:after="240" w:line="288" w:lineRule="auto"/>
      <w:jc w:val="left"/>
    </w:pPr>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C10397"/>
    <w:pPr>
      <w:keepNext/>
      <w:keepLines/>
      <w:spacing w:after="0"/>
      <w:outlineLvl w:val="1"/>
    </w:pPr>
    <w:rPr>
      <w:rFonts w:eastAsiaTheme="majorEastAsia" w:cstheme="majorBidi"/>
      <w:b/>
      <w:bCs/>
      <w:sz w:val="36"/>
      <w:szCs w:val="28"/>
    </w:rPr>
  </w:style>
  <w:style w:type="paragraph" w:styleId="Heading3">
    <w:name w:val="heading 3"/>
    <w:basedOn w:val="Normal"/>
    <w:next w:val="Normal"/>
    <w:link w:val="Heading3Char"/>
    <w:uiPriority w:val="9"/>
    <w:unhideWhenUsed/>
    <w:qFormat/>
    <w:rsid w:val="0010191B"/>
    <w:pPr>
      <w:keepNext/>
      <w:keepLines/>
      <w:spacing w:before="240" w:after="12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A45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2A45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2A45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C10397"/>
    <w:rPr>
      <w:rFonts w:ascii="Arial" w:eastAsiaTheme="majorEastAsia" w:hAnsi="Arial" w:cstheme="majorBidi"/>
      <w:b/>
      <w:bCs/>
      <w:sz w:val="36"/>
      <w:szCs w:val="28"/>
    </w:rPr>
  </w:style>
  <w:style w:type="character" w:customStyle="1" w:styleId="Heading3Char">
    <w:name w:val="Heading 3 Char"/>
    <w:basedOn w:val="DefaultParagraphFont"/>
    <w:link w:val="Heading3"/>
    <w:uiPriority w:val="9"/>
    <w:rsid w:val="0010191B"/>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2A454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A454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A454D"/>
    <w:rPr>
      <w:rFonts w:eastAsiaTheme="majorEastAsia" w:cstheme="majorBidi"/>
      <w:color w:val="272727" w:themeColor="text1" w:themeTint="D8"/>
      <w:sz w:val="24"/>
    </w:rPr>
  </w:style>
  <w:style w:type="paragraph" w:styleId="NormalWeb">
    <w:name w:val="Normal (Web)"/>
    <w:basedOn w:val="Normal"/>
    <w:uiPriority w:val="99"/>
    <w:unhideWhenUsed/>
    <w:rsid w:val="002A454D"/>
    <w:pPr>
      <w:spacing w:before="100" w:beforeAutospacing="1" w:after="100" w:afterAutospacing="1" w:line="240" w:lineRule="auto"/>
    </w:pPr>
    <w:rPr>
      <w:rFonts w:eastAsia="Times New Roman" w:cs="Arial"/>
      <w:szCs w:val="24"/>
      <w:lang w:eastAsia="en-GB"/>
    </w:rPr>
  </w:style>
  <w:style w:type="paragraph" w:styleId="Header">
    <w:name w:val="header"/>
    <w:basedOn w:val="Normal"/>
    <w:link w:val="HeaderChar"/>
    <w:uiPriority w:val="99"/>
    <w:unhideWhenUsed/>
    <w:rsid w:val="002A4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54D"/>
    <w:rPr>
      <w:rFonts w:ascii="Arial" w:hAnsi="Arial"/>
      <w:sz w:val="24"/>
    </w:rPr>
  </w:style>
  <w:style w:type="paragraph" w:styleId="Footer">
    <w:name w:val="footer"/>
    <w:basedOn w:val="Normal"/>
    <w:link w:val="FooterChar"/>
    <w:uiPriority w:val="99"/>
    <w:unhideWhenUsed/>
    <w:rsid w:val="002A4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4D"/>
    <w:rPr>
      <w:rFonts w:ascii="Arial" w:hAnsi="Arial"/>
      <w:sz w:val="24"/>
    </w:rPr>
  </w:style>
  <w:style w:type="table" w:styleId="TableGrid">
    <w:name w:val="Table Grid"/>
    <w:basedOn w:val="TableNormal"/>
    <w:uiPriority w:val="39"/>
    <w:rsid w:val="0099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9A36461"/>
    <w:rPr>
      <w:color w:val="0563C1"/>
      <w:u w:val="single"/>
    </w:rPr>
  </w:style>
  <w:style w:type="character" w:customStyle="1" w:styleId="normaltextrun">
    <w:name w:val="normaltextrun"/>
    <w:basedOn w:val="DefaultParagraphFont"/>
    <w:rsid w:val="009B1BF9"/>
  </w:style>
  <w:style w:type="character" w:customStyle="1" w:styleId="eop">
    <w:name w:val="eop"/>
    <w:basedOn w:val="DefaultParagraphFont"/>
    <w:rsid w:val="009B1BF9"/>
  </w:style>
  <w:style w:type="paragraph" w:styleId="BodyText">
    <w:name w:val="Body Text"/>
    <w:basedOn w:val="Normal"/>
    <w:link w:val="BodyTextChar"/>
    <w:uiPriority w:val="1"/>
    <w:qFormat/>
    <w:rsid w:val="00A747E4"/>
    <w:pPr>
      <w:widowControl w:val="0"/>
      <w:autoSpaceDE w:val="0"/>
      <w:autoSpaceDN w:val="0"/>
      <w:spacing w:before="4" w:after="0" w:line="240" w:lineRule="auto"/>
      <w:ind w:left="20"/>
    </w:pPr>
    <w:rPr>
      <w:rFonts w:eastAsia="Arial" w:cs="Arial"/>
      <w:szCs w:val="24"/>
      <w:lang w:val="en-US"/>
    </w:rPr>
  </w:style>
  <w:style w:type="character" w:customStyle="1" w:styleId="BodyTextChar">
    <w:name w:val="Body Text Char"/>
    <w:basedOn w:val="DefaultParagraphFont"/>
    <w:link w:val="BodyText"/>
    <w:uiPriority w:val="1"/>
    <w:rsid w:val="00A747E4"/>
    <w:rPr>
      <w:rFonts w:ascii="Arial" w:eastAsia="Arial" w:hAnsi="Arial" w:cs="Arial"/>
      <w:sz w:val="24"/>
      <w:szCs w:val="24"/>
      <w:lang w:val="en-US"/>
    </w:rPr>
  </w:style>
  <w:style w:type="paragraph" w:customStyle="1" w:styleId="boxedheading3">
    <w:name w:val="boxed heading 3"/>
    <w:basedOn w:val="Heading3"/>
    <w:qFormat/>
    <w:rsid w:val="00C10397"/>
    <w:pPr>
      <w:pBdr>
        <w:top w:val="single" w:sz="4" w:space="1" w:color="auto"/>
        <w:left w:val="single" w:sz="4" w:space="4" w:color="auto"/>
        <w:bottom w:val="single" w:sz="4" w:space="1" w:color="auto"/>
        <w:right w:val="single" w:sz="4" w:space="4" w:color="auto"/>
      </w:pBdr>
      <w:shd w:val="clear" w:color="auto" w:fill="D9D9D9" w:themeFill="background1" w:themeFillShade="D9"/>
    </w:pPr>
    <w:rPr>
      <w:sz w:val="28"/>
    </w:rPr>
  </w:style>
  <w:style w:type="paragraph" w:customStyle="1" w:styleId="Purpleboxedheading2">
    <w:name w:val="Purple boxed heading 2"/>
    <w:basedOn w:val="Heading2"/>
    <w:qFormat/>
    <w:rsid w:val="000C47D5"/>
    <w:pPr>
      <w:pBdr>
        <w:left w:val="single" w:sz="48" w:space="0" w:color="92278F"/>
      </w:pBdr>
      <w:shd w:val="clear" w:color="auto" w:fill="92278F"/>
      <w:spacing w:before="0"/>
    </w:pPr>
    <w:rPr>
      <w:rFonts w:ascii="Arial Black" w:eastAsia="Arial" w:hAnsi="Arial Black"/>
      <w:color w:val="FFFFFF" w:themeColor="background1"/>
    </w:rPr>
  </w:style>
  <w:style w:type="paragraph" w:customStyle="1" w:styleId="inbetween">
    <w:name w:val="inbetween"/>
    <w:basedOn w:val="Normal"/>
    <w:qFormat/>
    <w:rsid w:val="00783AA5"/>
    <w:pPr>
      <w:spacing w:before="0" w:after="0" w:line="240" w:lineRule="auto"/>
    </w:pPr>
    <w:rPr>
      <w:sz w:val="8"/>
    </w:rPr>
  </w:style>
  <w:style w:type="paragraph" w:customStyle="1" w:styleId="Blackboxedheading2-OurValues">
    <w:name w:val="Black boxed heading 2 - Our Values"/>
    <w:basedOn w:val="Heading2"/>
    <w:next w:val="Normal"/>
    <w:qFormat/>
    <w:rsid w:val="006477D9"/>
    <w:pPr>
      <w:shd w:val="clear" w:color="auto" w:fill="000000" w:themeFill="text1"/>
      <w:spacing w:before="0" w:line="240" w:lineRule="auto"/>
      <w:ind w:left="4820" w:right="4820"/>
      <w:jc w:val="center"/>
    </w:pPr>
    <w:rPr>
      <w:rFonts w:ascii="Arial Black" w:hAnsi="Arial Black"/>
      <w:color w:val="FFFFFF" w:themeColor="background1"/>
      <w:sz w:val="72"/>
    </w:rPr>
  </w:style>
  <w:style w:type="paragraph" w:customStyle="1" w:styleId="Tableheader-purple-3">
    <w:name w:val="Table header - purple - 3"/>
    <w:basedOn w:val="Normal"/>
    <w:qFormat/>
    <w:rsid w:val="00495B8D"/>
    <w:pPr>
      <w:shd w:val="clear" w:color="auto" w:fill="92278F"/>
      <w:spacing w:before="0" w:after="0" w:line="240" w:lineRule="auto"/>
    </w:pPr>
    <w:rPr>
      <w:rFonts w:ascii="Arial Black" w:hAnsi="Arial Black"/>
      <w:b/>
      <w:color w:val="FFFFFF" w:themeColor="background1"/>
      <w:sz w:val="28"/>
    </w:rPr>
  </w:style>
  <w:style w:type="paragraph" w:customStyle="1" w:styleId="Tabletext">
    <w:name w:val="Table text"/>
    <w:basedOn w:val="Normal"/>
    <w:qFormat/>
    <w:rsid w:val="0020362A"/>
    <w:pPr>
      <w:spacing w:before="0" w:after="0" w:line="276" w:lineRule="auto"/>
    </w:pPr>
    <w:rPr>
      <w:rFonts w:eastAsia="Aptos" w:cs="Arial"/>
      <w:szCs w:val="24"/>
    </w:rPr>
  </w:style>
  <w:style w:type="paragraph" w:customStyle="1" w:styleId="Style1">
    <w:name w:val="Style1"/>
    <w:basedOn w:val="Blackboxedheading2-OurValues"/>
    <w:next w:val="Normal"/>
    <w:qFormat/>
    <w:rsid w:val="00C534D6"/>
  </w:style>
  <w:style w:type="paragraph" w:customStyle="1" w:styleId="Style2">
    <w:name w:val="Style2"/>
    <w:basedOn w:val="Blackboxedheading2-OurValues"/>
    <w:next w:val="Normal"/>
    <w:qFormat/>
    <w:rsid w:val="004B047A"/>
    <w:rPr>
      <w:sz w:val="2"/>
    </w:rPr>
  </w:style>
  <w:style w:type="paragraph" w:customStyle="1" w:styleId="1text">
    <w:name w:val="1 text"/>
    <w:basedOn w:val="Normal"/>
    <w:qFormat/>
    <w:rsid w:val="00B46D75"/>
    <w:pPr>
      <w:spacing w:before="0" w:after="0" w:line="240" w:lineRule="auto"/>
    </w:pPr>
    <w:rPr>
      <w:sz w:val="2"/>
    </w:rPr>
  </w:style>
  <w:style w:type="character" w:styleId="UnresolvedMention">
    <w:name w:val="Unresolved Mention"/>
    <w:basedOn w:val="DefaultParagraphFont"/>
    <w:uiPriority w:val="99"/>
    <w:semiHidden/>
    <w:unhideWhenUsed/>
    <w:rsid w:val="00495AE9"/>
    <w:rPr>
      <w:color w:val="605E5C"/>
      <w:shd w:val="clear" w:color="auto" w:fill="E1DFDD"/>
    </w:rPr>
  </w:style>
  <w:style w:type="paragraph" w:customStyle="1" w:styleId="frontcoverlargeblacktext">
    <w:name w:val="front cover large black text"/>
    <w:basedOn w:val="Heading1"/>
    <w:qFormat/>
    <w:rsid w:val="00617CBE"/>
    <w:pPr>
      <w:spacing w:before="1200" w:after="0" w:line="168" w:lineRule="auto"/>
      <w:contextualSpacing/>
    </w:pPr>
    <w:rPr>
      <w:rFonts w:ascii="Arial Black" w:eastAsiaTheme="minorEastAsia" w:hAnsi="Arial Black" w:cstheme="minorBidi"/>
      <w:b w:val="0"/>
      <w:bCs w:val="0"/>
      <w:caps w:val="0"/>
      <w:sz w:val="120"/>
      <w:szCs w:val="88"/>
    </w:rPr>
  </w:style>
  <w:style w:type="paragraph" w:customStyle="1" w:styleId="FrontcoverLucindatext">
    <w:name w:val="Front cover Lucinda text"/>
    <w:basedOn w:val="frontcoverlargeblacktext"/>
    <w:qFormat/>
    <w:rsid w:val="00617CBE"/>
    <w:pPr>
      <w:spacing w:before="0"/>
    </w:pPr>
    <w:rPr>
      <w:rFonts w:ascii="Lucida Sans Unicode" w:hAnsi="Lucida Sans Unicode"/>
    </w:rPr>
  </w:style>
  <w:style w:type="paragraph" w:customStyle="1" w:styleId="Frontcoverredtext">
    <w:name w:val="Front cover red text"/>
    <w:basedOn w:val="frontcoverlargeblacktext"/>
    <w:qFormat/>
    <w:rsid w:val="000C47D5"/>
    <w:pPr>
      <w:spacing w:before="0"/>
    </w:pPr>
    <w:rPr>
      <w:color w:val="92278F"/>
      <w:sz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jpe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jpeg"/><Relationship Id="rId94" Type="http://schemas.openxmlformats.org/officeDocument/2006/relationships/hyperlink" Target="https://www.health.org.uk/resources-and-toolkits/quick-guides/what-builds-good-health" TargetMode="External"/><Relationship Id="rId99" Type="http://schemas.openxmlformats.org/officeDocument/2006/relationships/image" Target="media/image87.png"/><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jp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88.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footer" Target="footer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Props1.xml><?xml version="1.0" encoding="utf-8"?>
<ds:datastoreItem xmlns:ds="http://schemas.openxmlformats.org/officeDocument/2006/customXml" ds:itemID="{B0515D65-3494-4831-B80C-EA7171B0750F}">
  <ds:schemaRefs>
    <ds:schemaRef ds:uri="http://schemas.microsoft.com/sharepoint/v3/contenttype/forms"/>
  </ds:schemaRefs>
</ds:datastoreItem>
</file>

<file path=customXml/itemProps2.xml><?xml version="1.0" encoding="utf-8"?>
<ds:datastoreItem xmlns:ds="http://schemas.openxmlformats.org/officeDocument/2006/customXml" ds:itemID="{43A84CAE-84EA-4BCF-8A85-C4F4E7C3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888D0-41BB-4B1A-B5F5-FDCE944EE401}">
  <ds:schemaRefs>
    <ds:schemaRef ds:uri="http://schemas.openxmlformats.org/officeDocument/2006/bibliography"/>
  </ds:schemaRefs>
</ds:datastoreItem>
</file>

<file path=customXml/itemProps4.xml><?xml version="1.0" encoding="utf-8"?>
<ds:datastoreItem xmlns:ds="http://schemas.openxmlformats.org/officeDocument/2006/customXml" ds:itemID="{CCC821DE-60D5-434F-A7AC-BFA46F887BFF}">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Coxmoor Action Plan 2026 to 2035.docx</Template>
  <TotalTime>1</TotalTime>
  <Pages>28</Pages>
  <Words>4864</Words>
  <Characters>30015</Characters>
  <Application>Microsoft Office Word</Application>
  <DocSecurity>0</DocSecurity>
  <Lines>1667</Lines>
  <Paragraphs>601</Paragraphs>
  <ScaleCrop>false</ScaleCrop>
  <HeadingPairs>
    <vt:vector size="2" baseType="variant">
      <vt:variant>
        <vt:lpstr>Title</vt:lpstr>
      </vt:variant>
      <vt:variant>
        <vt:i4>1</vt:i4>
      </vt:variant>
    </vt:vector>
  </HeadingPairs>
  <TitlesOfParts>
    <vt:vector size="1" baseType="lpstr">
      <vt:lpstr>Feeding Ashfield Action Plan 2026 to 2035</vt:lpstr>
    </vt:vector>
  </TitlesOfParts>
  <Company/>
  <LinksUpToDate>false</LinksUpToDate>
  <CharactersWithSpaces>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Coxmoor Action Plan 2026 to 2035</dc:title>
  <dc:subject/>
  <dc:creator>Andrea.Stone</dc:creator>
  <cp:keywords/>
  <dc:description/>
  <cp:lastModifiedBy>Sharon.Simcox</cp:lastModifiedBy>
  <cp:revision>2</cp:revision>
  <cp:lastPrinted>2026-04-28T05:00:00Z</cp:lastPrinted>
  <dcterms:created xsi:type="dcterms:W3CDTF">2026-07-02T14:59:00Z</dcterms:created>
  <dcterms:modified xsi:type="dcterms:W3CDTF">2026-07-02T14:59:00Z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